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p" w:displacedByCustomXml="next"/>
    <w:bookmarkEnd w:id="0" w:displacedByCustomXml="next"/>
    <w:sdt>
      <w:sdtPr>
        <w:rPr>
          <w:rFonts w:asciiTheme="minorHAnsi" w:eastAsiaTheme="minorEastAsia" w:hAnsiTheme="minorHAnsi" w:cstheme="minorBidi"/>
          <w:color w:val="auto"/>
          <w:spacing w:val="0"/>
          <w:sz w:val="24"/>
          <w:szCs w:val="22"/>
        </w:rPr>
        <w:id w:val="-1438746582"/>
        <w:docPartObj>
          <w:docPartGallery w:val="Cover Pages"/>
          <w:docPartUnique/>
        </w:docPartObj>
      </w:sdtPr>
      <w:sdtEndPr>
        <w:rPr>
          <w:rFonts w:cs="BwStretch-Medium"/>
        </w:rPr>
      </w:sdtEndPr>
      <w:sdtContent>
        <w:p w14:paraId="18A4BEDC" w14:textId="0752516E" w:rsidR="00D10323" w:rsidRPr="00E67F30" w:rsidRDefault="00AE432C" w:rsidP="00C57F2C">
          <w:pPr>
            <w:pStyle w:val="Title"/>
            <w:rPr>
              <w:color w:val="1481AB"/>
            </w:rPr>
          </w:pPr>
          <w:r>
            <w:rPr>
              <w:noProof/>
              <w:color w:val="FFFFFF" w:themeColor="background1"/>
            </w:rPr>
            <w:drawing>
              <wp:inline distT="0" distB="0" distL="0" distR="0" wp14:anchorId="6D612284" wp14:editId="3CFD6A79">
                <wp:extent cx="3024059" cy="1013460"/>
                <wp:effectExtent l="0" t="0" r="5080" b="0"/>
                <wp:docPr id="2" name="Picture 2" descr="Whatcom Community College Cedar Hall logo with cedar tree " title="Whatcom Community College Cedar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CC Logo-two 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6611" cy="1021018"/>
                        </a:xfrm>
                        <a:prstGeom prst="rect">
                          <a:avLst/>
                        </a:prstGeom>
                      </pic:spPr>
                    </pic:pic>
                  </a:graphicData>
                </a:graphic>
              </wp:inline>
            </w:drawing>
          </w:r>
          <w:r w:rsidR="00061067">
            <w:rPr>
              <w:noProof/>
            </w:rPr>
            <mc:AlternateContent>
              <mc:Choice Requires="wps">
                <w:drawing>
                  <wp:inline distT="0" distB="0" distL="0" distR="0" wp14:anchorId="25CB4BB4" wp14:editId="1E9DDC6D">
                    <wp:extent cx="4905375" cy="266700"/>
                    <wp:effectExtent l="0" t="0" r="9525" b="0"/>
                    <wp:docPr id="21" name="Rectangle 21" title="&quot; &quot;"/>
                    <wp:cNvGraphicFramePr/>
                    <a:graphic xmlns:a="http://schemas.openxmlformats.org/drawingml/2006/main">
                      <a:graphicData uri="http://schemas.microsoft.com/office/word/2010/wordprocessingShape">
                        <wps:wsp>
                          <wps:cNvSpPr/>
                          <wps:spPr>
                            <a:xfrm>
                              <a:off x="0" y="0"/>
                              <a:ext cx="4905375" cy="2667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86D325" id="Rectangle 21" o:spid="_x0000_s1026" alt="Title: &quot; &quot;" style="width:386.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" fillcolor="#2683c6 [3205]" stroked="f" strokeweight="2pt">
                    <w10:anchorlock/>
                  </v:rect>
                </w:pict>
              </mc:Fallback>
            </mc:AlternateContent>
          </w:r>
        </w:p>
        <w:p w14:paraId="0FD5B7C8" w14:textId="77777777" w:rsidR="00D95F6F" w:rsidRDefault="00D95F6F" w:rsidP="00BD76E8">
          <w:pPr>
            <w:rPr>
              <w:rFonts w:asciiTheme="majorHAnsi" w:eastAsiaTheme="majorEastAsia" w:hAnsiTheme="majorHAnsi" w:cstheme="majorBidi"/>
              <w:noProof/>
              <w:color w:val="5F2341"/>
              <w:sz w:val="72"/>
              <w:szCs w:val="72"/>
            </w:rPr>
          </w:pPr>
        </w:p>
        <w:p w14:paraId="3FBE4CF6" w14:textId="77777777" w:rsidR="00D95F6F" w:rsidRDefault="00D95F6F" w:rsidP="00BD76E8"/>
        <w:p w14:paraId="2025DC67" w14:textId="77777777" w:rsidR="00D95F6F" w:rsidRDefault="00D95F6F" w:rsidP="00BD76E8"/>
        <w:p w14:paraId="00F57C6D" w14:textId="307C0057" w:rsidR="00BD76E8" w:rsidRDefault="00D95F6F" w:rsidP="00BD76E8">
          <w:r>
            <w:rPr>
              <w:noProof/>
            </w:rPr>
            <w:drawing>
              <wp:inline distT="0" distB="0" distL="0" distR="0" wp14:anchorId="46A384FE" wp14:editId="1BC8343A">
                <wp:extent cx="5943600" cy="3714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edarHallExteriorTwilight (4 of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rsidR="00845C71">
            <w:br w:type="page"/>
          </w:r>
        </w:p>
        <w:p w14:paraId="409583A4" w14:textId="11748DC9" w:rsidR="00762CDE" w:rsidRPr="00762CDE" w:rsidRDefault="00AB0DCC" w:rsidP="008B5717">
          <w:bookmarkStart w:id="1" w:name="P1"/>
          <w:r>
            <w:lastRenderedPageBreak/>
            <w:t>Welcome to Cedar Hall!</w:t>
          </w:r>
        </w:p>
        <w:p w14:paraId="68CA6004" w14:textId="58594756" w:rsidR="00691936" w:rsidRDefault="00691936" w:rsidP="00691936">
          <w:pPr>
            <w:pStyle w:val="Heading1"/>
            <w:rPr>
              <w:rStyle w:val="handbooksubheadsChar"/>
              <w:rFonts w:eastAsiaTheme="minorEastAsia"/>
              <w:szCs w:val="22"/>
            </w:rPr>
          </w:pPr>
          <w:bookmarkStart w:id="2" w:name="_Toc13735622"/>
          <w:bookmarkEnd w:id="1"/>
          <w:r w:rsidRPr="002106BB">
            <w:rPr>
              <w:rStyle w:val="handbooksubheadsChar"/>
              <w:rFonts w:eastAsiaTheme="minorEastAsia"/>
              <w:szCs w:val="22"/>
            </w:rPr>
            <w:t>Community Living</w:t>
          </w:r>
          <w:bookmarkEnd w:id="2"/>
        </w:p>
        <w:p w14:paraId="36D277B5" w14:textId="008770C0" w:rsidR="00691936" w:rsidRDefault="00691936" w:rsidP="00691936">
          <w:pPr>
            <w:rPr>
              <w:i/>
              <w:iCs/>
              <w:sz w:val="22"/>
            </w:rPr>
          </w:pPr>
          <w:r>
            <w:rPr>
              <w:i/>
              <w:iCs/>
            </w:rPr>
            <w:t xml:space="preserve">Cedar Hall is designed to build community. Individual living spaces are compact, encouraging students to use common areas and engage with fellow </w:t>
          </w:r>
          <w:r w:rsidR="002D7BEA">
            <w:rPr>
              <w:i/>
              <w:iCs/>
            </w:rPr>
            <w:t xml:space="preserve">residents. </w:t>
          </w:r>
          <w:r>
            <w:rPr>
              <w:i/>
              <w:iCs/>
            </w:rPr>
            <w:t xml:space="preserve">The Cedar Hall community is centered on building positive relationships with each other and the </w:t>
          </w:r>
          <w:r w:rsidRPr="00314A3D">
            <w:rPr>
              <w:i/>
              <w:iCs/>
            </w:rPr>
            <w:t>environment.</w:t>
          </w:r>
          <w:r>
            <w:rPr>
              <w:i/>
              <w:iCs/>
            </w:rPr>
            <w:t xml:space="preserve"> </w:t>
          </w:r>
        </w:p>
        <w:p w14:paraId="06CCF065" w14:textId="2F536A24" w:rsidR="00B262EF" w:rsidRPr="007B39CF" w:rsidRDefault="00BD76E8" w:rsidP="009D7D76">
          <w:pPr>
            <w:contextualSpacing/>
            <w:rPr>
              <w:rFonts w:cs="BwStretch-Medium"/>
            </w:rPr>
          </w:pPr>
          <w:r w:rsidRPr="00762CDE">
            <w:t xml:space="preserve">We </w:t>
          </w:r>
          <w:r w:rsidR="00052996">
            <w:t>look forward to having you as a member of</w:t>
          </w:r>
          <w:r w:rsidRPr="00762CDE">
            <w:t xml:space="preserve"> the </w:t>
          </w:r>
          <w:r w:rsidR="00052996">
            <w:t xml:space="preserve">Whatcom Community College </w:t>
          </w:r>
          <w:r w:rsidRPr="00762CDE">
            <w:t>housing community</w:t>
          </w:r>
          <w:r w:rsidR="00691936">
            <w:t xml:space="preserve">. </w:t>
          </w:r>
          <w:r w:rsidR="00B262EF" w:rsidRPr="001174EE">
            <w:rPr>
              <w:rFonts w:cs="BwStretch-Medium"/>
            </w:rPr>
            <w:t xml:space="preserve">Our Housing and Residence Life Education Program </w:t>
          </w:r>
          <w:r w:rsidR="00B3356B">
            <w:rPr>
              <w:rFonts w:cs="BwStretch-Medium"/>
            </w:rPr>
            <w:t xml:space="preserve">is designed to create a </w:t>
          </w:r>
          <w:r w:rsidR="00B262EF" w:rsidRPr="001174EE">
            <w:rPr>
              <w:rFonts w:cs="BwStretch-Medium"/>
            </w:rPr>
            <w:t xml:space="preserve">dynamic living experience for students to engage with peers. </w:t>
          </w:r>
          <w:r w:rsidR="00046668" w:rsidRPr="001174EE">
            <w:rPr>
              <w:rFonts w:cs="BwStretch-Medium"/>
            </w:rPr>
            <w:t xml:space="preserve">Our goal is to </w:t>
          </w:r>
          <w:r w:rsidR="00B262EF" w:rsidRPr="001174EE">
            <w:rPr>
              <w:rFonts w:cs="BwStretch-Medium"/>
            </w:rPr>
            <w:t xml:space="preserve">create a community of sustainable practices, inclusive understanding of </w:t>
          </w:r>
          <w:r w:rsidR="001174EE" w:rsidRPr="001174EE">
            <w:rPr>
              <w:rFonts w:cs="BwStretch-Medium"/>
            </w:rPr>
            <w:t>everyone’s</w:t>
          </w:r>
          <w:r w:rsidR="00B262EF" w:rsidRPr="001174EE">
            <w:rPr>
              <w:rFonts w:cs="BwStretch-Medium"/>
            </w:rPr>
            <w:t xml:space="preserve"> unique identity and experiences as well as an attitude of accountability to each other.</w:t>
          </w:r>
          <w:r w:rsidR="00B262EF" w:rsidRPr="007B39CF">
            <w:rPr>
              <w:rFonts w:cs="BwStretch-Medium"/>
            </w:rPr>
            <w:t xml:space="preserve"> </w:t>
          </w:r>
        </w:p>
        <w:p w14:paraId="6FB952F9" w14:textId="77777777" w:rsidR="00046668" w:rsidRDefault="00046668" w:rsidP="00F1463A">
          <w:pPr>
            <w:contextualSpacing/>
            <w:rPr>
              <w:rFonts w:cs="PTSans-Narrow"/>
            </w:rPr>
          </w:pPr>
        </w:p>
        <w:p w14:paraId="300B0900" w14:textId="394CEAAD" w:rsidR="00A87512" w:rsidRPr="00762CDE" w:rsidRDefault="00A87512" w:rsidP="00F1463A">
          <w:pPr>
            <w:contextualSpacing/>
            <w:rPr>
              <w:rFonts w:cs="PTSans-NarrowBold"/>
              <w:b/>
              <w:bCs/>
            </w:rPr>
          </w:pPr>
          <w:r>
            <w:rPr>
              <w:rFonts w:cs="PTSans-Narrow"/>
            </w:rPr>
            <w:t xml:space="preserve">Here are some </w:t>
          </w:r>
          <w:r w:rsidR="00C30A12">
            <w:rPr>
              <w:rFonts w:cs="PTSans-Narrow"/>
            </w:rPr>
            <w:t>ways you can be</w:t>
          </w:r>
          <w:r w:rsidR="002D7BEA">
            <w:rPr>
              <w:rFonts w:cs="PTSans-Narrow"/>
            </w:rPr>
            <w:t xml:space="preserve">come engaged in </w:t>
          </w:r>
          <w:r w:rsidR="00C30A12">
            <w:rPr>
              <w:rFonts w:cs="PTSans-Narrow"/>
            </w:rPr>
            <w:t>Cedar Hall:</w:t>
          </w:r>
        </w:p>
        <w:p w14:paraId="4F6ECE69" w14:textId="7C8C5480" w:rsidR="00BD76E8" w:rsidRPr="00F1463A" w:rsidRDefault="00BD76E8" w:rsidP="00803C74">
          <w:pPr>
            <w:pStyle w:val="ListParagraph"/>
            <w:numPr>
              <w:ilvl w:val="0"/>
              <w:numId w:val="31"/>
            </w:numPr>
            <w:autoSpaceDE w:val="0"/>
            <w:autoSpaceDN w:val="0"/>
            <w:adjustRightInd w:val="0"/>
            <w:spacing w:before="240" w:after="0" w:line="240" w:lineRule="auto"/>
          </w:pPr>
          <w:r w:rsidRPr="00F1463A">
            <w:rPr>
              <w:rStyle w:val="handbooksubheadsChar"/>
            </w:rPr>
            <w:t>BUILD COMMUNITY.</w:t>
          </w:r>
          <w:r w:rsidRPr="00B73EC0">
            <w:rPr>
              <w:rFonts w:eastAsia="ArialMT" w:cs="ArialMT"/>
              <w:szCs w:val="24"/>
            </w:rPr>
            <w:t xml:space="preserve"> </w:t>
          </w:r>
          <w:r w:rsidRPr="00F1463A">
            <w:t>Get to know the other residents on your floor and throughout the building.</w:t>
          </w:r>
        </w:p>
        <w:p w14:paraId="5A589A48" w14:textId="77777777" w:rsidR="000E0FF1" w:rsidRPr="000E0FF1" w:rsidRDefault="000E0FF1" w:rsidP="000E0FF1">
          <w:pPr>
            <w:pStyle w:val="ListParagraph"/>
            <w:rPr>
              <w:rStyle w:val="handbooksubheadsChar"/>
              <w:rFonts w:asciiTheme="minorHAnsi" w:hAnsiTheme="minorHAnsi" w:cs="PTSans-NarrowBold"/>
              <w:bCs/>
              <w:i w:val="0"/>
              <w:caps w:val="0"/>
              <w:smallCaps w:val="0"/>
              <w:color w:val="auto"/>
            </w:rPr>
          </w:pPr>
        </w:p>
        <w:p w14:paraId="2E3290AA" w14:textId="44BAEA51" w:rsidR="00C30A12" w:rsidRPr="00061067" w:rsidRDefault="00C30A12" w:rsidP="00C30A12">
          <w:pPr>
            <w:pStyle w:val="ListParagraph"/>
            <w:numPr>
              <w:ilvl w:val="0"/>
              <w:numId w:val="31"/>
            </w:numPr>
            <w:rPr>
              <w:rFonts w:cs="PTSans-NarrowBold"/>
              <w:b/>
              <w:bCs/>
            </w:rPr>
          </w:pPr>
          <w:r w:rsidRPr="00F1463A">
            <w:rPr>
              <w:rStyle w:val="handbooksubheadsChar"/>
            </w:rPr>
            <w:t>BUILD EQUITY.</w:t>
          </w:r>
          <w:r w:rsidRPr="00061067">
            <w:rPr>
              <w:rFonts w:eastAsia="ArialMT" w:cs="ArialMT"/>
            </w:rPr>
            <w:t xml:space="preserve"> </w:t>
          </w:r>
          <w:r w:rsidRPr="00B73EC0">
            <w:t>Our residents are from all around the world and all walks of life</w:t>
          </w:r>
          <w:r>
            <w:t xml:space="preserve">. Take this </w:t>
          </w:r>
          <w:r w:rsidR="00487CAE">
            <w:t>opportunity to gain experience</w:t>
          </w:r>
          <w:r>
            <w:t xml:space="preserve"> from each other. </w:t>
          </w:r>
          <w:r w:rsidRPr="00061067">
            <w:rPr>
              <w:rFonts w:cs="PTSans-NarrowBold"/>
              <w:bCs/>
            </w:rPr>
            <w:t>Treat everyone with respect and kindness.</w:t>
          </w:r>
        </w:p>
        <w:p w14:paraId="6FC91E8B" w14:textId="77777777" w:rsidR="000E0FF1" w:rsidRPr="000E0FF1" w:rsidRDefault="000E0FF1" w:rsidP="000E0FF1">
          <w:pPr>
            <w:pStyle w:val="ListParagraph"/>
            <w:autoSpaceDE w:val="0"/>
            <w:autoSpaceDN w:val="0"/>
            <w:adjustRightInd w:val="0"/>
            <w:spacing w:before="240" w:after="0" w:line="240" w:lineRule="auto"/>
            <w:rPr>
              <w:rStyle w:val="handbooksubheadsChar"/>
              <w:rFonts w:asciiTheme="minorHAnsi" w:hAnsiTheme="minorHAnsi" w:cs="PTSans-Narrow"/>
              <w:b w:val="0"/>
              <w:i w:val="0"/>
              <w:caps w:val="0"/>
              <w:smallCaps w:val="0"/>
              <w:color w:val="auto"/>
              <w:szCs w:val="24"/>
            </w:rPr>
          </w:pPr>
        </w:p>
        <w:p w14:paraId="68F15FEB" w14:textId="24D3E371" w:rsidR="00BD76E8" w:rsidRPr="00B73EC0" w:rsidRDefault="00BD76E8" w:rsidP="00803C74">
          <w:pPr>
            <w:pStyle w:val="ListParagraph"/>
            <w:numPr>
              <w:ilvl w:val="0"/>
              <w:numId w:val="31"/>
            </w:numPr>
            <w:autoSpaceDE w:val="0"/>
            <w:autoSpaceDN w:val="0"/>
            <w:adjustRightInd w:val="0"/>
            <w:spacing w:before="240" w:after="0" w:line="240" w:lineRule="auto"/>
            <w:rPr>
              <w:rFonts w:cs="PTSans-Narrow"/>
              <w:szCs w:val="24"/>
            </w:rPr>
          </w:pPr>
          <w:r w:rsidRPr="00F1463A">
            <w:rPr>
              <w:rStyle w:val="handbooksubheadsChar"/>
            </w:rPr>
            <w:t>ENGAGE.</w:t>
          </w:r>
          <w:r w:rsidRPr="00B73EC0">
            <w:rPr>
              <w:rFonts w:eastAsia="ArialMT" w:cs="ArialMT"/>
              <w:szCs w:val="24"/>
            </w:rPr>
            <w:t xml:space="preserve"> </w:t>
          </w:r>
          <w:r w:rsidRPr="00F1463A">
            <w:t>Par</w:t>
          </w:r>
          <w:r w:rsidR="009B19FB">
            <w:t>ticipate in programs and events. Use your voice. Get involved</w:t>
          </w:r>
          <w:r w:rsidR="00373E22">
            <w:t>!</w:t>
          </w:r>
          <w:r w:rsidR="00373E22" w:rsidRPr="00B73EC0">
            <w:rPr>
              <w:rFonts w:cs="PTSans-Narrow"/>
              <w:szCs w:val="24"/>
            </w:rPr>
            <w:t xml:space="preserve"> </w:t>
          </w:r>
        </w:p>
        <w:p w14:paraId="1DB8F99F" w14:textId="77777777" w:rsidR="000E0FF1" w:rsidRPr="000E0FF1" w:rsidRDefault="000E0FF1" w:rsidP="000E0FF1">
          <w:pPr>
            <w:pStyle w:val="ListParagraph"/>
            <w:autoSpaceDE w:val="0"/>
            <w:autoSpaceDN w:val="0"/>
            <w:adjustRightInd w:val="0"/>
            <w:spacing w:before="240" w:after="0" w:line="240" w:lineRule="auto"/>
            <w:rPr>
              <w:rStyle w:val="handbooksubheadsChar"/>
              <w:rFonts w:asciiTheme="minorHAnsi" w:hAnsiTheme="minorHAnsi" w:cstheme="minorBidi"/>
              <w:b w:val="0"/>
              <w:i w:val="0"/>
              <w:caps w:val="0"/>
              <w:smallCaps w:val="0"/>
              <w:color w:val="auto"/>
            </w:rPr>
          </w:pPr>
        </w:p>
        <w:p w14:paraId="0EF9A90B" w14:textId="11A5B90E" w:rsidR="00BD76E8" w:rsidRPr="00F1463A" w:rsidRDefault="00BD76E8" w:rsidP="00803C74">
          <w:pPr>
            <w:pStyle w:val="ListParagraph"/>
            <w:numPr>
              <w:ilvl w:val="0"/>
              <w:numId w:val="31"/>
            </w:numPr>
            <w:autoSpaceDE w:val="0"/>
            <w:autoSpaceDN w:val="0"/>
            <w:adjustRightInd w:val="0"/>
            <w:spacing w:before="240" w:after="0" w:line="240" w:lineRule="auto"/>
          </w:pPr>
          <w:r w:rsidRPr="00F1463A">
            <w:rPr>
              <w:rStyle w:val="handbooksubheadsChar"/>
            </w:rPr>
            <w:t>SET YOURSELF UP FOR SUCCESS</w:t>
          </w:r>
          <w:r w:rsidRPr="00B73EC0">
            <w:rPr>
              <w:rFonts w:eastAsia="ArialMT" w:cs="ArialMT"/>
              <w:szCs w:val="24"/>
            </w:rPr>
            <w:t xml:space="preserve">. </w:t>
          </w:r>
          <w:r w:rsidR="009B19FB">
            <w:rPr>
              <w:rFonts w:eastAsia="ArialMT" w:cs="ArialMT"/>
              <w:szCs w:val="24"/>
            </w:rPr>
            <w:t xml:space="preserve">Feel free to ask us for help. Residence Life staff knows how to connect you with </w:t>
          </w:r>
          <w:r w:rsidRPr="00F1463A">
            <w:t xml:space="preserve">campus </w:t>
          </w:r>
          <w:r w:rsidR="00052996">
            <w:t xml:space="preserve">and community </w:t>
          </w:r>
          <w:r w:rsidRPr="00F1463A">
            <w:t>resource</w:t>
          </w:r>
          <w:r w:rsidR="009B19FB">
            <w:t>s</w:t>
          </w:r>
          <w:r w:rsidRPr="00F1463A">
            <w:t>.</w:t>
          </w:r>
        </w:p>
        <w:p w14:paraId="2921E95E" w14:textId="145B2CF3" w:rsidR="00BD76E8" w:rsidRPr="00F1463A" w:rsidRDefault="00BD76E8" w:rsidP="008E0B0F">
          <w:pPr>
            <w:spacing w:before="240"/>
            <w:rPr>
              <w:rFonts w:cs="BwStretch-Medium"/>
            </w:rPr>
          </w:pPr>
          <w:r w:rsidRPr="00762CDE">
            <w:rPr>
              <w:rFonts w:cs="BwStretch-Medium"/>
            </w:rPr>
            <w:t xml:space="preserve">The following sections contain valuable information </w:t>
          </w:r>
          <w:r w:rsidR="000E0FF1">
            <w:rPr>
              <w:rFonts w:cs="BwStretch-Medium"/>
            </w:rPr>
            <w:t xml:space="preserve">aimed to make </w:t>
          </w:r>
          <w:r w:rsidRPr="00762CDE">
            <w:rPr>
              <w:rFonts w:cs="BwStretch-Medium"/>
            </w:rPr>
            <w:t>your housing experience at WCC more rewarding. It is your responsibility to read</w:t>
          </w:r>
          <w:r w:rsidR="00052996">
            <w:rPr>
              <w:rFonts w:cs="BwStretch-Medium"/>
            </w:rPr>
            <w:t xml:space="preserve">, understand and follow the policies outlined in this handbook. </w:t>
          </w:r>
        </w:p>
        <w:p w14:paraId="15027AFE" w14:textId="3FDDFC8C" w:rsidR="001A214D" w:rsidRPr="007B39CF" w:rsidRDefault="00BD76E8" w:rsidP="007B39CF">
          <w:pPr>
            <w:spacing w:before="240"/>
            <w:rPr>
              <w:rFonts w:cs="BwStretch-Medium"/>
            </w:rPr>
          </w:pPr>
          <w:r w:rsidRPr="007B39CF">
            <w:rPr>
              <w:rFonts w:cs="BwStretch-Medium"/>
            </w:rPr>
            <w:t xml:space="preserve">If you have questions or if there is anything we can do to make your stay more positive, just let us know. We are </w:t>
          </w:r>
          <w:r w:rsidR="00052996" w:rsidRPr="007B39CF">
            <w:rPr>
              <w:rFonts w:cs="BwStretch-Medium"/>
            </w:rPr>
            <w:t xml:space="preserve">here to help. </w:t>
          </w:r>
          <w:r w:rsidR="00B3356B">
            <w:rPr>
              <w:rFonts w:cs="BwStretch-Medium"/>
            </w:rPr>
            <w:t>R</w:t>
          </w:r>
          <w:r w:rsidRPr="007B39CF">
            <w:rPr>
              <w:rFonts w:cs="BwStretch-Medium"/>
            </w:rPr>
            <w:t>esidence Life is</w:t>
          </w:r>
          <w:r w:rsidR="00052996" w:rsidRPr="007B39CF">
            <w:rPr>
              <w:rFonts w:cs="BwStretch-Medium"/>
            </w:rPr>
            <w:t xml:space="preserve"> happy to </w:t>
          </w:r>
          <w:r w:rsidRPr="007B39CF">
            <w:rPr>
              <w:rFonts w:cs="BwStretch-Medium"/>
            </w:rPr>
            <w:t xml:space="preserve">welcome you to </w:t>
          </w:r>
          <w:r w:rsidR="005102F7" w:rsidRPr="007B39CF">
            <w:rPr>
              <w:rFonts w:cs="BwStretch-Medium"/>
            </w:rPr>
            <w:t xml:space="preserve">Cedar Hall. </w:t>
          </w:r>
        </w:p>
      </w:sdtContent>
    </w:sdt>
    <w:p w14:paraId="07573F9D" w14:textId="534FFE60" w:rsidR="000117ED" w:rsidRDefault="00F1463A" w:rsidP="003D49BB">
      <w:pPr>
        <w:pStyle w:val="handbooksubheads"/>
      </w:pPr>
      <w:r>
        <w:br w:type="page"/>
      </w:r>
      <w:bookmarkStart w:id="3" w:name="_Toc13735620"/>
      <w:r w:rsidR="009D6C33">
        <w:lastRenderedPageBreak/>
        <w:t xml:space="preserve">CEDAR HALL </w:t>
      </w:r>
      <w:r w:rsidR="000117ED">
        <w:t>STAFF</w:t>
      </w:r>
    </w:p>
    <w:p w14:paraId="393021A2" w14:textId="260A51E7" w:rsidR="000117ED" w:rsidRPr="0069349C" w:rsidRDefault="000117ED" w:rsidP="000117ED">
      <w:pPr>
        <w:pStyle w:val="IntenseQuote"/>
        <w:rPr>
          <w:rStyle w:val="SubtleReference"/>
        </w:rPr>
      </w:pPr>
      <w:r w:rsidRPr="0069349C">
        <w:rPr>
          <w:rStyle w:val="SubtleReference"/>
        </w:rPr>
        <w:t xml:space="preserve">Director for Community Standards and Residence Life – </w:t>
      </w:r>
      <w:r>
        <w:rPr>
          <w:rStyle w:val="SubtleReference"/>
        </w:rPr>
        <w:t xml:space="preserve">Terri </w:t>
      </w:r>
      <w:r w:rsidR="00C32418">
        <w:rPr>
          <w:rStyle w:val="SubtleReference"/>
        </w:rPr>
        <w:t>Thayer</w:t>
      </w:r>
    </w:p>
    <w:p w14:paraId="06871527" w14:textId="77777777" w:rsidR="000117ED" w:rsidRDefault="000117ED" w:rsidP="000117ED">
      <w:r>
        <w:t xml:space="preserve">The Director for Community Standards and Residence Life is responsible for the administrative leadership of student housing and ensuring that the department is providing a safe and positive residential living experience. This includes supervision of professional staff and overseeing the student conduct process. </w:t>
      </w:r>
    </w:p>
    <w:p w14:paraId="07432FB8" w14:textId="4ABC3441" w:rsidR="000117ED" w:rsidRDefault="000117ED" w:rsidP="00E67F30">
      <w:pPr>
        <w:tabs>
          <w:tab w:val="left" w:pos="5130"/>
        </w:tabs>
      </w:pPr>
      <w:r w:rsidRPr="008E0B0F">
        <w:rPr>
          <w:rStyle w:val="IntenseQuoteChar"/>
          <w:color w:val="0D5672" w:themeColor="accent1" w:themeShade="80"/>
        </w:rPr>
        <w:t>Office Hours</w:t>
      </w:r>
      <w:r w:rsidRPr="0092035D">
        <w:rPr>
          <w:rStyle w:val="IntenseQuoteChar"/>
          <w:color w:val="1481AB" w:themeColor="accent1" w:themeShade="BF"/>
        </w:rPr>
        <w:t>:</w:t>
      </w:r>
      <w:r w:rsidR="00E67F30">
        <w:t xml:space="preserve"> Monday - Friday 8am-5pm</w:t>
      </w:r>
      <w:r w:rsidR="00E67F30">
        <w:tab/>
      </w:r>
      <w:r w:rsidRPr="008E0B0F">
        <w:rPr>
          <w:rStyle w:val="IntenseQuoteChar"/>
          <w:color w:val="0D5672" w:themeColor="accent1" w:themeShade="80"/>
        </w:rPr>
        <w:t>Phone:</w:t>
      </w:r>
      <w:r w:rsidRPr="008E0B0F">
        <w:rPr>
          <w:color w:val="0D5672" w:themeColor="accent1" w:themeShade="80"/>
        </w:rPr>
        <w:t xml:space="preserve"> </w:t>
      </w:r>
      <w:r w:rsidRPr="00314A3D">
        <w:t>(360) 383-3073</w:t>
      </w:r>
      <w:r>
        <w:br/>
      </w:r>
      <w:r w:rsidRPr="008E0B0F">
        <w:rPr>
          <w:rStyle w:val="IntenseQuoteChar"/>
          <w:color w:val="0D5672" w:themeColor="accent1" w:themeShade="80"/>
        </w:rPr>
        <w:t>Location</w:t>
      </w:r>
      <w:r w:rsidRPr="0069349C">
        <w:rPr>
          <w:rStyle w:val="IntenseQuoteChar"/>
        </w:rPr>
        <w:t>:</w:t>
      </w:r>
      <w:r>
        <w:t xml:space="preserve"> </w:t>
      </w:r>
      <w:r w:rsidRPr="000A20E7">
        <w:t>Cedar Hall Office</w:t>
      </w:r>
      <w:r w:rsidR="00E67F30">
        <w:t xml:space="preserve"> </w:t>
      </w:r>
      <w:r w:rsidR="00E67F30">
        <w:tab/>
      </w:r>
      <w:r w:rsidRPr="008E0B0F">
        <w:rPr>
          <w:rStyle w:val="IntenseQuoteChar"/>
          <w:color w:val="0D5672" w:themeColor="accent1" w:themeShade="80"/>
        </w:rPr>
        <w:t>Email</w:t>
      </w:r>
      <w:r w:rsidRPr="0069349C">
        <w:rPr>
          <w:rStyle w:val="IntenseQuoteChar"/>
        </w:rPr>
        <w:t>:</w:t>
      </w:r>
      <w:r>
        <w:t xml:space="preserve"> tthayer</w:t>
      </w:r>
      <w:r w:rsidRPr="0069349C">
        <w:t>@whatcom.edu</w:t>
      </w:r>
    </w:p>
    <w:p w14:paraId="378A6250" w14:textId="77777777" w:rsidR="000117ED" w:rsidRPr="00E57172" w:rsidRDefault="000117ED" w:rsidP="000117ED">
      <w:pPr>
        <w:pStyle w:val="IntenseQuote"/>
        <w:rPr>
          <w:rStyle w:val="SubtleReference"/>
        </w:rPr>
      </w:pPr>
      <w:r w:rsidRPr="00E57172">
        <w:rPr>
          <w:rStyle w:val="SubtleReference"/>
        </w:rPr>
        <w:t>Residence Life Manager – Mo Whalen</w:t>
      </w:r>
    </w:p>
    <w:p w14:paraId="52EA60F1" w14:textId="26C925CD" w:rsidR="000117ED" w:rsidRDefault="000117ED" w:rsidP="000117ED">
      <w:r>
        <w:t xml:space="preserve">The Residence Life Manager is responsible for the operations of Cedar Hall, including resident services, facilitating maintenance needs, </w:t>
      </w:r>
      <w:r w:rsidR="001174EE">
        <w:t>billing,</w:t>
      </w:r>
      <w:r>
        <w:t xml:space="preserve"> and following up on student payments. Th</w:t>
      </w:r>
      <w:r w:rsidR="0006454A">
        <w:t xml:space="preserve">is position also </w:t>
      </w:r>
      <w:r w:rsidR="00396804">
        <w:t>manages</w:t>
      </w:r>
      <w:r w:rsidR="0006454A">
        <w:t xml:space="preserve"> conduct </w:t>
      </w:r>
      <w:r>
        <w:t xml:space="preserve">cases related to Residence Life policies and procedures. </w:t>
      </w:r>
    </w:p>
    <w:p w14:paraId="0495DB24" w14:textId="1CBB0097" w:rsidR="000117ED" w:rsidRDefault="000117ED" w:rsidP="00E67F30">
      <w:pPr>
        <w:tabs>
          <w:tab w:val="left" w:pos="5130"/>
        </w:tabs>
      </w:pPr>
      <w:r w:rsidRPr="008E0B0F">
        <w:rPr>
          <w:rStyle w:val="IntenseQuoteChar"/>
          <w:color w:val="0D5672" w:themeColor="accent1" w:themeShade="80"/>
        </w:rPr>
        <w:t>Office Hours:</w:t>
      </w:r>
      <w:r w:rsidR="00E67F30" w:rsidRPr="008E0B0F">
        <w:rPr>
          <w:color w:val="0D5672" w:themeColor="accent1" w:themeShade="80"/>
        </w:rPr>
        <w:t xml:space="preserve"> </w:t>
      </w:r>
      <w:r w:rsidR="00E67F30">
        <w:t>Monday - Friday 8am-5pm</w:t>
      </w:r>
      <w:r w:rsidR="00E67F30">
        <w:tab/>
      </w:r>
      <w:r w:rsidRPr="008E0B0F">
        <w:rPr>
          <w:rStyle w:val="IntenseQuoteChar"/>
          <w:color w:val="0D5672" w:themeColor="accent1" w:themeShade="80"/>
        </w:rPr>
        <w:t>Phone</w:t>
      </w:r>
      <w:r w:rsidRPr="0069349C">
        <w:rPr>
          <w:rStyle w:val="IntenseQuoteChar"/>
        </w:rPr>
        <w:t>:</w:t>
      </w:r>
      <w:r>
        <w:t xml:space="preserve"> </w:t>
      </w:r>
      <w:r w:rsidRPr="00314A3D">
        <w:t>(360) 383-30</w:t>
      </w:r>
      <w:r w:rsidR="0066174D">
        <w:t>71</w:t>
      </w:r>
      <w:r>
        <w:br/>
      </w:r>
      <w:r w:rsidRPr="008E0B0F">
        <w:rPr>
          <w:rStyle w:val="IntenseQuoteChar"/>
          <w:color w:val="0D5672" w:themeColor="accent1" w:themeShade="80"/>
        </w:rPr>
        <w:t>Location:</w:t>
      </w:r>
      <w:r w:rsidRPr="008E0B0F">
        <w:rPr>
          <w:color w:val="0D5672" w:themeColor="accent1" w:themeShade="80"/>
        </w:rPr>
        <w:t xml:space="preserve"> </w:t>
      </w:r>
      <w:r w:rsidRPr="000A20E7">
        <w:t>Cedar Hall Office</w:t>
      </w:r>
      <w:r w:rsidR="00E67F30">
        <w:tab/>
      </w:r>
      <w:r w:rsidRPr="008E0B0F">
        <w:rPr>
          <w:rStyle w:val="IntenseQuoteChar"/>
          <w:color w:val="0D5672" w:themeColor="accent1" w:themeShade="80"/>
        </w:rPr>
        <w:t>Email:</w:t>
      </w:r>
      <w:r w:rsidRPr="008E0B0F">
        <w:rPr>
          <w:color w:val="0D5672" w:themeColor="accent1" w:themeShade="80"/>
        </w:rPr>
        <w:t xml:space="preserve"> </w:t>
      </w:r>
      <w:r>
        <w:t>mwhalen@whatcom.edu</w:t>
      </w:r>
    </w:p>
    <w:p w14:paraId="0404A28A" w14:textId="5741818E" w:rsidR="000117ED" w:rsidRPr="0069349C" w:rsidRDefault="000117ED" w:rsidP="000117ED">
      <w:pPr>
        <w:pStyle w:val="IntenseQuote"/>
        <w:rPr>
          <w:rStyle w:val="SubtleReference"/>
        </w:rPr>
      </w:pPr>
      <w:r>
        <w:rPr>
          <w:rStyle w:val="SubtleReference"/>
        </w:rPr>
        <w:t>Residence Life Coordinator</w:t>
      </w:r>
      <w:r w:rsidR="009D7D76">
        <w:rPr>
          <w:rStyle w:val="SubtleReference"/>
        </w:rPr>
        <w:t xml:space="preserve"> </w:t>
      </w:r>
    </w:p>
    <w:p w14:paraId="40DC2CEC" w14:textId="34BE00F0" w:rsidR="000117ED" w:rsidRDefault="000117ED" w:rsidP="000117ED">
      <w:r>
        <w:t xml:space="preserve">The Residence Life Coordinator (RLC) is a live-in staff member responsible for supervision of the Resident Advisor staff and </w:t>
      </w:r>
      <w:r w:rsidR="001A58B4">
        <w:t xml:space="preserve">provides </w:t>
      </w:r>
      <w:r>
        <w:t>oversight</w:t>
      </w:r>
      <w:r w:rsidR="001A58B4">
        <w:t xml:space="preserve"> for Residence Life programming. This person is on call for after-hours emergencies. </w:t>
      </w:r>
    </w:p>
    <w:p w14:paraId="6314DFDC" w14:textId="5CEA5C4A" w:rsidR="006E7137" w:rsidRDefault="000117ED" w:rsidP="000117ED">
      <w:r w:rsidRPr="008E0B0F">
        <w:rPr>
          <w:rStyle w:val="IntenseQuoteChar"/>
          <w:color w:val="0D5672" w:themeColor="accent1" w:themeShade="80"/>
        </w:rPr>
        <w:t>Office Hours</w:t>
      </w:r>
      <w:r w:rsidRPr="0069349C">
        <w:rPr>
          <w:rStyle w:val="IntenseQuoteChar"/>
        </w:rPr>
        <w:t>:</w:t>
      </w:r>
      <w:r>
        <w:t xml:space="preserve"> Monday - Friday </w:t>
      </w:r>
      <w:r w:rsidR="000A46AF">
        <w:t>10</w:t>
      </w:r>
      <w:r>
        <w:t>am-5pm-on call</w:t>
      </w:r>
      <w:r w:rsidRPr="008E0B0F">
        <w:rPr>
          <w:color w:val="0D5672" w:themeColor="accent1" w:themeShade="80"/>
        </w:rPr>
        <w:tab/>
      </w:r>
      <w:r w:rsidR="000A46AF" w:rsidRPr="008E0B0F">
        <w:rPr>
          <w:rStyle w:val="IntenseQuoteChar"/>
          <w:color w:val="0D5672" w:themeColor="accent1" w:themeShade="80"/>
        </w:rPr>
        <w:t>Phone</w:t>
      </w:r>
      <w:r w:rsidR="000A46AF" w:rsidRPr="0069349C">
        <w:rPr>
          <w:rStyle w:val="IntenseQuoteChar"/>
        </w:rPr>
        <w:t>:</w:t>
      </w:r>
      <w:r w:rsidR="000A46AF">
        <w:t xml:space="preserve"> </w:t>
      </w:r>
      <w:r w:rsidR="000A46AF" w:rsidRPr="00314A3D">
        <w:t>(360) 383</w:t>
      </w:r>
      <w:r w:rsidR="000A46AF">
        <w:t>-3150</w:t>
      </w:r>
    </w:p>
    <w:p w14:paraId="7FD0ECCF" w14:textId="70EA6080" w:rsidR="000A46AF" w:rsidRDefault="000A46AF" w:rsidP="000117ED">
      <w:r w:rsidRPr="008E0B0F">
        <w:rPr>
          <w:rStyle w:val="IntenseQuoteChar"/>
          <w:color w:val="0D5672" w:themeColor="accent1" w:themeShade="80"/>
        </w:rPr>
        <w:t>Location</w:t>
      </w:r>
      <w:r w:rsidRPr="0069349C">
        <w:rPr>
          <w:rStyle w:val="IntenseQuoteChar"/>
        </w:rPr>
        <w:t>:</w:t>
      </w:r>
      <w:r>
        <w:t xml:space="preserve"> Cedar Hall Office</w:t>
      </w:r>
      <w:r>
        <w:tab/>
      </w:r>
      <w:r>
        <w:tab/>
      </w:r>
      <w:r>
        <w:tab/>
      </w:r>
      <w:r>
        <w:tab/>
      </w:r>
      <w:r w:rsidRPr="008E0B0F">
        <w:rPr>
          <w:rStyle w:val="IntenseQuoteChar"/>
          <w:color w:val="0D5672" w:themeColor="accent1" w:themeShade="80"/>
        </w:rPr>
        <w:t>Email:</w:t>
      </w:r>
      <w:r>
        <w:rPr>
          <w:rStyle w:val="IntenseQuoteChar"/>
          <w:color w:val="0D5672" w:themeColor="accent1" w:themeShade="80"/>
        </w:rPr>
        <w:t xml:space="preserve"> </w:t>
      </w:r>
    </w:p>
    <w:p w14:paraId="59B43AB1" w14:textId="5264737E" w:rsidR="000117ED" w:rsidRPr="00AA584C" w:rsidRDefault="00AA584C" w:rsidP="00AA584C">
      <w:pPr>
        <w:pStyle w:val="IntenseQuote"/>
        <w:rPr>
          <w:smallCaps/>
          <w:color w:val="404040" w:themeColor="text1" w:themeTint="BF"/>
          <w:u w:val="single" w:color="7F7F7F" w:themeColor="text1" w:themeTint="80"/>
        </w:rPr>
      </w:pPr>
      <w:r>
        <w:rPr>
          <w:rStyle w:val="SubtleReference"/>
        </w:rPr>
        <w:t>International Housing Case Manager- Chelsea Van Dyke</w:t>
      </w:r>
    </w:p>
    <w:p w14:paraId="7EFCF6CC" w14:textId="7617FC4A" w:rsidR="006E7137" w:rsidRPr="0066174D" w:rsidRDefault="001C7C41" w:rsidP="006E7137">
      <w:r w:rsidRPr="0066174D">
        <w:t>The International Housing Case Manager is responsible for attending to the international residents in Cedar Hall. This person works with the Residence Life and International Programs departments to assist with coordinating day to day operations.</w:t>
      </w:r>
    </w:p>
    <w:p w14:paraId="11369A19" w14:textId="6854539C" w:rsidR="000A46AF" w:rsidRDefault="000A46AF" w:rsidP="006E7137">
      <w:r w:rsidRPr="008E0B0F">
        <w:rPr>
          <w:rStyle w:val="IntenseQuoteChar"/>
          <w:color w:val="0D5672" w:themeColor="accent1" w:themeShade="80"/>
        </w:rPr>
        <w:t>Office Hours:</w:t>
      </w:r>
      <w:r w:rsidRPr="008E0B0F">
        <w:rPr>
          <w:color w:val="0D5672" w:themeColor="accent1" w:themeShade="80"/>
        </w:rPr>
        <w:t xml:space="preserve"> </w:t>
      </w:r>
      <w:r>
        <w:t>Monday - Friday 8am-5pm</w:t>
      </w:r>
      <w:r>
        <w:tab/>
      </w:r>
      <w:r>
        <w:tab/>
      </w:r>
      <w:r w:rsidRPr="008E0B0F">
        <w:rPr>
          <w:rStyle w:val="IntenseQuoteChar"/>
          <w:color w:val="0D5672" w:themeColor="accent1" w:themeShade="80"/>
        </w:rPr>
        <w:t>Phone</w:t>
      </w:r>
      <w:r w:rsidRPr="0069349C">
        <w:rPr>
          <w:rStyle w:val="IntenseQuoteChar"/>
        </w:rPr>
        <w:t>:</w:t>
      </w:r>
      <w:r>
        <w:t xml:space="preserve"> </w:t>
      </w:r>
      <w:r w:rsidRPr="00314A3D">
        <w:t>(360) 383</w:t>
      </w:r>
      <w:r>
        <w:t>-4971</w:t>
      </w:r>
    </w:p>
    <w:p w14:paraId="31D37E72" w14:textId="421D6825" w:rsidR="000A46AF" w:rsidRDefault="000A46AF" w:rsidP="006E7137">
      <w:pPr>
        <w:rPr>
          <w:rFonts w:ascii="Calibri" w:hAnsi="Calibri" w:cs="Calibri"/>
          <w:color w:val="000000"/>
          <w:shd w:val="clear" w:color="auto" w:fill="FFFFFF"/>
        </w:rPr>
      </w:pPr>
      <w:r w:rsidRPr="008E0B0F">
        <w:rPr>
          <w:rStyle w:val="IntenseQuoteChar"/>
          <w:color w:val="0D5672" w:themeColor="accent1" w:themeShade="80"/>
        </w:rPr>
        <w:t>Location:</w:t>
      </w:r>
      <w:r w:rsidRPr="008E0B0F">
        <w:rPr>
          <w:color w:val="0D5672" w:themeColor="accent1" w:themeShade="80"/>
        </w:rPr>
        <w:t xml:space="preserve"> </w:t>
      </w:r>
      <w:r w:rsidRPr="000A20E7">
        <w:t>Cedar Hall Office</w:t>
      </w:r>
      <w:r>
        <w:tab/>
      </w:r>
      <w:r>
        <w:tab/>
      </w:r>
      <w:r>
        <w:tab/>
      </w:r>
      <w:r>
        <w:tab/>
      </w:r>
      <w:r w:rsidRPr="008E0B0F">
        <w:rPr>
          <w:rStyle w:val="IntenseQuoteChar"/>
          <w:color w:val="0D5672" w:themeColor="accent1" w:themeShade="80"/>
        </w:rPr>
        <w:t>Email:</w:t>
      </w:r>
      <w:r w:rsidRPr="008E0B0F">
        <w:rPr>
          <w:color w:val="0D5672" w:themeColor="accent1" w:themeShade="80"/>
        </w:rPr>
        <w:t xml:space="preserve"> </w:t>
      </w:r>
      <w:r>
        <w:t>cvandyke@whatcom.edu</w:t>
      </w:r>
    </w:p>
    <w:p w14:paraId="723C73C9" w14:textId="77777777" w:rsidR="000117ED" w:rsidRPr="00B67573" w:rsidRDefault="000117ED" w:rsidP="000117ED">
      <w:pPr>
        <w:pStyle w:val="IntenseQuote"/>
        <w:rPr>
          <w:smallCaps/>
          <w:color w:val="404040" w:themeColor="text1" w:themeTint="BF"/>
          <w:u w:val="single" w:color="7F7F7F" w:themeColor="text1" w:themeTint="80"/>
        </w:rPr>
      </w:pPr>
      <w:r w:rsidRPr="0069349C">
        <w:rPr>
          <w:rStyle w:val="SubtleReference"/>
        </w:rPr>
        <w:t>Resident A</w:t>
      </w:r>
      <w:r>
        <w:rPr>
          <w:rStyle w:val="SubtleReference"/>
        </w:rPr>
        <w:t>dvisors</w:t>
      </w:r>
    </w:p>
    <w:p w14:paraId="1432DDE8" w14:textId="4C40C476" w:rsidR="000117ED" w:rsidRDefault="000117ED" w:rsidP="000117ED">
      <w:r>
        <w:t xml:space="preserve">Resident Advisors </w:t>
      </w:r>
      <w:r w:rsidR="00B71389">
        <w:t xml:space="preserve">(RAs) </w:t>
      </w:r>
      <w:r>
        <w:t xml:space="preserve">are a team of student staff members who each live on an assigned floor and work to develop a sense of community throughout the building. RAs assist residents with questions, concerns, and connections to campus resources. RAs also enforce Residence Life policies. There is an RA on call in Cedar Hall 24/7. </w:t>
      </w:r>
    </w:p>
    <w:p w14:paraId="66888EED" w14:textId="77777777" w:rsidR="000117ED" w:rsidRDefault="000117ED">
      <w:pPr>
        <w:rPr>
          <w:rFonts w:asciiTheme="majorHAnsi" w:eastAsiaTheme="majorEastAsia" w:hAnsiTheme="majorHAnsi" w:cstheme="majorBidi"/>
          <w:color w:val="1481AB" w:themeColor="accent1" w:themeShade="BF"/>
          <w:sz w:val="30"/>
          <w:szCs w:val="30"/>
        </w:rPr>
      </w:pPr>
      <w:r>
        <w:br w:type="page"/>
      </w:r>
    </w:p>
    <w:p w14:paraId="45B8E9E0" w14:textId="2CB00F1E" w:rsidR="00B67573" w:rsidRPr="008E0B0F" w:rsidRDefault="00DC5C4E" w:rsidP="00EA61A9">
      <w:pPr>
        <w:pStyle w:val="Heading1"/>
        <w:rPr>
          <w:color w:val="0D5672" w:themeColor="accent1" w:themeShade="80"/>
        </w:rPr>
      </w:pPr>
      <w:r w:rsidRPr="008E0B0F">
        <w:rPr>
          <w:color w:val="0D5672" w:themeColor="accent1" w:themeShade="80"/>
        </w:rPr>
        <w:lastRenderedPageBreak/>
        <w:t>TABLE OF CONTENTS</w:t>
      </w:r>
      <w:bookmarkEnd w:id="3"/>
    </w:p>
    <w:p w14:paraId="3A2C9341" w14:textId="5B1A0A5D" w:rsidR="004E3362" w:rsidRDefault="004E3362" w:rsidP="000B1D1E">
      <w:pPr>
        <w:jc w:val="center"/>
        <w:rPr>
          <w:i/>
          <w:szCs w:val="24"/>
        </w:rPr>
      </w:pPr>
    </w:p>
    <w:p w14:paraId="110C8541" w14:textId="77777777" w:rsidR="004E3362" w:rsidRPr="000B1D1E" w:rsidRDefault="004E3362" w:rsidP="00CA4D04">
      <w:pPr>
        <w:rPr>
          <w:i/>
          <w:webHidden/>
          <w:szCs w:val="24"/>
        </w:rPr>
        <w:sectPr w:rsidR="004E3362" w:rsidRPr="000B1D1E" w:rsidSect="002C62B0">
          <w:footerReference w:type="default" r:id="rId11"/>
          <w:type w:val="continuous"/>
          <w:pgSz w:w="12240" w:h="15840"/>
          <w:pgMar w:top="1440" w:right="1440" w:bottom="1440" w:left="1440" w:header="720" w:footer="720" w:gutter="0"/>
          <w:cols w:space="720"/>
          <w:titlePg/>
          <w:docGrid w:linePitch="360"/>
        </w:sectPr>
      </w:pPr>
    </w:p>
    <w:p w14:paraId="00239FA3" w14:textId="111956C7" w:rsidR="00347AFF" w:rsidRPr="00347AFF" w:rsidRDefault="00DB6802" w:rsidP="00347AFF">
      <w:pPr>
        <w:pStyle w:val="Level1"/>
        <w:rPr>
          <w:szCs w:val="24"/>
        </w:rPr>
      </w:pPr>
      <w:hyperlink w:anchor="_Community_Living" w:history="1">
        <w:r w:rsidR="00347AFF" w:rsidRPr="00316D2C">
          <w:rPr>
            <w:rStyle w:val="Hyperlink"/>
            <w:webHidden/>
            <w:color w:val="auto"/>
            <w:szCs w:val="24"/>
            <w:u w:val="none"/>
          </w:rPr>
          <w:t>community living</w:t>
        </w:r>
        <w:r w:rsidR="00347AFF" w:rsidRPr="00316D2C">
          <w:rPr>
            <w:rStyle w:val="Hyperlink"/>
            <w:webHidden/>
            <w:color w:val="auto"/>
            <w:szCs w:val="24"/>
            <w:u w:val="none"/>
          </w:rPr>
          <w:tab/>
        </w:r>
      </w:hyperlink>
      <w:r w:rsidR="00347AFF">
        <w:rPr>
          <w:rStyle w:val="Hyperlink"/>
          <w:color w:val="auto"/>
          <w:szCs w:val="24"/>
          <w:u w:val="none"/>
        </w:rPr>
        <w:t>2</w:t>
      </w:r>
    </w:p>
    <w:p w14:paraId="73B6162E" w14:textId="5776B5A7" w:rsidR="00DC5C4E" w:rsidRPr="00316D2C" w:rsidRDefault="00DB6802" w:rsidP="003D49BB">
      <w:pPr>
        <w:pStyle w:val="Level2"/>
        <w:rPr>
          <w:szCs w:val="24"/>
        </w:rPr>
      </w:pPr>
      <w:hyperlink w:anchor="_Welcome_to_Whatcom!" w:history="1">
        <w:r w:rsidR="002245BB" w:rsidRPr="00316D2C">
          <w:rPr>
            <w:rStyle w:val="Hyperlink"/>
            <w:webHidden/>
            <w:color w:val="auto"/>
            <w:szCs w:val="24"/>
            <w:u w:val="none"/>
          </w:rPr>
          <w:t>welcome</w:t>
        </w:r>
        <w:r w:rsidR="005D7AD9" w:rsidRPr="00316D2C">
          <w:rPr>
            <w:rStyle w:val="Hyperlink"/>
            <w:webHidden/>
            <w:color w:val="auto"/>
            <w:szCs w:val="24"/>
            <w:u w:val="none"/>
          </w:rPr>
          <w:t xml:space="preserve"> to </w:t>
        </w:r>
        <w:r w:rsidR="009D7D76">
          <w:rPr>
            <w:rStyle w:val="Hyperlink"/>
            <w:webHidden/>
            <w:color w:val="auto"/>
            <w:szCs w:val="24"/>
            <w:u w:val="none"/>
          </w:rPr>
          <w:t>WCC</w:t>
        </w:r>
        <w:r w:rsidR="00DC5C4E" w:rsidRPr="00316D2C">
          <w:rPr>
            <w:rStyle w:val="Hyperlink"/>
            <w:webHidden/>
            <w:color w:val="auto"/>
            <w:szCs w:val="24"/>
            <w:u w:val="none"/>
          </w:rPr>
          <w:tab/>
        </w:r>
      </w:hyperlink>
      <w:r w:rsidR="00E4052E" w:rsidRPr="00316D2C">
        <w:rPr>
          <w:rStyle w:val="Hyperlink"/>
          <w:color w:val="auto"/>
          <w:szCs w:val="24"/>
          <w:u w:val="none"/>
        </w:rPr>
        <w:t>5</w:t>
      </w:r>
    </w:p>
    <w:p w14:paraId="2B7DCF35" w14:textId="54C14A56" w:rsidR="00DC5C4E" w:rsidRPr="00316D2C" w:rsidRDefault="00DB6802" w:rsidP="003D49BB">
      <w:pPr>
        <w:pStyle w:val="Level2"/>
        <w:rPr>
          <w:rStyle w:val="Hyperlink"/>
          <w:color w:val="auto"/>
          <w:szCs w:val="24"/>
          <w:u w:val="none"/>
        </w:rPr>
      </w:pPr>
      <w:hyperlink w:anchor="Living" w:history="1">
        <w:r w:rsidR="002245BB" w:rsidRPr="00316D2C">
          <w:rPr>
            <w:rStyle w:val="Hyperlink"/>
            <w:webHidden/>
            <w:color w:val="auto"/>
            <w:szCs w:val="24"/>
            <w:u w:val="none"/>
          </w:rPr>
          <w:t>living options</w:t>
        </w:r>
        <w:r w:rsidR="00DC5C4E" w:rsidRPr="00316D2C">
          <w:rPr>
            <w:rStyle w:val="Hyperlink"/>
            <w:webHidden/>
            <w:color w:val="auto"/>
            <w:szCs w:val="24"/>
            <w:u w:val="none"/>
          </w:rPr>
          <w:tab/>
        </w:r>
      </w:hyperlink>
      <w:r w:rsidR="00E4052E" w:rsidRPr="00316D2C">
        <w:rPr>
          <w:rStyle w:val="Hyperlink"/>
          <w:color w:val="auto"/>
          <w:szCs w:val="24"/>
          <w:u w:val="none"/>
        </w:rPr>
        <w:t>5</w:t>
      </w:r>
    </w:p>
    <w:p w14:paraId="24CF9843" w14:textId="5E7A6AD8" w:rsidR="00E4052E" w:rsidRDefault="00DB6802" w:rsidP="003D49BB">
      <w:pPr>
        <w:pStyle w:val="Level2"/>
        <w:rPr>
          <w:rStyle w:val="Hyperlink"/>
          <w:color w:val="auto"/>
          <w:szCs w:val="24"/>
          <w:u w:val="none"/>
        </w:rPr>
      </w:pPr>
      <w:hyperlink w:anchor="Discrimination" w:history="1">
        <w:r w:rsidR="00E4052E" w:rsidRPr="00316D2C">
          <w:rPr>
            <w:rStyle w:val="Hyperlink"/>
            <w:webHidden/>
            <w:color w:val="auto"/>
            <w:szCs w:val="24"/>
            <w:u w:val="none"/>
          </w:rPr>
          <w:t>non-discrimination</w:t>
        </w:r>
        <w:r w:rsidR="00E4052E" w:rsidRPr="00316D2C">
          <w:rPr>
            <w:rStyle w:val="Hyperlink"/>
            <w:webHidden/>
            <w:color w:val="auto"/>
            <w:szCs w:val="24"/>
            <w:u w:val="none"/>
          </w:rPr>
          <w:tab/>
        </w:r>
      </w:hyperlink>
      <w:r w:rsidR="00B374FB">
        <w:rPr>
          <w:rStyle w:val="Hyperlink"/>
          <w:color w:val="auto"/>
          <w:szCs w:val="24"/>
          <w:u w:val="none"/>
        </w:rPr>
        <w:t>6</w:t>
      </w:r>
    </w:p>
    <w:p w14:paraId="1E7624AA" w14:textId="4E8815C3" w:rsidR="00DC5C4E" w:rsidRPr="00316D2C" w:rsidRDefault="00DB6802" w:rsidP="003D49BB">
      <w:pPr>
        <w:pStyle w:val="Level2"/>
        <w:rPr>
          <w:webHidden/>
          <w:color w:val="auto"/>
          <w:szCs w:val="24"/>
        </w:rPr>
      </w:pPr>
      <w:hyperlink w:anchor="Standards" w:history="1">
        <w:r w:rsidR="002245BB" w:rsidRPr="00316D2C">
          <w:rPr>
            <w:rStyle w:val="Hyperlink"/>
            <w:webHidden/>
            <w:color w:val="auto"/>
            <w:szCs w:val="24"/>
            <w:u w:val="none"/>
          </w:rPr>
          <w:t>Community standards</w:t>
        </w:r>
        <w:r w:rsidR="00784908" w:rsidRPr="00316D2C">
          <w:rPr>
            <w:rStyle w:val="Hyperlink"/>
            <w:webHidden/>
            <w:color w:val="auto"/>
            <w:szCs w:val="24"/>
            <w:u w:val="none"/>
          </w:rPr>
          <w:tab/>
        </w:r>
      </w:hyperlink>
      <w:r w:rsidR="0048599A" w:rsidRPr="00316D2C">
        <w:rPr>
          <w:rStyle w:val="Hyperlink"/>
          <w:color w:val="auto"/>
          <w:szCs w:val="24"/>
          <w:u w:val="none"/>
        </w:rPr>
        <w:t>9</w:t>
      </w:r>
    </w:p>
    <w:p w14:paraId="708D6166" w14:textId="33A8721F" w:rsidR="00DA52BD" w:rsidRPr="00316D2C" w:rsidRDefault="009A1CD6" w:rsidP="004217D3">
      <w:pPr>
        <w:pStyle w:val="NoSpacing"/>
        <w:ind w:left="202"/>
        <w:rPr>
          <w:rStyle w:val="Emphasis"/>
          <w:sz w:val="24"/>
          <w:szCs w:val="24"/>
        </w:rPr>
      </w:pPr>
      <w:r w:rsidRPr="00316D2C">
        <w:rPr>
          <w:rStyle w:val="Emphasis"/>
          <w:sz w:val="24"/>
          <w:szCs w:val="24"/>
        </w:rPr>
        <w:t>Student</w:t>
      </w:r>
      <w:r w:rsidR="00E4052E" w:rsidRPr="00316D2C">
        <w:rPr>
          <w:rStyle w:val="Emphasis"/>
          <w:sz w:val="24"/>
          <w:szCs w:val="24"/>
        </w:rPr>
        <w:t xml:space="preserve"> rights and responsibilities.</w:t>
      </w:r>
    </w:p>
    <w:p w14:paraId="602ED1CC" w14:textId="77777777" w:rsidR="00E4052E" w:rsidRPr="00316D2C" w:rsidRDefault="00E4052E" w:rsidP="004217D3">
      <w:pPr>
        <w:pStyle w:val="NoSpacing"/>
        <w:ind w:left="202"/>
        <w:rPr>
          <w:rStyle w:val="Emphasis"/>
          <w:sz w:val="24"/>
          <w:szCs w:val="24"/>
        </w:rPr>
      </w:pPr>
    </w:p>
    <w:p w14:paraId="0F692183" w14:textId="1746D103" w:rsidR="00E4052E" w:rsidRDefault="00DB6802" w:rsidP="003D49BB">
      <w:pPr>
        <w:pStyle w:val="Level2"/>
        <w:rPr>
          <w:rStyle w:val="Hyperlink"/>
          <w:color w:val="auto"/>
          <w:szCs w:val="24"/>
          <w:u w:val="none"/>
        </w:rPr>
      </w:pPr>
      <w:hyperlink w:anchor="Code" w:history="1">
        <w:r w:rsidR="009A4BD8" w:rsidRPr="00316D2C">
          <w:rPr>
            <w:rStyle w:val="Hyperlink"/>
            <w:webHidden/>
            <w:color w:val="auto"/>
            <w:szCs w:val="24"/>
            <w:u w:val="none"/>
          </w:rPr>
          <w:t>conduct process</w:t>
        </w:r>
        <w:r w:rsidR="00E4052E" w:rsidRPr="00316D2C">
          <w:rPr>
            <w:rStyle w:val="Hyperlink"/>
            <w:webHidden/>
            <w:color w:val="auto"/>
            <w:szCs w:val="24"/>
            <w:u w:val="none"/>
          </w:rPr>
          <w:tab/>
        </w:r>
      </w:hyperlink>
      <w:r w:rsidR="00E4052E" w:rsidRPr="00316D2C">
        <w:rPr>
          <w:rStyle w:val="Hyperlink"/>
          <w:color w:val="auto"/>
          <w:szCs w:val="24"/>
          <w:u w:val="none"/>
        </w:rPr>
        <w:t>10</w:t>
      </w:r>
    </w:p>
    <w:p w14:paraId="12CD2ED8" w14:textId="4A0908E5" w:rsidR="00347AFF" w:rsidRPr="00347AFF" w:rsidRDefault="00DB6802" w:rsidP="003D49BB">
      <w:pPr>
        <w:pStyle w:val="Level2"/>
        <w:rPr>
          <w:rStyle w:val="Hyperlink"/>
          <w:color w:val="000000"/>
          <w:u w:val="none"/>
        </w:rPr>
      </w:pPr>
      <w:hyperlink w:anchor="Room" w:history="1">
        <w:r w:rsidR="00347AFF" w:rsidRPr="00316D2C">
          <w:rPr>
            <w:rStyle w:val="Hyperlink"/>
            <w:webHidden/>
            <w:color w:val="auto"/>
            <w:szCs w:val="24"/>
            <w:u w:val="none"/>
          </w:rPr>
          <w:t>taking care of your space</w:t>
        </w:r>
        <w:r w:rsidR="00347AFF" w:rsidRPr="00316D2C">
          <w:rPr>
            <w:rStyle w:val="Hyperlink"/>
            <w:webHidden/>
            <w:color w:val="auto"/>
            <w:szCs w:val="24"/>
            <w:u w:val="none"/>
          </w:rPr>
          <w:tab/>
        </w:r>
      </w:hyperlink>
      <w:r w:rsidR="00347AFF">
        <w:rPr>
          <w:rStyle w:val="Hyperlink"/>
          <w:color w:val="auto"/>
          <w:szCs w:val="24"/>
          <w:u w:val="none"/>
        </w:rPr>
        <w:t>11-12</w:t>
      </w:r>
    </w:p>
    <w:p w14:paraId="1445FEB4" w14:textId="77777777" w:rsidR="00B374FB" w:rsidRPr="00316D2C" w:rsidRDefault="00B374FB" w:rsidP="00B374FB">
      <w:pPr>
        <w:pStyle w:val="Level1"/>
        <w:rPr>
          <w:szCs w:val="24"/>
        </w:rPr>
      </w:pPr>
      <w:r>
        <w:t>OCcupancy……………………….15</w:t>
      </w:r>
    </w:p>
    <w:p w14:paraId="3099B874" w14:textId="76C212FF" w:rsidR="00B374FB" w:rsidRPr="00B374FB" w:rsidRDefault="00B374FB" w:rsidP="00B374FB">
      <w:pPr>
        <w:pStyle w:val="Level3"/>
        <w:ind w:left="180"/>
        <w:rPr>
          <w:rStyle w:val="Hyperlink"/>
          <w:iCs w:val="0"/>
          <w:color w:val="auto"/>
          <w:szCs w:val="24"/>
          <w:u w:val="none"/>
        </w:rPr>
      </w:pPr>
      <w:r w:rsidRPr="00316D2C">
        <w:rPr>
          <w:rStyle w:val="Emphasis"/>
          <w:i/>
          <w:webHidden/>
          <w:szCs w:val="24"/>
        </w:rPr>
        <w:t>Roommate requests, eligibility, payments, consolidation, and cohabitation policy, room change policy, checking in, what to bring, inspections, checking out</w:t>
      </w:r>
    </w:p>
    <w:p w14:paraId="0E21A2A3" w14:textId="434F276D" w:rsidR="00B374FB" w:rsidRPr="00B374FB" w:rsidRDefault="00B374FB" w:rsidP="00B374FB">
      <w:pPr>
        <w:pStyle w:val="Level1"/>
        <w:rPr>
          <w:b w:val="0"/>
          <w:bCs w:val="0"/>
          <w:caps w:val="0"/>
          <w:smallCaps/>
          <w:webHidden/>
          <w:szCs w:val="24"/>
        </w:rPr>
      </w:pPr>
      <w:r w:rsidRPr="00316D2C">
        <w:rPr>
          <w:rStyle w:val="Hyperlink"/>
          <w:b w:val="0"/>
          <w:bCs w:val="0"/>
          <w:caps w:val="0"/>
          <w:smallCaps/>
          <w:color w:val="auto"/>
          <w:szCs w:val="24"/>
          <w:u w:val="none"/>
        </w:rPr>
        <w:t>roommates, guests, quiet hours</w:t>
      </w:r>
      <w:r w:rsidRPr="00316D2C">
        <w:rPr>
          <w:rStyle w:val="Hyperlink"/>
          <w:b w:val="0"/>
          <w:bCs w:val="0"/>
          <w:caps w:val="0"/>
          <w:smallCaps/>
          <w:color w:val="auto"/>
          <w:szCs w:val="24"/>
          <w:u w:val="none"/>
        </w:rPr>
        <w:tab/>
      </w:r>
      <w:r>
        <w:rPr>
          <w:rStyle w:val="Hyperlink"/>
          <w:b w:val="0"/>
          <w:bCs w:val="0"/>
          <w:caps w:val="0"/>
          <w:smallCaps/>
          <w:color w:val="auto"/>
          <w:szCs w:val="24"/>
          <w:u w:val="none"/>
        </w:rPr>
        <w:t>16</w:t>
      </w:r>
    </w:p>
    <w:p w14:paraId="4E8D6BE4" w14:textId="7336E336" w:rsidR="001B6509" w:rsidRPr="00316D2C" w:rsidRDefault="00DB6802" w:rsidP="003D49BB">
      <w:pPr>
        <w:pStyle w:val="Level2"/>
        <w:rPr>
          <w:webHidden/>
        </w:rPr>
      </w:pPr>
      <w:hyperlink w:anchor="Services" w:history="1">
        <w:r w:rsidR="001B6509" w:rsidRPr="00316D2C">
          <w:rPr>
            <w:rStyle w:val="Hyperlink"/>
            <w:webHidden/>
            <w:color w:val="auto"/>
            <w:szCs w:val="24"/>
            <w:u w:val="none"/>
          </w:rPr>
          <w:t>services</w:t>
        </w:r>
        <w:r w:rsidR="00157D4A" w:rsidRPr="00316D2C">
          <w:rPr>
            <w:rStyle w:val="Hyperlink"/>
            <w:webHidden/>
            <w:color w:val="auto"/>
            <w:szCs w:val="24"/>
            <w:u w:val="none"/>
          </w:rPr>
          <w:t xml:space="preserve"> and amenities…</w:t>
        </w:r>
        <w:r w:rsidR="001174EE" w:rsidRPr="00316D2C">
          <w:rPr>
            <w:rStyle w:val="Hyperlink"/>
            <w:webHidden/>
            <w:color w:val="auto"/>
            <w:szCs w:val="24"/>
            <w:u w:val="none"/>
          </w:rPr>
          <w:t>….</w:t>
        </w:r>
        <w:r w:rsidR="00157D4A" w:rsidRPr="00316D2C">
          <w:rPr>
            <w:rStyle w:val="Hyperlink"/>
            <w:webHidden/>
            <w:color w:val="auto"/>
            <w:szCs w:val="24"/>
            <w:u w:val="none"/>
          </w:rPr>
          <w:tab/>
        </w:r>
      </w:hyperlink>
      <w:r w:rsidR="00E4052E" w:rsidRPr="00316D2C">
        <w:rPr>
          <w:rStyle w:val="Hyperlink"/>
          <w:color w:val="auto"/>
          <w:szCs w:val="24"/>
          <w:u w:val="none"/>
        </w:rPr>
        <w:t>1</w:t>
      </w:r>
      <w:r w:rsidR="00B374FB">
        <w:rPr>
          <w:rStyle w:val="Hyperlink"/>
          <w:color w:val="auto"/>
          <w:szCs w:val="24"/>
          <w:u w:val="none"/>
        </w:rPr>
        <w:t>7</w:t>
      </w:r>
      <w:r w:rsidR="00E4052E" w:rsidRPr="00316D2C">
        <w:rPr>
          <w:rStyle w:val="Hyperlink"/>
          <w:color w:val="auto"/>
          <w:szCs w:val="24"/>
          <w:u w:val="none"/>
        </w:rPr>
        <w:t>-1</w:t>
      </w:r>
      <w:r w:rsidR="00B374FB">
        <w:rPr>
          <w:rStyle w:val="Hyperlink"/>
          <w:color w:val="auto"/>
          <w:szCs w:val="24"/>
          <w:u w:val="none"/>
        </w:rPr>
        <w:t>9</w:t>
      </w:r>
    </w:p>
    <w:p w14:paraId="273EE700" w14:textId="77777777" w:rsidR="009D7D76" w:rsidRPr="00316D2C" w:rsidRDefault="009D7D76" w:rsidP="009D7D76">
      <w:pPr>
        <w:pStyle w:val="Level3"/>
        <w:ind w:left="187"/>
        <w:contextualSpacing/>
        <w:rPr>
          <w:rStyle w:val="Emphasis"/>
          <w:i/>
          <w:iCs/>
          <w:szCs w:val="24"/>
        </w:rPr>
      </w:pPr>
      <w:r w:rsidRPr="00316D2C">
        <w:rPr>
          <w:rStyle w:val="Emphasis"/>
          <w:i/>
          <w:iCs/>
          <w:szCs w:val="24"/>
        </w:rPr>
        <w:t xml:space="preserve">Services, amenities, accommodations, </w:t>
      </w:r>
    </w:p>
    <w:p w14:paraId="3330B6FA" w14:textId="77777777" w:rsidR="009D7D76" w:rsidRPr="00316D2C" w:rsidRDefault="009D7D76" w:rsidP="009D7D76">
      <w:pPr>
        <w:pStyle w:val="Level3"/>
        <w:ind w:left="187"/>
        <w:contextualSpacing/>
        <w:rPr>
          <w:rStyle w:val="Emphasis"/>
          <w:i/>
          <w:iCs/>
          <w:szCs w:val="24"/>
        </w:rPr>
      </w:pPr>
      <w:r w:rsidRPr="00316D2C">
        <w:rPr>
          <w:rStyle w:val="Emphasis"/>
          <w:i/>
          <w:iCs/>
          <w:szCs w:val="24"/>
        </w:rPr>
        <w:t>and maintenance of facilities.</w:t>
      </w:r>
    </w:p>
    <w:p w14:paraId="7318B1C2" w14:textId="5E636856" w:rsidR="00DC5C4E" w:rsidRPr="00316D2C" w:rsidRDefault="00DB6802" w:rsidP="0003028F">
      <w:pPr>
        <w:pStyle w:val="Level1"/>
        <w:rPr>
          <w:webHidden/>
          <w:szCs w:val="24"/>
        </w:rPr>
      </w:pPr>
      <w:hyperlink w:anchor="_Safety" w:history="1">
        <w:r w:rsidR="001B6509" w:rsidRPr="00316D2C">
          <w:rPr>
            <w:rStyle w:val="Hyperlink"/>
            <w:webHidden/>
            <w:color w:val="auto"/>
            <w:szCs w:val="24"/>
            <w:u w:val="none"/>
          </w:rPr>
          <w:t>safety</w:t>
        </w:r>
        <w:r w:rsidR="00DC5C4E" w:rsidRPr="00316D2C">
          <w:rPr>
            <w:rStyle w:val="Hyperlink"/>
            <w:webHidden/>
            <w:color w:val="auto"/>
            <w:szCs w:val="24"/>
            <w:u w:val="none"/>
          </w:rPr>
          <w:tab/>
        </w:r>
        <w:r w:rsidR="00B374FB">
          <w:rPr>
            <w:rStyle w:val="Hyperlink"/>
            <w:webHidden/>
            <w:color w:val="auto"/>
            <w:szCs w:val="24"/>
            <w:u w:val="none"/>
          </w:rPr>
          <w:t>22-3</w:t>
        </w:r>
        <w:r w:rsidR="00784908" w:rsidRPr="00316D2C">
          <w:rPr>
            <w:rStyle w:val="Hyperlink"/>
            <w:webHidden/>
            <w:color w:val="auto"/>
            <w:szCs w:val="24"/>
            <w:u w:val="none"/>
          </w:rPr>
          <w:t>1</w:t>
        </w:r>
      </w:hyperlink>
    </w:p>
    <w:p w14:paraId="645249BA" w14:textId="19CCA164" w:rsidR="00DA52BD" w:rsidRPr="00316D2C" w:rsidRDefault="00DA52BD" w:rsidP="004217D3">
      <w:pPr>
        <w:pStyle w:val="Level3"/>
        <w:spacing w:line="240" w:lineRule="auto"/>
        <w:ind w:left="187"/>
        <w:rPr>
          <w:rStyle w:val="Emphasis"/>
          <w:i/>
          <w:webHidden/>
          <w:szCs w:val="24"/>
        </w:rPr>
      </w:pPr>
      <w:r w:rsidRPr="00316D2C">
        <w:rPr>
          <w:rStyle w:val="Emphasis"/>
          <w:i/>
          <w:webHidden/>
          <w:szCs w:val="24"/>
        </w:rPr>
        <w:t>This section covers wha</w:t>
      </w:r>
      <w:r w:rsidR="00316D2C" w:rsidRPr="00316D2C">
        <w:rPr>
          <w:rStyle w:val="Emphasis"/>
          <w:i/>
          <w:webHidden/>
          <w:szCs w:val="24"/>
        </w:rPr>
        <w:t xml:space="preserve">t to do in the event of a crime, sexual assault, drug or alcohol overdose, </w:t>
      </w:r>
      <w:r w:rsidRPr="00316D2C">
        <w:rPr>
          <w:rStyle w:val="Emphasis"/>
          <w:i/>
          <w:webHidden/>
          <w:szCs w:val="24"/>
        </w:rPr>
        <w:t>medical emergency, or natural disaster</w:t>
      </w:r>
      <w:r w:rsidR="009A1CD6" w:rsidRPr="00316D2C">
        <w:rPr>
          <w:rStyle w:val="Emphasis"/>
          <w:i/>
          <w:webHidden/>
          <w:szCs w:val="24"/>
        </w:rPr>
        <w:t>, as well as general safety tips</w:t>
      </w:r>
      <w:r w:rsidR="00316D2C" w:rsidRPr="00316D2C">
        <w:rPr>
          <w:rStyle w:val="Emphasis"/>
          <w:i/>
          <w:webHidden/>
          <w:szCs w:val="24"/>
        </w:rPr>
        <w:t xml:space="preserve">, </w:t>
      </w:r>
      <w:r w:rsidR="00316D2C">
        <w:rPr>
          <w:rStyle w:val="Emphasis"/>
          <w:i/>
          <w:webHidden/>
          <w:szCs w:val="24"/>
        </w:rPr>
        <w:t xml:space="preserve">and </w:t>
      </w:r>
      <w:r w:rsidR="00316D2C" w:rsidRPr="00316D2C">
        <w:rPr>
          <w:rStyle w:val="Emphasis"/>
          <w:i/>
          <w:webHidden/>
          <w:szCs w:val="24"/>
        </w:rPr>
        <w:t>campus alerts</w:t>
      </w:r>
      <w:r w:rsidRPr="00316D2C">
        <w:rPr>
          <w:rStyle w:val="Emphasis"/>
          <w:i/>
          <w:webHidden/>
          <w:szCs w:val="24"/>
        </w:rPr>
        <w:t xml:space="preserve"> </w:t>
      </w:r>
    </w:p>
    <w:p w14:paraId="3C10720C" w14:textId="1BB77785" w:rsidR="000E376A" w:rsidRPr="00316D2C" w:rsidRDefault="00DB6802" w:rsidP="000E376A">
      <w:pPr>
        <w:pStyle w:val="Level1"/>
        <w:rPr>
          <w:rStyle w:val="Hyperlink"/>
          <w:color w:val="auto"/>
          <w:szCs w:val="24"/>
          <w:u w:val="none"/>
        </w:rPr>
      </w:pPr>
      <w:hyperlink w:anchor="_Policies_and_Procedures" w:history="1">
        <w:r w:rsidR="000E376A" w:rsidRPr="00316D2C">
          <w:rPr>
            <w:rStyle w:val="Hyperlink"/>
            <w:webHidden/>
            <w:color w:val="auto"/>
            <w:szCs w:val="24"/>
            <w:u w:val="none"/>
          </w:rPr>
          <w:t>policies &amp; procedures</w:t>
        </w:r>
      </w:hyperlink>
      <w:hyperlink w:anchor="_Policies_and_Procedures" w:history="1">
        <w:r w:rsidR="000E376A" w:rsidRPr="00316D2C">
          <w:rPr>
            <w:rStyle w:val="Hyperlink"/>
            <w:webHidden/>
            <w:color w:val="auto"/>
            <w:szCs w:val="24"/>
            <w:u w:val="none"/>
          </w:rPr>
          <w:tab/>
        </w:r>
      </w:hyperlink>
      <w:r w:rsidR="00B374FB">
        <w:rPr>
          <w:rStyle w:val="Hyperlink"/>
          <w:color w:val="auto"/>
          <w:szCs w:val="24"/>
          <w:u w:val="none"/>
        </w:rPr>
        <w:t>13-16 &amp; 32-33</w:t>
      </w:r>
    </w:p>
    <w:p w14:paraId="0DB63246" w14:textId="0E3D34BB" w:rsidR="00E4052E" w:rsidRPr="00316D2C" w:rsidRDefault="00E4052E" w:rsidP="0038061A">
      <w:pPr>
        <w:pStyle w:val="Level3"/>
        <w:ind w:left="0"/>
        <w:rPr>
          <w:szCs w:val="24"/>
        </w:rPr>
      </w:pPr>
      <w:r w:rsidRPr="00316D2C">
        <w:rPr>
          <w:rStyle w:val="Emphasis"/>
          <w:i/>
          <w:iCs/>
          <w:szCs w:val="24"/>
        </w:rPr>
        <w:t xml:space="preserve">Bicycles, restricted areas, smoking and vaping, </w:t>
      </w:r>
      <w:r w:rsidR="00316D2C" w:rsidRPr="00316D2C">
        <w:rPr>
          <w:rStyle w:val="Emphasis"/>
          <w:i/>
          <w:iCs/>
          <w:szCs w:val="24"/>
        </w:rPr>
        <w:t>drugs and alcohol, weapons</w:t>
      </w:r>
    </w:p>
    <w:p w14:paraId="227F483C" w14:textId="63451691" w:rsidR="00316D2C" w:rsidRPr="00316D2C" w:rsidRDefault="00316D2C" w:rsidP="007F0B70">
      <w:pPr>
        <w:rPr>
          <w:rFonts w:asciiTheme="majorHAnsi" w:hAnsiTheme="majorHAnsi" w:cs="Times New Roman"/>
          <w:b/>
          <w:bCs/>
          <w:caps/>
          <w:szCs w:val="24"/>
        </w:rPr>
        <w:sectPr w:rsidR="00316D2C" w:rsidRPr="00316D2C" w:rsidSect="0028559A">
          <w:type w:val="continuous"/>
          <w:pgSz w:w="12240" w:h="15840"/>
          <w:pgMar w:top="1440" w:right="1440" w:bottom="1440" w:left="1440" w:header="720" w:footer="720" w:gutter="0"/>
          <w:cols w:num="2" w:space="720"/>
          <w:titlePg/>
          <w:docGrid w:linePitch="360"/>
        </w:sectPr>
      </w:pPr>
    </w:p>
    <w:p w14:paraId="5249D59F" w14:textId="77777777" w:rsidR="000E2F60" w:rsidRDefault="000E2F60">
      <w:pPr>
        <w:rPr>
          <w:rFonts w:asciiTheme="majorHAnsi" w:hAnsiTheme="majorHAnsi" w:cs="Times New Roman"/>
          <w:smallCaps/>
          <w:color w:val="000000"/>
          <w:szCs w:val="24"/>
        </w:rPr>
      </w:pPr>
    </w:p>
    <w:p w14:paraId="75951CE9" w14:textId="77777777" w:rsidR="000E2F60" w:rsidRPr="001D5580" w:rsidRDefault="000E2F60" w:rsidP="000E2F60">
      <w:pPr>
        <w:pStyle w:val="handbooksubheads"/>
      </w:pPr>
      <w:r w:rsidRPr="00482C7C">
        <w:t>No</w:t>
      </w:r>
      <w:r w:rsidRPr="001D5580">
        <w:t>n-Discrimination Statement</w:t>
      </w:r>
      <w:bookmarkStart w:id="4" w:name="Code"/>
    </w:p>
    <w:bookmarkEnd w:id="4"/>
    <w:p w14:paraId="748302EA" w14:textId="77777777" w:rsidR="000E2F60" w:rsidRDefault="000E2F60" w:rsidP="000E2F60">
      <w:pPr>
        <w:ind w:left="720"/>
        <w:rPr>
          <w:sz w:val="22"/>
        </w:rPr>
      </w:pPr>
      <w:r>
        <w:t>Whatcom Community College does not discriminate on the basis of race, color, national origin, religion, sex, disability, honorably discharged veteran or military status, sexual orientation, gender identity, gender presentation, ancestry, ethnicity, family status, immigration status, citizenship, socioeconomic status, genetic information or age in its programs and activities.</w:t>
      </w:r>
    </w:p>
    <w:p w14:paraId="4C5F8B48" w14:textId="77777777" w:rsidR="000E2F60" w:rsidRDefault="000E2F60" w:rsidP="000E2F60">
      <w:pPr>
        <w:ind w:left="720"/>
      </w:pPr>
      <w:r>
        <w:t xml:space="preserve">The following person has been designated to handle inquiries regarding the non-discrimination policies: Executive Director for Human Resources, by phone: 360.383.3400 or email: </w:t>
      </w:r>
      <w:hyperlink r:id="rId12" w:history="1">
        <w:r>
          <w:rPr>
            <w:rStyle w:val="Hyperlink"/>
          </w:rPr>
          <w:t>hr@whatcom.edu</w:t>
        </w:r>
      </w:hyperlink>
      <w:r>
        <w:t xml:space="preserve"> , 237 W. Kellogg Road, Bellingham, WA 98226. </w:t>
      </w:r>
    </w:p>
    <w:p w14:paraId="2B9E36CD" w14:textId="77777777" w:rsidR="000E2F60" w:rsidRDefault="000E2F60" w:rsidP="000E2F60">
      <w:pPr>
        <w:ind w:left="720"/>
      </w:pPr>
      <w:r>
        <w:t xml:space="preserve">For Title IX compliance: Title IX Coordinator, by phone: 360.383.3400 or email: </w:t>
      </w:r>
      <w:hyperlink r:id="rId13" w:history="1">
        <w:r>
          <w:rPr>
            <w:rStyle w:val="Hyperlink"/>
          </w:rPr>
          <w:t>titleIX@whatcom.edu</w:t>
        </w:r>
      </w:hyperlink>
      <w:r>
        <w:t xml:space="preserve"> , 237 W. Kellogg Road, Bellingham, WA 98226. </w:t>
      </w:r>
    </w:p>
    <w:p w14:paraId="456504A0" w14:textId="77777777" w:rsidR="000E2F60" w:rsidRDefault="000E2F60" w:rsidP="000E2F60">
      <w:pPr>
        <w:ind w:left="720"/>
      </w:pPr>
      <w:r>
        <w:t>WCC publications are available in alternate formats upon request by contacting the Access &amp; Disability Services office at 360.383.3139; or Video Phone at 360.255.7182.</w:t>
      </w:r>
    </w:p>
    <w:p w14:paraId="428CD218" w14:textId="77777777" w:rsidR="000E2F60" w:rsidRDefault="000E2F60">
      <w:pPr>
        <w:rPr>
          <w:rFonts w:asciiTheme="majorHAnsi" w:hAnsiTheme="majorHAnsi" w:cs="Times New Roman"/>
          <w:bCs/>
          <w:i/>
          <w:caps/>
          <w:smallCaps/>
          <w:color w:val="000000"/>
          <w:sz w:val="20"/>
          <w:szCs w:val="20"/>
        </w:rPr>
      </w:pPr>
      <w:bookmarkStart w:id="5" w:name="_Welcome_to_Whatcom!"/>
      <w:bookmarkStart w:id="6" w:name="Living"/>
      <w:bookmarkEnd w:id="5"/>
      <w:r>
        <w:br w:type="page"/>
      </w:r>
    </w:p>
    <w:p w14:paraId="12599F82" w14:textId="5F40586A" w:rsidR="003B0BCC" w:rsidRDefault="003B0BCC" w:rsidP="003D49BB">
      <w:pPr>
        <w:pStyle w:val="handbooksubheads"/>
      </w:pPr>
      <w:r>
        <w:lastRenderedPageBreak/>
        <w:t>Living options</w:t>
      </w:r>
    </w:p>
    <w:bookmarkEnd w:id="6"/>
    <w:p w14:paraId="72BD7D6B" w14:textId="3257CED0" w:rsidR="00A47B56" w:rsidRDefault="001D6666" w:rsidP="00A47B56">
      <w:r>
        <w:t xml:space="preserve">Welcome to Cedar Hall, WCC’s </w:t>
      </w:r>
      <w:r w:rsidR="002D7BEA">
        <w:t>o</w:t>
      </w:r>
      <w:r w:rsidR="00F90D9A">
        <w:t>n campus residence hall. This state</w:t>
      </w:r>
      <w:r w:rsidR="00A467E3">
        <w:t>-</w:t>
      </w:r>
      <w:r>
        <w:t>of</w:t>
      </w:r>
      <w:r w:rsidR="00A467E3">
        <w:t>-the-ar</w:t>
      </w:r>
      <w:r>
        <w:t xml:space="preserve">t building includes four </w:t>
      </w:r>
      <w:r w:rsidR="00F90D9A">
        <w:t>floors of l</w:t>
      </w:r>
      <w:r w:rsidR="003F431D">
        <w:t xml:space="preserve">iving and communal </w:t>
      </w:r>
      <w:r w:rsidR="00F90D9A">
        <w:t>gathering space</w:t>
      </w:r>
      <w:r w:rsidR="006E0335">
        <w:t xml:space="preserve"> with a combination of studios, </w:t>
      </w:r>
      <w:r w:rsidR="001174EE">
        <w:t>one-, two- and four-bedroom</w:t>
      </w:r>
      <w:r w:rsidR="006E0335">
        <w:t xml:space="preserve"> suites that </w:t>
      </w:r>
      <w:r w:rsidR="009D7D76">
        <w:t>offer</w:t>
      </w:r>
      <w:r w:rsidR="00F90D9A">
        <w:t xml:space="preserve"> private bedrooms and shared </w:t>
      </w:r>
      <w:r w:rsidR="002D7BEA">
        <w:t xml:space="preserve">living space and </w:t>
      </w:r>
      <w:r w:rsidR="00F90D9A">
        <w:t xml:space="preserve">bathrooms. </w:t>
      </w:r>
    </w:p>
    <w:p w14:paraId="3153B1E4" w14:textId="4A698007" w:rsidR="00F90D9A" w:rsidRDefault="00F90D9A" w:rsidP="00A47B56">
      <w:r>
        <w:t>Units include:</w:t>
      </w:r>
    </w:p>
    <w:p w14:paraId="68200533" w14:textId="2F7B0561" w:rsidR="00842AF6" w:rsidRPr="00F90D9A" w:rsidRDefault="00842AF6" w:rsidP="00E70140">
      <w:pPr>
        <w:pStyle w:val="ListParagraph"/>
        <w:numPr>
          <w:ilvl w:val="0"/>
          <w:numId w:val="1"/>
        </w:numPr>
      </w:pPr>
      <w:r w:rsidRPr="00F90D9A">
        <w:t>Private bedroom</w:t>
      </w:r>
    </w:p>
    <w:p w14:paraId="6A816CAD" w14:textId="0A266A91" w:rsidR="00A47B56" w:rsidRDefault="003F431D" w:rsidP="00E70140">
      <w:pPr>
        <w:pStyle w:val="ListParagraph"/>
        <w:numPr>
          <w:ilvl w:val="0"/>
          <w:numId w:val="1"/>
        </w:numPr>
      </w:pPr>
      <w:r>
        <w:t>E</w:t>
      </w:r>
      <w:r w:rsidR="00A47B56" w:rsidRPr="00F90D9A">
        <w:t>xtra-long</w:t>
      </w:r>
      <w:r w:rsidR="00A47B56">
        <w:t xml:space="preserve"> twin bed</w:t>
      </w:r>
    </w:p>
    <w:p w14:paraId="3EE3770B" w14:textId="5B422284" w:rsidR="00F90D9A" w:rsidRDefault="00F90D9A" w:rsidP="00F90D9A">
      <w:pPr>
        <w:pStyle w:val="ListParagraph"/>
        <w:numPr>
          <w:ilvl w:val="0"/>
          <w:numId w:val="1"/>
        </w:numPr>
      </w:pPr>
      <w:r>
        <w:t>Desk with chair</w:t>
      </w:r>
    </w:p>
    <w:p w14:paraId="02331DF7" w14:textId="1C591929" w:rsidR="00A47B56" w:rsidRDefault="00FE52B3" w:rsidP="00E70140">
      <w:pPr>
        <w:pStyle w:val="ListParagraph"/>
        <w:numPr>
          <w:ilvl w:val="0"/>
          <w:numId w:val="1"/>
        </w:numPr>
      </w:pPr>
      <w:r>
        <w:t>Built-in closet</w:t>
      </w:r>
    </w:p>
    <w:p w14:paraId="541557F0" w14:textId="77777777" w:rsidR="00E63AC9" w:rsidRDefault="00EC75EE" w:rsidP="00A76EDE">
      <w:pPr>
        <w:pStyle w:val="ListParagraph"/>
        <w:numPr>
          <w:ilvl w:val="0"/>
          <w:numId w:val="1"/>
        </w:numPr>
      </w:pPr>
      <w:r>
        <w:t>Kitchenette with microwave, stovetop, and refrigerator</w:t>
      </w:r>
    </w:p>
    <w:p w14:paraId="6228A520" w14:textId="55FDD333" w:rsidR="00EC75EE" w:rsidRDefault="00E63AC9" w:rsidP="00A76EDE">
      <w:pPr>
        <w:pStyle w:val="ListParagraph"/>
        <w:numPr>
          <w:ilvl w:val="0"/>
          <w:numId w:val="1"/>
        </w:numPr>
      </w:pPr>
      <w:r>
        <w:t xml:space="preserve">Ovens </w:t>
      </w:r>
      <w:r w:rsidR="00C5005F">
        <w:t xml:space="preserve">are </w:t>
      </w:r>
      <w:r>
        <w:t>available in the 1</w:t>
      </w:r>
      <w:r w:rsidRPr="00E63AC9">
        <w:rPr>
          <w:vertAlign w:val="superscript"/>
        </w:rPr>
        <w:t>st</w:t>
      </w:r>
      <w:r>
        <w:t xml:space="preserve"> floor community kitchen and fourth floor lounge</w:t>
      </w:r>
    </w:p>
    <w:p w14:paraId="10330313" w14:textId="70CF5B05" w:rsidR="00A47B56" w:rsidRDefault="00CB76F8" w:rsidP="00E70140">
      <w:pPr>
        <w:pStyle w:val="ListParagraph"/>
        <w:numPr>
          <w:ilvl w:val="0"/>
          <w:numId w:val="1"/>
        </w:numPr>
      </w:pPr>
      <w:r>
        <w:t>Wi-Fi</w:t>
      </w:r>
      <w:r w:rsidR="00F90D9A">
        <w:t xml:space="preserve"> </w:t>
      </w:r>
    </w:p>
    <w:p w14:paraId="52303AAB" w14:textId="7399F931" w:rsidR="00796049" w:rsidRDefault="00773F9C" w:rsidP="00443537">
      <w:pPr>
        <w:pStyle w:val="ListParagraph"/>
        <w:numPr>
          <w:ilvl w:val="0"/>
          <w:numId w:val="1"/>
        </w:numPr>
      </w:pPr>
      <w:r>
        <w:t>S</w:t>
      </w:r>
      <w:r w:rsidR="009D7D76">
        <w:t xml:space="preserve">mart TV and seating in the living room </w:t>
      </w:r>
    </w:p>
    <w:p w14:paraId="7603FD1E" w14:textId="429C71CD" w:rsidR="008674E2" w:rsidRDefault="00427BD5" w:rsidP="003D49BB">
      <w:pPr>
        <w:pStyle w:val="handbooksubheads"/>
      </w:pPr>
      <w:bookmarkStart w:id="7" w:name="Layouts"/>
      <w:r>
        <w:rPr>
          <w:noProof/>
        </w:rPr>
        <mc:AlternateContent>
          <mc:Choice Requires="wps">
            <w:drawing>
              <wp:anchor distT="0" distB="0" distL="114300" distR="114300" simplePos="0" relativeHeight="251714560" behindDoc="0" locked="0" layoutInCell="1" allowOverlap="1" wp14:anchorId="1EC48398" wp14:editId="0FAFA0AA">
                <wp:simplePos x="0" y="0"/>
                <wp:positionH relativeFrom="margin">
                  <wp:align>left</wp:align>
                </wp:positionH>
                <wp:positionV relativeFrom="paragraph">
                  <wp:posOffset>4247334</wp:posOffset>
                </wp:positionV>
                <wp:extent cx="2481943" cy="341811"/>
                <wp:effectExtent l="0" t="0" r="0" b="1270"/>
                <wp:wrapNone/>
                <wp:docPr id="23" name="Text Box 23"/>
                <wp:cNvGraphicFramePr/>
                <a:graphic xmlns:a="http://schemas.openxmlformats.org/drawingml/2006/main">
                  <a:graphicData uri="http://schemas.microsoft.com/office/word/2010/wordprocessingShape">
                    <wps:wsp>
                      <wps:cNvSpPr txBox="1"/>
                      <wps:spPr>
                        <a:xfrm>
                          <a:off x="0" y="0"/>
                          <a:ext cx="2481943" cy="341811"/>
                        </a:xfrm>
                        <a:prstGeom prst="rect">
                          <a:avLst/>
                        </a:prstGeom>
                        <a:solidFill>
                          <a:prstClr val="white">
                            <a:alpha val="50000"/>
                          </a:prstClr>
                        </a:solidFill>
                        <a:ln>
                          <a:noFill/>
                        </a:ln>
                      </wps:spPr>
                      <wps:txbx>
                        <w:txbxContent>
                          <w:p w14:paraId="7BCDAB1A" w14:textId="3D8E7086" w:rsidR="00443537" w:rsidRPr="00427BD5" w:rsidRDefault="00443537" w:rsidP="00427BD5">
                            <w:pPr>
                              <w:pStyle w:val="Caption"/>
                              <w:jc w:val="center"/>
                              <w:rPr>
                                <w:rFonts w:asciiTheme="majorHAnsi" w:hAnsiTheme="majorHAnsi" w:cs="Times New Roman"/>
                                <w:i/>
                                <w:iCs/>
                                <w:caps/>
                                <w:noProof/>
                                <w:color w:val="auto"/>
                                <w:sz w:val="28"/>
                              </w:rPr>
                            </w:pPr>
                            <w:r>
                              <w:rPr>
                                <w:color w:val="auto"/>
                                <w:sz w:val="28"/>
                              </w:rPr>
                              <w:t>Studio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48398" id="_x0000_t202" coordsize="21600,21600" o:spt="202" path="m,l,21600r21600,l21600,xe">
                <v:stroke joinstyle="miter"/>
                <v:path gradientshapeok="t" o:connecttype="rect"/>
              </v:shapetype>
              <v:shape id="Text Box 23" o:spid="_x0000_s1026" type="#_x0000_t202" style="position:absolute;margin-left:0;margin-top:334.45pt;width:195.45pt;height:26.9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" stroked="f">
                <v:fill opacity="32896f"/>
                <v:textbox inset="0,0,0,0">
                  <w:txbxContent>
                    <w:p w14:paraId="7BCDAB1A" w14:textId="3D8E7086" w:rsidR="00443537" w:rsidRPr="00427BD5" w:rsidRDefault="00443537" w:rsidP="00427BD5">
                      <w:pPr>
                        <w:pStyle w:val="Caption"/>
                        <w:jc w:val="center"/>
                        <w:rPr>
                          <w:rFonts w:asciiTheme="majorHAnsi" w:hAnsiTheme="majorHAnsi" w:cs="Times New Roman"/>
                          <w:i/>
                          <w:iCs/>
                          <w:caps/>
                          <w:noProof/>
                          <w:color w:val="auto"/>
                          <w:sz w:val="28"/>
                        </w:rPr>
                      </w:pPr>
                      <w:r>
                        <w:rPr>
                          <w:color w:val="auto"/>
                          <w:sz w:val="28"/>
                        </w:rPr>
                        <w:t>Studio</w:t>
                      </w:r>
                    </w:p>
                  </w:txbxContent>
                </v:textbox>
                <w10:wrap anchorx="margin"/>
              </v:shape>
            </w:pict>
          </mc:Fallback>
        </mc:AlternateContent>
      </w:r>
      <w:r w:rsidR="00241565">
        <w:rPr>
          <w:noProof/>
        </w:rPr>
        <mc:AlternateContent>
          <mc:Choice Requires="wpg">
            <w:drawing>
              <wp:anchor distT="0" distB="0" distL="114300" distR="114300" simplePos="0" relativeHeight="251691008" behindDoc="0" locked="0" layoutInCell="1" allowOverlap="1" wp14:anchorId="656F930E" wp14:editId="5FB35E3E">
                <wp:simplePos x="0" y="0"/>
                <wp:positionH relativeFrom="margin">
                  <wp:align>left</wp:align>
                </wp:positionH>
                <wp:positionV relativeFrom="paragraph">
                  <wp:posOffset>404495</wp:posOffset>
                </wp:positionV>
                <wp:extent cx="2433320" cy="3884930"/>
                <wp:effectExtent l="0" t="0" r="5080" b="1270"/>
                <wp:wrapTopAndBottom/>
                <wp:docPr id="18" name="Group 18" descr="Studio bedroom unit layout"/>
                <wp:cNvGraphicFramePr/>
                <a:graphic xmlns:a="http://schemas.openxmlformats.org/drawingml/2006/main">
                  <a:graphicData uri="http://schemas.microsoft.com/office/word/2010/wordprocessingGroup">
                    <wpg:wgp>
                      <wpg:cNvGrpSpPr/>
                      <wpg:grpSpPr>
                        <a:xfrm>
                          <a:off x="0" y="0"/>
                          <a:ext cx="2433320" cy="3885564"/>
                          <a:chOff x="0" y="-171659"/>
                          <a:chExt cx="2433320" cy="4306668"/>
                        </a:xfrm>
                        <a:blipFill dpi="0" rotWithShape="1">
                          <a:blip r:embed="rId14">
                            <a:extLst>
                              <a:ext uri="{28A0092B-C50C-407E-A947-70E740481C1C}">
                                <a14:useLocalDpi xmlns:a14="http://schemas.microsoft.com/office/drawing/2010/main" val="0"/>
                              </a:ext>
                            </a:extLst>
                          </a:blip>
                          <a:srcRect/>
                          <a:stretch>
                            <a:fillRect/>
                          </a:stretch>
                        </a:blipFill>
                      </wpg:grpSpPr>
                      <wps:wsp>
                        <wps:cNvPr id="9" name="Rectangle 9"/>
                        <wps:cNvSpPr/>
                        <wps:spPr>
                          <a:xfrm>
                            <a:off x="0" y="-171659"/>
                            <a:ext cx="2433320" cy="409019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6130ED" w14:textId="77777777" w:rsidR="00443537" w:rsidRPr="00241565" w:rsidRDefault="00443537" w:rsidP="0024156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0" y="3872753"/>
                            <a:ext cx="2433320" cy="262256"/>
                          </a:xfrm>
                          <a:prstGeom prst="rect">
                            <a:avLst/>
                          </a:prstGeom>
                          <a:grpFill/>
                          <a:ln>
                            <a:noFill/>
                          </a:ln>
                        </wps:spPr>
                        <wps:txbx>
                          <w:txbxContent>
                            <w:p w14:paraId="11D20CB9" w14:textId="6DE81560" w:rsidR="00443537" w:rsidRPr="004B077C" w:rsidRDefault="00443537" w:rsidP="004B077C">
                              <w:pPr>
                                <w:pStyle w:val="Caption"/>
                                <w:rPr>
                                  <w:rFonts w:asciiTheme="majorHAnsi" w:hAnsiTheme="majorHAnsi" w:cs="Times New Roman"/>
                                  <w:i/>
                                  <w:iCs/>
                                  <w:caps/>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6F930E" id="Group 18" o:spid="_x0000_s1027" alt="Studio bedroom unit layout" style="position:absolute;margin-left:0;margin-top:31.85pt;width:191.6pt;height:305.9pt;z-index:251691008;mso-position-horizontal:left;mso-position-horizontal-relative:margin;mso-width-relative:margin;mso-height-relative:margin" coordorigin=",-1716" coordsize="24333,4306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">
                <v:rect id="Rectangle 9" o:spid="_x0000_s1028" style="position:absolute;top:-1716;width:24333;height:40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" filled="f" stroked="f" strokeweight="2pt">
                  <v:textbox>
                    <w:txbxContent>
                      <w:p w14:paraId="576130ED" w14:textId="77777777" w:rsidR="00443537" w:rsidRPr="00241565" w:rsidRDefault="00443537" w:rsidP="00241565">
                        <w:pPr>
                          <w:jc w:val="center"/>
                          <w:rPr>
                            <w:b/>
                          </w:rPr>
                        </w:pPr>
                      </w:p>
                    </w:txbxContent>
                  </v:textbox>
                </v:rect>
                <v:shape id="Text Box 15" o:spid="_x0000_s1029" type="#_x0000_t202" style="position:absolute;top:38727;width:24333;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1D20CB9" w14:textId="6DE81560" w:rsidR="00443537" w:rsidRPr="004B077C" w:rsidRDefault="00443537" w:rsidP="004B077C">
                        <w:pPr>
                          <w:pStyle w:val="Caption"/>
                          <w:rPr>
                            <w:rFonts w:asciiTheme="majorHAnsi" w:hAnsiTheme="majorHAnsi" w:cs="Times New Roman"/>
                            <w:i/>
                            <w:iCs/>
                            <w:caps/>
                            <w:noProof/>
                            <w:color w:val="auto"/>
                          </w:rPr>
                        </w:pPr>
                      </w:p>
                    </w:txbxContent>
                  </v:textbox>
                </v:shape>
                <w10:wrap type="topAndBottom" anchorx="margin"/>
              </v:group>
            </w:pict>
          </mc:Fallback>
        </mc:AlternateContent>
      </w:r>
      <w:r w:rsidR="00CC2A47">
        <w:rPr>
          <w:noProof/>
        </w:rPr>
        <mc:AlternateContent>
          <mc:Choice Requires="wpg">
            <w:drawing>
              <wp:anchor distT="0" distB="0" distL="114300" distR="114300" simplePos="0" relativeHeight="251697152" behindDoc="0" locked="1" layoutInCell="1" allowOverlap="1" wp14:anchorId="021816B0" wp14:editId="46824B2B">
                <wp:simplePos x="0" y="0"/>
                <wp:positionH relativeFrom="page">
                  <wp:posOffset>3459480</wp:posOffset>
                </wp:positionH>
                <wp:positionV relativeFrom="paragraph">
                  <wp:posOffset>184785</wp:posOffset>
                </wp:positionV>
                <wp:extent cx="3863340" cy="2261870"/>
                <wp:effectExtent l="0" t="0" r="3810" b="5080"/>
                <wp:wrapTopAndBottom/>
                <wp:docPr id="20" name="Group 20" descr="Two bedroom unit layout" title="Two bedroom unit layout"/>
                <wp:cNvGraphicFramePr/>
                <a:graphic xmlns:a="http://schemas.openxmlformats.org/drawingml/2006/main">
                  <a:graphicData uri="http://schemas.microsoft.com/office/word/2010/wordprocessingGroup">
                    <wpg:wgp>
                      <wpg:cNvGrpSpPr/>
                      <wpg:grpSpPr>
                        <a:xfrm>
                          <a:off x="0" y="0"/>
                          <a:ext cx="3863340" cy="2261870"/>
                          <a:chOff x="-16807" y="0"/>
                          <a:chExt cx="4036992" cy="2076730"/>
                        </a:xfrm>
                      </wpg:grpSpPr>
                      <wps:wsp>
                        <wps:cNvPr id="13" name="Rectangle 13" title="&quot; &quot;"/>
                        <wps:cNvSpPr/>
                        <wps:spPr>
                          <a:xfrm>
                            <a:off x="-16807" y="0"/>
                            <a:ext cx="4020185" cy="1880870"/>
                          </a:xfrm>
                          <a:prstGeom prst="rect">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0" y="1814475"/>
                            <a:ext cx="4020185" cy="262255"/>
                          </a:xfrm>
                          <a:prstGeom prst="rect">
                            <a:avLst/>
                          </a:prstGeom>
                          <a:solidFill>
                            <a:prstClr val="white">
                              <a:alpha val="50000"/>
                            </a:prstClr>
                          </a:solidFill>
                          <a:ln>
                            <a:noFill/>
                          </a:ln>
                        </wps:spPr>
                        <wps:txbx>
                          <w:txbxContent>
                            <w:p w14:paraId="6A9C4A6F" w14:textId="4D05F600" w:rsidR="00443537" w:rsidRPr="00427BD5" w:rsidRDefault="00443537" w:rsidP="00427BD5">
                              <w:pPr>
                                <w:pStyle w:val="Caption"/>
                                <w:jc w:val="center"/>
                                <w:rPr>
                                  <w:rFonts w:asciiTheme="majorHAnsi" w:hAnsiTheme="majorHAnsi" w:cs="Times New Roman"/>
                                  <w:i/>
                                  <w:iCs/>
                                  <w:caps/>
                                  <w:noProof/>
                                  <w:color w:val="auto"/>
                                  <w:sz w:val="28"/>
                                </w:rPr>
                              </w:pPr>
                              <w:r w:rsidRPr="00427BD5">
                                <w:rPr>
                                  <w:color w:val="auto"/>
                                  <w:sz w:val="28"/>
                                </w:rPr>
                                <w:t>2 Bedroom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1816B0" id="Group 20" o:spid="_x0000_s1030" alt="Title: Two bedroom unit layout - Description: Two bedroom unit layout" style="position:absolute;margin-left:272.4pt;margin-top:14.55pt;width:304.2pt;height:178.1pt;z-index:251697152;mso-position-horizontal-relative:page;mso-width-relative:margin;mso-height-relative:margin" coordorigin="-168" coordsize="40369,2076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">
                <v:rect id="Rectangle 13" o:spid="_x0000_s1031" style="position:absolute;left:-168;width:40201;height:18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" stroked="f" strokeweight="2pt">
                  <v:fill r:id="rId16" o:title="" recolor="t" rotate="t" type="frame"/>
                </v:rect>
                <v:shape id="Text Box 17" o:spid="_x0000_s1032" type="#_x0000_t202" style="position:absolute;top:18144;width:4020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" stroked="f">
                  <v:fill opacity="32896f"/>
                  <v:textbox inset="0,0,0,0">
                    <w:txbxContent>
                      <w:p w14:paraId="6A9C4A6F" w14:textId="4D05F600" w:rsidR="00443537" w:rsidRPr="00427BD5" w:rsidRDefault="00443537" w:rsidP="00427BD5">
                        <w:pPr>
                          <w:pStyle w:val="Caption"/>
                          <w:jc w:val="center"/>
                          <w:rPr>
                            <w:rFonts w:asciiTheme="majorHAnsi" w:hAnsiTheme="majorHAnsi" w:cs="Times New Roman"/>
                            <w:i/>
                            <w:iCs/>
                            <w:caps/>
                            <w:noProof/>
                            <w:color w:val="auto"/>
                            <w:sz w:val="28"/>
                          </w:rPr>
                        </w:pPr>
                        <w:r w:rsidRPr="00427BD5">
                          <w:rPr>
                            <w:color w:val="auto"/>
                            <w:sz w:val="28"/>
                          </w:rPr>
                          <w:t>2 Bedroom</w:t>
                        </w:r>
                      </w:p>
                    </w:txbxContent>
                  </v:textbox>
                </v:shape>
                <w10:wrap type="topAndBottom" anchorx="page"/>
                <w10:anchorlock/>
              </v:group>
            </w:pict>
          </mc:Fallback>
        </mc:AlternateContent>
      </w:r>
      <w:r w:rsidR="00CC2A47">
        <w:rPr>
          <w:noProof/>
        </w:rPr>
        <mc:AlternateContent>
          <mc:Choice Requires="wpg">
            <w:drawing>
              <wp:anchor distT="0" distB="0" distL="114300" distR="114300" simplePos="0" relativeHeight="251694080" behindDoc="0" locked="1" layoutInCell="1" allowOverlap="1" wp14:anchorId="1FD3E05B" wp14:editId="79C48408">
                <wp:simplePos x="0" y="0"/>
                <wp:positionH relativeFrom="column">
                  <wp:posOffset>2606040</wp:posOffset>
                </wp:positionH>
                <wp:positionV relativeFrom="paragraph">
                  <wp:posOffset>2372360</wp:posOffset>
                </wp:positionV>
                <wp:extent cx="4050665" cy="1965960"/>
                <wp:effectExtent l="0" t="0" r="6985" b="0"/>
                <wp:wrapTopAndBottom/>
                <wp:docPr id="19" name="Group 19" descr="Four bedroom unit layout" title="Four bedroom unit layout"/>
                <wp:cNvGraphicFramePr/>
                <a:graphic xmlns:a="http://schemas.openxmlformats.org/drawingml/2006/main">
                  <a:graphicData uri="http://schemas.microsoft.com/office/word/2010/wordprocessingGroup">
                    <wpg:wgp>
                      <wpg:cNvGrpSpPr/>
                      <wpg:grpSpPr>
                        <a:xfrm>
                          <a:off x="0" y="0"/>
                          <a:ext cx="4050665" cy="1965960"/>
                          <a:chOff x="0" y="0"/>
                          <a:chExt cx="4047490" cy="2204720"/>
                        </a:xfrm>
                        <a:blipFill>
                          <a:blip r:embed="rId17"/>
                          <a:stretch>
                            <a:fillRect/>
                          </a:stretch>
                        </a:blipFill>
                      </wpg:grpSpPr>
                      <wps:wsp>
                        <wps:cNvPr id="12" name="Rectangle 12"/>
                        <wps:cNvSpPr/>
                        <wps:spPr>
                          <a:xfrm>
                            <a:off x="0" y="0"/>
                            <a:ext cx="4047490" cy="220472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0" y="1922929"/>
                            <a:ext cx="4047490" cy="262255"/>
                          </a:xfrm>
                          <a:prstGeom prst="rect">
                            <a:avLst/>
                          </a:prstGeom>
                          <a:grpFill/>
                          <a:ln>
                            <a:noFill/>
                          </a:ln>
                        </wps:spPr>
                        <wps:txbx>
                          <w:txbxContent>
                            <w:p w14:paraId="73679D07" w14:textId="27BFA084" w:rsidR="00443537" w:rsidRPr="00241565" w:rsidRDefault="00443537" w:rsidP="004B077C">
                              <w:pPr>
                                <w:pStyle w:val="Caption"/>
                                <w:rPr>
                                  <w:rFonts w:asciiTheme="majorHAnsi" w:hAnsiTheme="majorHAnsi" w:cs="Times New Roman"/>
                                  <w:iCs/>
                                  <w:caps/>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D3E05B" id="Group 19" o:spid="_x0000_s1033" alt="Title: Four bedroom unit layout - Description: Four bedroom unit layout" style="position:absolute;margin-left:205.2pt;margin-top:186.8pt;width:318.95pt;height:154.8pt;z-index:251694080;mso-width-relative:margin;mso-height-relative:margin" coordsize="40474,2204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">
                <v:rect id="Rectangle 12" o:spid="_x0000_s1034" style="position:absolute;width:40474;height:2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" filled="f" stroked="f" strokeweight="2pt"/>
                <v:shape id="Text Box 16" o:spid="_x0000_s1035" type="#_x0000_t202" style="position:absolute;top:19229;width:4047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3679D07" w14:textId="27BFA084" w:rsidR="00443537" w:rsidRPr="00241565" w:rsidRDefault="00443537" w:rsidP="004B077C">
                        <w:pPr>
                          <w:pStyle w:val="Caption"/>
                          <w:rPr>
                            <w:rFonts w:asciiTheme="majorHAnsi" w:hAnsiTheme="majorHAnsi" w:cs="Times New Roman"/>
                            <w:iCs/>
                            <w:caps/>
                            <w:noProof/>
                            <w:color w:val="auto"/>
                          </w:rPr>
                        </w:pPr>
                      </w:p>
                    </w:txbxContent>
                  </v:textbox>
                </v:shape>
                <w10:wrap type="topAndBottom"/>
                <w10:anchorlock/>
              </v:group>
            </w:pict>
          </mc:Fallback>
        </mc:AlternateContent>
      </w:r>
      <w:r w:rsidR="00842AF6">
        <w:t>Suite</w:t>
      </w:r>
      <w:r w:rsidR="003B0BCC">
        <w:t xml:space="preserve"> layouts</w:t>
      </w:r>
      <w:bookmarkEnd w:id="7"/>
    </w:p>
    <w:p w14:paraId="599F6A94" w14:textId="4C034823" w:rsidR="00842AF6" w:rsidRDefault="00427BD5">
      <w:pPr>
        <w:rPr>
          <w:rFonts w:asciiTheme="majorHAnsi" w:hAnsiTheme="majorHAnsi" w:cs="Times New Roman"/>
          <w:b/>
          <w:i/>
          <w:iCs/>
          <w:caps/>
        </w:rPr>
      </w:pPr>
      <w:bookmarkStart w:id="8" w:name="Staff"/>
      <w:r>
        <w:rPr>
          <w:noProof/>
        </w:rPr>
        <mc:AlternateContent>
          <mc:Choice Requires="wps">
            <w:drawing>
              <wp:anchor distT="0" distB="0" distL="114300" distR="114300" simplePos="0" relativeHeight="251712512" behindDoc="0" locked="0" layoutInCell="1" allowOverlap="1" wp14:anchorId="360D7623" wp14:editId="2E23BBCD">
                <wp:simplePos x="0" y="0"/>
                <wp:positionH relativeFrom="column">
                  <wp:posOffset>2546713</wp:posOffset>
                </wp:positionH>
                <wp:positionV relativeFrom="paragraph">
                  <wp:posOffset>4032250</wp:posOffset>
                </wp:positionV>
                <wp:extent cx="4050665" cy="266447"/>
                <wp:effectExtent l="0" t="0" r="0" b="0"/>
                <wp:wrapNone/>
                <wp:docPr id="7" name="Text Box 7"/>
                <wp:cNvGraphicFramePr/>
                <a:graphic xmlns:a="http://schemas.openxmlformats.org/drawingml/2006/main">
                  <a:graphicData uri="http://schemas.microsoft.com/office/word/2010/wordprocessingShape">
                    <wps:wsp>
                      <wps:cNvSpPr txBox="1"/>
                      <wps:spPr>
                        <a:xfrm>
                          <a:off x="0" y="0"/>
                          <a:ext cx="4050665" cy="266447"/>
                        </a:xfrm>
                        <a:prstGeom prst="rect">
                          <a:avLst/>
                        </a:prstGeom>
                        <a:solidFill>
                          <a:prstClr val="white">
                            <a:alpha val="50000"/>
                          </a:prstClr>
                        </a:solidFill>
                        <a:ln>
                          <a:noFill/>
                        </a:ln>
                      </wps:spPr>
                      <wps:txbx>
                        <w:txbxContent>
                          <w:p w14:paraId="256CEA5E" w14:textId="3E793F4F" w:rsidR="00443537" w:rsidRPr="00427BD5" w:rsidRDefault="00443537" w:rsidP="00427BD5">
                            <w:pPr>
                              <w:pStyle w:val="Caption"/>
                              <w:jc w:val="center"/>
                              <w:rPr>
                                <w:rFonts w:asciiTheme="majorHAnsi" w:hAnsiTheme="majorHAnsi" w:cs="Times New Roman"/>
                                <w:i/>
                                <w:iCs/>
                                <w:caps/>
                                <w:noProof/>
                                <w:color w:val="auto"/>
                                <w:sz w:val="28"/>
                              </w:rPr>
                            </w:pPr>
                            <w:r w:rsidRPr="00427BD5">
                              <w:rPr>
                                <w:color w:val="auto"/>
                                <w:sz w:val="28"/>
                              </w:rPr>
                              <w:t>4 Bedroom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60D7623" id="Text Box 7" o:spid="_x0000_s1036" type="#_x0000_t202" style="position:absolute;margin-left:200.55pt;margin-top:317.5pt;width:318.95pt;height:21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" stroked="f">
                <v:fill opacity="32896f"/>
                <v:textbox inset="0,0,0,0">
                  <w:txbxContent>
                    <w:p w14:paraId="256CEA5E" w14:textId="3E793F4F" w:rsidR="00443537" w:rsidRPr="00427BD5" w:rsidRDefault="00443537" w:rsidP="00427BD5">
                      <w:pPr>
                        <w:pStyle w:val="Caption"/>
                        <w:jc w:val="center"/>
                        <w:rPr>
                          <w:rFonts w:asciiTheme="majorHAnsi" w:hAnsiTheme="majorHAnsi" w:cs="Times New Roman"/>
                          <w:i/>
                          <w:iCs/>
                          <w:caps/>
                          <w:noProof/>
                          <w:color w:val="auto"/>
                          <w:sz w:val="28"/>
                        </w:rPr>
                      </w:pPr>
                      <w:r w:rsidRPr="00427BD5">
                        <w:rPr>
                          <w:color w:val="auto"/>
                          <w:sz w:val="28"/>
                        </w:rPr>
                        <w:t>4 Bedroom</w:t>
                      </w:r>
                    </w:p>
                  </w:txbxContent>
                </v:textbox>
              </v:shape>
            </w:pict>
          </mc:Fallback>
        </mc:AlternateContent>
      </w:r>
      <w:r w:rsidR="00842AF6">
        <w:br w:type="page"/>
      </w:r>
    </w:p>
    <w:p w14:paraId="1C0BDB94" w14:textId="77777777" w:rsidR="002106BB" w:rsidRPr="00314A3D" w:rsidRDefault="002106BB" w:rsidP="003D49BB">
      <w:pPr>
        <w:pStyle w:val="handbooksubheads"/>
      </w:pPr>
      <w:bookmarkStart w:id="9" w:name="Standards"/>
      <w:bookmarkStart w:id="10" w:name="Room"/>
      <w:r w:rsidRPr="00314A3D">
        <w:lastRenderedPageBreak/>
        <w:t>Eligibility</w:t>
      </w:r>
    </w:p>
    <w:p w14:paraId="0DF383F3" w14:textId="77777777" w:rsidR="002106BB" w:rsidRPr="00314A3D" w:rsidRDefault="002106BB" w:rsidP="002106BB">
      <w:r w:rsidRPr="00314A3D">
        <w:t>Residence Life housing is open to students who meet the eligibility requirements listed below. Applications for housing are processed on a first come, first serve basis according to the day and time the completed application is received.</w:t>
      </w:r>
    </w:p>
    <w:p w14:paraId="5219CA2F" w14:textId="77777777" w:rsidR="002106BB" w:rsidRPr="00314A3D" w:rsidRDefault="002106BB" w:rsidP="002106BB">
      <w:pPr>
        <w:pStyle w:val="ListParagraph"/>
        <w:numPr>
          <w:ilvl w:val="0"/>
          <w:numId w:val="22"/>
        </w:numPr>
        <w:spacing w:after="0" w:line="240" w:lineRule="auto"/>
      </w:pPr>
      <w:r w:rsidRPr="00314A3D">
        <w:t xml:space="preserve">Applicant must be 18 years of age by the date of move-in. </w:t>
      </w:r>
    </w:p>
    <w:p w14:paraId="426E3CCC" w14:textId="77777777" w:rsidR="002106BB" w:rsidRPr="00314A3D" w:rsidRDefault="002106BB" w:rsidP="002106BB">
      <w:pPr>
        <w:pStyle w:val="ListParagraph"/>
        <w:numPr>
          <w:ilvl w:val="0"/>
          <w:numId w:val="22"/>
        </w:numPr>
        <w:spacing w:after="0" w:line="240" w:lineRule="auto"/>
      </w:pPr>
      <w:r w:rsidRPr="00314A3D">
        <w:t xml:space="preserve">Applicant must pass a WCC conduct history check. </w:t>
      </w:r>
    </w:p>
    <w:p w14:paraId="1A1F4224" w14:textId="77777777" w:rsidR="002106BB" w:rsidRPr="00314A3D" w:rsidRDefault="002106BB" w:rsidP="002106BB">
      <w:pPr>
        <w:pStyle w:val="ListParagraph"/>
        <w:numPr>
          <w:ilvl w:val="0"/>
          <w:numId w:val="22"/>
        </w:numPr>
        <w:spacing w:after="0" w:line="240" w:lineRule="auto"/>
      </w:pPr>
      <w:r w:rsidRPr="00314A3D">
        <w:t>Applicant must pass a criminal background check.</w:t>
      </w:r>
    </w:p>
    <w:p w14:paraId="3C39255D" w14:textId="513F2D0A" w:rsidR="002106BB" w:rsidRPr="00314A3D" w:rsidRDefault="002106BB" w:rsidP="002106BB">
      <w:pPr>
        <w:pStyle w:val="ListParagraph"/>
        <w:numPr>
          <w:ilvl w:val="0"/>
          <w:numId w:val="22"/>
        </w:numPr>
        <w:spacing w:after="0" w:line="240" w:lineRule="auto"/>
      </w:pPr>
      <w:r w:rsidRPr="00314A3D">
        <w:t>Resident must be enrolled in a minimum of 5 credits</w:t>
      </w:r>
      <w:r w:rsidR="0066174D">
        <w:t xml:space="preserve"> at WCC</w:t>
      </w:r>
      <w:r w:rsidR="00396804" w:rsidRPr="00314A3D">
        <w:t xml:space="preserve">. </w:t>
      </w:r>
    </w:p>
    <w:p w14:paraId="775B22CB" w14:textId="77777777" w:rsidR="002106BB" w:rsidRPr="00314A3D" w:rsidRDefault="002106BB" w:rsidP="002106BB">
      <w:pPr>
        <w:pStyle w:val="ListParagraph"/>
        <w:numPr>
          <w:ilvl w:val="0"/>
          <w:numId w:val="23"/>
        </w:numPr>
        <w:spacing w:after="0" w:line="240" w:lineRule="auto"/>
        <w:rPr>
          <w:b/>
        </w:rPr>
      </w:pPr>
      <w:r w:rsidRPr="00314A3D">
        <w:t xml:space="preserve">Resident must remain in good standing with WCC as defined in the </w:t>
      </w:r>
      <w:hyperlink r:id="rId18" w:history="1">
        <w:r w:rsidRPr="00314A3D">
          <w:rPr>
            <w:rStyle w:val="Hyperlink"/>
            <w:color w:val="1C6194" w:themeColor="accent2" w:themeShade="BF"/>
          </w:rPr>
          <w:t>conduct code</w:t>
        </w:r>
      </w:hyperlink>
      <w:r>
        <w:rPr>
          <w:rStyle w:val="Hyperlink"/>
          <w:color w:val="1C6194" w:themeColor="accent2" w:themeShade="BF"/>
        </w:rPr>
        <w:t>.</w:t>
      </w:r>
    </w:p>
    <w:p w14:paraId="155D5093" w14:textId="77777777" w:rsidR="002106BB" w:rsidRDefault="002106BB" w:rsidP="003D49BB">
      <w:pPr>
        <w:pStyle w:val="Heading2"/>
      </w:pPr>
    </w:p>
    <w:p w14:paraId="48A62B45" w14:textId="1B4085E5" w:rsidR="002106BB" w:rsidRPr="00314A3D" w:rsidRDefault="002106BB" w:rsidP="003D49BB">
      <w:pPr>
        <w:pStyle w:val="handbooksubheads"/>
      </w:pPr>
      <w:r w:rsidRPr="00314A3D">
        <w:t>roo</w:t>
      </w:r>
      <w:r w:rsidRPr="002106BB">
        <w:t>m assignments</w:t>
      </w:r>
    </w:p>
    <w:p w14:paraId="29D6C052" w14:textId="112B0B78" w:rsidR="002106BB" w:rsidRPr="00314A3D" w:rsidRDefault="002106BB" w:rsidP="002106BB">
      <w:r w:rsidRPr="00314A3D">
        <w:t xml:space="preserve">Room assignments </w:t>
      </w:r>
      <w:r>
        <w:t>are made based on the information applicants provide in their application</w:t>
      </w:r>
      <w:r w:rsidR="00396804">
        <w:t xml:space="preserve">. </w:t>
      </w:r>
      <w:r w:rsidRPr="00314A3D">
        <w:t xml:space="preserve">Residence Life Staff will attempt to notify existing residents at least </w:t>
      </w:r>
      <w:r w:rsidR="0066174D">
        <w:t>48</w:t>
      </w:r>
      <w:r w:rsidRPr="00314A3D">
        <w:t xml:space="preserve"> hours prior to the move in of a new roommate into your suite. </w:t>
      </w:r>
    </w:p>
    <w:p w14:paraId="2E9CE3DB" w14:textId="77777777" w:rsidR="002106BB" w:rsidRPr="00314A3D" w:rsidRDefault="002106BB" w:rsidP="003D49BB">
      <w:pPr>
        <w:pStyle w:val="handbooksubheads"/>
      </w:pPr>
      <w:r w:rsidRPr="00314A3D">
        <w:t xml:space="preserve">roommate requests </w:t>
      </w:r>
    </w:p>
    <w:p w14:paraId="53DE08C5" w14:textId="2E59E86C" w:rsidR="002106BB" w:rsidRPr="00314A3D" w:rsidRDefault="002106BB" w:rsidP="002106BB">
      <w:r w:rsidRPr="00314A3D">
        <w:t>Residents may request a specific roommate, and Residence Life will attempt to honor these requests</w:t>
      </w:r>
      <w:r>
        <w:t xml:space="preserve"> </w:t>
      </w:r>
      <w:r w:rsidR="004D3270">
        <w:t xml:space="preserve">when </w:t>
      </w:r>
      <w:r>
        <w:t>possible</w:t>
      </w:r>
      <w:r w:rsidRPr="00314A3D">
        <w:t xml:space="preserve">. </w:t>
      </w:r>
    </w:p>
    <w:bookmarkEnd w:id="9"/>
    <w:p w14:paraId="1A1D4A7C" w14:textId="77777777" w:rsidR="002106BB" w:rsidRDefault="002106BB">
      <w:pPr>
        <w:rPr>
          <w:rFonts w:asciiTheme="majorHAnsi" w:hAnsiTheme="majorHAnsi" w:cs="Times New Roman"/>
          <w:bCs/>
          <w:i/>
          <w:caps/>
          <w:smallCaps/>
          <w:color w:val="000000"/>
        </w:rPr>
      </w:pPr>
      <w:r>
        <w:br w:type="page"/>
      </w:r>
    </w:p>
    <w:p w14:paraId="57EE81E8" w14:textId="3154B7D6" w:rsidR="00EA700B" w:rsidRPr="00314A3D" w:rsidRDefault="002106BB" w:rsidP="003D49BB">
      <w:pPr>
        <w:pStyle w:val="handbooksubheads"/>
      </w:pPr>
      <w:r>
        <w:lastRenderedPageBreak/>
        <w:t>gETTING PREPARED</w:t>
      </w:r>
    </w:p>
    <w:p w14:paraId="73FA8981" w14:textId="77777777" w:rsidR="00EA700B" w:rsidRPr="00314A3D" w:rsidRDefault="00EA700B" w:rsidP="003D49BB">
      <w:pPr>
        <w:pStyle w:val="Heading2"/>
      </w:pPr>
      <w:r w:rsidRPr="00314A3D">
        <w:t>What to Bring</w:t>
      </w:r>
    </w:p>
    <w:p w14:paraId="6D7A0D1A" w14:textId="6C0C56BF" w:rsidR="00EA700B" w:rsidRDefault="00EA700B" w:rsidP="00EA700B">
      <w:pPr>
        <w:rPr>
          <w:rFonts w:cstheme="minorHAnsi"/>
        </w:rPr>
      </w:pPr>
      <w:r w:rsidRPr="00314A3D">
        <w:rPr>
          <w:rFonts w:cstheme="minorHAnsi"/>
        </w:rPr>
        <w:t>The bedrooms and living spaces in Cedar Hall are small with limited storage space. It is important to bring only the items that you will need to live comfortably in your space. A minimalist lifestyle will serve you well in Cedar Hall. Below is a guide for what to bring and what not to bring</w:t>
      </w:r>
      <w:r w:rsidR="0066174D">
        <w:rPr>
          <w:rFonts w:cstheme="minorHAnsi"/>
        </w:rPr>
        <w:t xml:space="preserve"> when you are moving in. </w:t>
      </w:r>
    </w:p>
    <w:p w14:paraId="3210C1F4" w14:textId="77777777" w:rsidR="00EA700B" w:rsidRDefault="00EA700B" w:rsidP="00EA700B">
      <w:pPr>
        <w:pStyle w:val="Heading1"/>
        <w:rPr>
          <w:rFonts w:eastAsia="Times New Roman"/>
          <w:shd w:val="clear" w:color="auto" w:fill="FFFFFF"/>
        </w:rPr>
      </w:pPr>
      <w:r>
        <w:rPr>
          <w:rFonts w:eastAsia="Times New Roman"/>
          <w:shd w:val="clear" w:color="auto" w:fill="FFFFFF"/>
        </w:rPr>
        <w:t>Things to Bring/Purchase on Arrival</w:t>
      </w:r>
    </w:p>
    <w:p w14:paraId="47ED8695" w14:textId="598F7EE9" w:rsidR="00EA700B" w:rsidRDefault="00EA700B" w:rsidP="00EA700B">
      <w:pPr>
        <w:pStyle w:val="ListParagraph"/>
        <w:numPr>
          <w:ilvl w:val="0"/>
          <w:numId w:val="43"/>
        </w:numPr>
      </w:pPr>
      <w:r>
        <w:t>Bedding, including XL twin sheets</w:t>
      </w:r>
    </w:p>
    <w:p w14:paraId="7E50CCE7" w14:textId="77777777" w:rsidR="00EA700B" w:rsidRDefault="00EA700B" w:rsidP="00EA700B">
      <w:pPr>
        <w:pStyle w:val="ListParagraph"/>
        <w:numPr>
          <w:ilvl w:val="0"/>
          <w:numId w:val="43"/>
        </w:numPr>
      </w:pPr>
      <w:r>
        <w:t>Toiletries</w:t>
      </w:r>
    </w:p>
    <w:p w14:paraId="7CD1C4C2" w14:textId="7104A00F" w:rsidR="00EA700B" w:rsidRDefault="0066174D" w:rsidP="00EA700B">
      <w:pPr>
        <w:pStyle w:val="ListParagraph"/>
        <w:numPr>
          <w:ilvl w:val="0"/>
          <w:numId w:val="43"/>
        </w:numPr>
      </w:pPr>
      <w:r>
        <w:rPr>
          <w:noProof/>
        </w:rPr>
        <mc:AlternateContent>
          <mc:Choice Requires="wpg">
            <w:drawing>
              <wp:anchor distT="45720" distB="45720" distL="182880" distR="182880" simplePos="0" relativeHeight="251720704" behindDoc="0" locked="0" layoutInCell="1" allowOverlap="1" wp14:anchorId="2C4374E8" wp14:editId="5E86827E">
                <wp:simplePos x="0" y="0"/>
                <wp:positionH relativeFrom="margin">
                  <wp:posOffset>4362450</wp:posOffset>
                </wp:positionH>
                <wp:positionV relativeFrom="margin">
                  <wp:posOffset>2114550</wp:posOffset>
                </wp:positionV>
                <wp:extent cx="2140585" cy="3886200"/>
                <wp:effectExtent l="0" t="0" r="12065" b="19050"/>
                <wp:wrapSquare wrapText="bothSides"/>
                <wp:docPr id="198" name="Group 198"/>
                <wp:cNvGraphicFramePr/>
                <a:graphic xmlns:a="http://schemas.openxmlformats.org/drawingml/2006/main">
                  <a:graphicData uri="http://schemas.microsoft.com/office/word/2010/wordprocessingGroup">
                    <wpg:wgp>
                      <wpg:cNvGrpSpPr/>
                      <wpg:grpSpPr>
                        <a:xfrm>
                          <a:off x="0" y="0"/>
                          <a:ext cx="2140585" cy="3886200"/>
                          <a:chOff x="0" y="-17781"/>
                          <a:chExt cx="3567448" cy="1295883"/>
                        </a:xfrm>
                      </wpg:grpSpPr>
                      <wps:wsp>
                        <wps:cNvPr id="199" name="Rectangle 199"/>
                        <wps:cNvSpPr/>
                        <wps:spPr>
                          <a:xfrm>
                            <a:off x="0" y="-17781"/>
                            <a:ext cx="3567448" cy="172736"/>
                          </a:xfrm>
                          <a:prstGeom prst="rect">
                            <a:avLst/>
                          </a:prstGeom>
                          <a:solidFill>
                            <a:srgbClr val="1CADE4"/>
                          </a:solidFill>
                          <a:ln w="25400" cap="flat" cmpd="sng" algn="ctr">
                            <a:solidFill>
                              <a:srgbClr val="1CADE4">
                                <a:lumMod val="75000"/>
                              </a:srgbClr>
                            </a:solidFill>
                            <a:prstDash val="solid"/>
                          </a:ln>
                          <a:effectLst/>
                        </wps:spPr>
                        <wps:txbx>
                          <w:txbxContent>
                            <w:p w14:paraId="648C936B" w14:textId="77777777" w:rsidR="00EA700B" w:rsidRPr="00792A12" w:rsidRDefault="00EA700B" w:rsidP="00EA700B">
                              <w:pPr>
                                <w:pStyle w:val="Heading1"/>
                                <w:jc w:val="center"/>
                                <w:rPr>
                                  <w:b/>
                                  <w:color w:val="FFFFFF" w:themeColor="background1"/>
                                </w:rPr>
                              </w:pPr>
                              <w:r w:rsidRPr="00792A12">
                                <w:rPr>
                                  <w:b/>
                                  <w:color w:val="FFFFFF" w:themeColor="background1"/>
                                </w:rPr>
                                <w:t>DO NOT BRING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1148"/>
                            <a:ext cx="3567448" cy="1126954"/>
                          </a:xfrm>
                          <a:prstGeom prst="rect">
                            <a:avLst/>
                          </a:prstGeom>
                          <a:noFill/>
                          <a:ln w="6350">
                            <a:solidFill>
                              <a:srgbClr val="1CADE4">
                                <a:lumMod val="75000"/>
                              </a:srgbClr>
                            </a:solidFill>
                          </a:ln>
                          <a:effectLst/>
                        </wps:spPr>
                        <wps:txbx>
                          <w:txbxContent>
                            <w:p w14:paraId="00006CC8" w14:textId="77777777" w:rsidR="00EA700B" w:rsidRDefault="00EA700B" w:rsidP="00EA700B">
                              <w:pPr>
                                <w:spacing w:after="0" w:line="240" w:lineRule="auto"/>
                              </w:pPr>
                              <w:r>
                                <w:t>Additional room furniture</w:t>
                              </w:r>
                            </w:p>
                            <w:p w14:paraId="2B59E044" w14:textId="54AE5FF0" w:rsidR="00EA700B" w:rsidRDefault="00EA700B" w:rsidP="00EA700B">
                              <w:pPr>
                                <w:pStyle w:val="ListParagraph"/>
                                <w:numPr>
                                  <w:ilvl w:val="0"/>
                                  <w:numId w:val="44"/>
                                </w:numPr>
                                <w:spacing w:after="0" w:line="240" w:lineRule="auto"/>
                              </w:pPr>
                              <w:r>
                                <w:t xml:space="preserve">Dressers/Mattresses/Tables </w:t>
                              </w:r>
                            </w:p>
                            <w:p w14:paraId="31FD5F9B" w14:textId="77777777" w:rsidR="00EA700B" w:rsidRDefault="00EA700B" w:rsidP="00EA700B">
                              <w:pPr>
                                <w:spacing w:after="0" w:line="240" w:lineRule="auto"/>
                              </w:pPr>
                              <w:r>
                                <w:t>Candles/incense</w:t>
                              </w:r>
                            </w:p>
                            <w:p w14:paraId="0013572F" w14:textId="761739FE" w:rsidR="00EA700B" w:rsidRDefault="00EA700B" w:rsidP="0066174D">
                              <w:pPr>
                                <w:spacing w:after="0" w:line="240" w:lineRule="auto"/>
                              </w:pPr>
                              <w:r>
                                <w:t xml:space="preserve">Open coil halogen lamps </w:t>
                              </w:r>
                            </w:p>
                            <w:p w14:paraId="01044699" w14:textId="77777777" w:rsidR="00EA700B" w:rsidRDefault="00EA700B" w:rsidP="00EA700B">
                              <w:pPr>
                                <w:spacing w:after="0" w:line="240" w:lineRule="auto"/>
                              </w:pPr>
                              <w:r>
                                <w:t>Nails or other invasive wall fasteners</w:t>
                              </w:r>
                            </w:p>
                            <w:p w14:paraId="1C15089E" w14:textId="77777777" w:rsidR="00EA700B" w:rsidRDefault="00EA700B" w:rsidP="00EA700B">
                              <w:pPr>
                                <w:spacing w:after="0" w:line="240" w:lineRule="auto"/>
                              </w:pPr>
                              <w:r>
                                <w:t>Pets *except for a service animal or approved ESA</w:t>
                              </w:r>
                            </w:p>
                            <w:p w14:paraId="6DF85CE5" w14:textId="77777777" w:rsidR="00EA700B" w:rsidRDefault="00EA700B" w:rsidP="00EA700B">
                              <w:pPr>
                                <w:spacing w:after="0" w:line="240" w:lineRule="auto"/>
                              </w:pPr>
                              <w:r>
                                <w:t>Drug/alcohol advertisements</w:t>
                              </w:r>
                            </w:p>
                            <w:p w14:paraId="6C10B500" w14:textId="77777777" w:rsidR="00EA700B" w:rsidRDefault="00EA700B" w:rsidP="00EA700B">
                              <w:pPr>
                                <w:spacing w:after="0" w:line="240" w:lineRule="auto"/>
                              </w:pPr>
                              <w:r>
                                <w:t>Offensive/targeting decorations</w:t>
                              </w:r>
                            </w:p>
                            <w:p w14:paraId="57FCABEC" w14:textId="19C99EC6" w:rsidR="00EA700B" w:rsidRDefault="0028382E" w:rsidP="00EA700B">
                              <w:pPr>
                                <w:pStyle w:val="ListParagraph"/>
                                <w:numPr>
                                  <w:ilvl w:val="0"/>
                                  <w:numId w:val="44"/>
                                </w:numPr>
                                <w:spacing w:after="0" w:line="240" w:lineRule="auto"/>
                              </w:pPr>
                              <w:r>
                                <w:t xml:space="preserve">Items that </w:t>
                              </w:r>
                              <w:r w:rsidR="00EA700B">
                                <w:t>a reasonable person would find offensive or that target a specific group of people</w:t>
                              </w:r>
                            </w:p>
                            <w:p w14:paraId="135C5E5E" w14:textId="77777777" w:rsidR="00EA700B" w:rsidRDefault="00EA700B" w:rsidP="00EA700B">
                              <w:pPr>
                                <w:spacing w:after="0" w:line="240" w:lineRule="auto"/>
                              </w:pPr>
                              <w:r>
                                <w:t>Strip lights</w:t>
                              </w:r>
                            </w:p>
                            <w:p w14:paraId="788711EB" w14:textId="4AD4BBF5" w:rsidR="00EA700B" w:rsidRDefault="00EA700B" w:rsidP="0028382E">
                              <w:pPr>
                                <w:spacing w:after="0" w:line="240" w:lineRule="auto"/>
                              </w:pPr>
                              <w:r>
                                <w:t>Weapons</w:t>
                              </w:r>
                              <w:r w:rsidR="0028382E">
                                <w:t xml:space="preserve"> c</w:t>
                              </w:r>
                              <w:r>
                                <w:t>apable of inflicting bodily harm</w:t>
                              </w:r>
                            </w:p>
                            <w:p w14:paraId="70C7598E" w14:textId="6ECDE3FF" w:rsidR="00EA700B" w:rsidRDefault="00CB1C49" w:rsidP="00EA700B">
                              <w:pPr>
                                <w:spacing w:after="0" w:line="240" w:lineRule="auto"/>
                              </w:pPr>
                              <w:r>
                                <w:t>Large a</w:t>
                              </w:r>
                              <w:r w:rsidR="00EA700B">
                                <w:t>ppliances/tools</w:t>
                              </w:r>
                            </w:p>
                            <w:p w14:paraId="2AC3A016" w14:textId="77777777" w:rsidR="00EA700B" w:rsidRDefault="00EA700B" w:rsidP="00EA700B">
                              <w:pPr>
                                <w:spacing w:after="0" w:line="240" w:lineRule="auto"/>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4374E8" id="Group 198" o:spid="_x0000_s1037" style="position:absolute;left:0;text-align:left;margin-left:343.5pt;margin-top:166.5pt;width:168.55pt;height:306pt;z-index:251720704;mso-wrap-distance-left:14.4pt;mso-wrap-distance-top:3.6pt;mso-wrap-distance-right:14.4pt;mso-wrap-distance-bottom:3.6pt;mso-position-horizontal-relative:margin;mso-position-vertical-relative:margin;mso-width-relative:margin;mso-height-relative:margin" coordorigin=",-177" coordsize="35674,1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">
                <v:rect id="Rectangle 199" o:spid="_x0000_s1038" style="position:absolute;top:-177;width:35674;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" fillcolor="#1cade4" strokecolor="#1482ac" strokeweight="2pt">
                  <v:textbox>
                    <w:txbxContent>
                      <w:p w14:paraId="648C936B" w14:textId="77777777" w:rsidR="00EA700B" w:rsidRPr="00792A12" w:rsidRDefault="00EA700B" w:rsidP="00EA700B">
                        <w:pPr>
                          <w:pStyle w:val="Heading1"/>
                          <w:jc w:val="center"/>
                          <w:rPr>
                            <w:b/>
                            <w:color w:val="FFFFFF" w:themeColor="background1"/>
                          </w:rPr>
                        </w:pPr>
                        <w:r w:rsidRPr="00792A12">
                          <w:rPr>
                            <w:b/>
                            <w:color w:val="FFFFFF" w:themeColor="background1"/>
                          </w:rPr>
                          <w:t>DO NOT BRING</w:t>
                        </w:r>
                      </w:p>
                    </w:txbxContent>
                  </v:textbox>
                </v:rect>
                <v:shape id="Text Box 200" o:spid="_x0000_s1039" type="#_x0000_t202" style="position:absolute;top:1511;width:35674;height:1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" filled="f" strokecolor="#1482ac" strokeweight=".5pt">
                  <v:textbox inset=",7.2pt,,0">
                    <w:txbxContent>
                      <w:p w14:paraId="00006CC8" w14:textId="77777777" w:rsidR="00EA700B" w:rsidRDefault="00EA700B" w:rsidP="00EA700B">
                        <w:pPr>
                          <w:spacing w:after="0" w:line="240" w:lineRule="auto"/>
                        </w:pPr>
                        <w:r>
                          <w:t>Additional room furniture</w:t>
                        </w:r>
                      </w:p>
                      <w:p w14:paraId="2B59E044" w14:textId="54AE5FF0" w:rsidR="00EA700B" w:rsidRDefault="00EA700B" w:rsidP="00EA700B">
                        <w:pPr>
                          <w:pStyle w:val="ListParagraph"/>
                          <w:numPr>
                            <w:ilvl w:val="0"/>
                            <w:numId w:val="44"/>
                          </w:numPr>
                          <w:spacing w:after="0" w:line="240" w:lineRule="auto"/>
                        </w:pPr>
                        <w:r>
                          <w:t xml:space="preserve">Dressers/Mattresses/Tables </w:t>
                        </w:r>
                      </w:p>
                      <w:p w14:paraId="31FD5F9B" w14:textId="77777777" w:rsidR="00EA700B" w:rsidRDefault="00EA700B" w:rsidP="00EA700B">
                        <w:pPr>
                          <w:spacing w:after="0" w:line="240" w:lineRule="auto"/>
                        </w:pPr>
                        <w:r>
                          <w:t>Candles/incense</w:t>
                        </w:r>
                      </w:p>
                      <w:p w14:paraId="0013572F" w14:textId="761739FE" w:rsidR="00EA700B" w:rsidRDefault="00EA700B" w:rsidP="0066174D">
                        <w:pPr>
                          <w:spacing w:after="0" w:line="240" w:lineRule="auto"/>
                        </w:pPr>
                        <w:r>
                          <w:t xml:space="preserve">Open coil halogen lamps </w:t>
                        </w:r>
                      </w:p>
                      <w:p w14:paraId="01044699" w14:textId="77777777" w:rsidR="00EA700B" w:rsidRDefault="00EA700B" w:rsidP="00EA700B">
                        <w:pPr>
                          <w:spacing w:after="0" w:line="240" w:lineRule="auto"/>
                        </w:pPr>
                        <w:r>
                          <w:t>Nails or other invasive wall fasteners</w:t>
                        </w:r>
                      </w:p>
                      <w:p w14:paraId="1C15089E" w14:textId="77777777" w:rsidR="00EA700B" w:rsidRDefault="00EA700B" w:rsidP="00EA700B">
                        <w:pPr>
                          <w:spacing w:after="0" w:line="240" w:lineRule="auto"/>
                        </w:pPr>
                        <w:r>
                          <w:t>Pets *except for a service animal or approved ESA</w:t>
                        </w:r>
                      </w:p>
                      <w:p w14:paraId="6DF85CE5" w14:textId="77777777" w:rsidR="00EA700B" w:rsidRDefault="00EA700B" w:rsidP="00EA700B">
                        <w:pPr>
                          <w:spacing w:after="0" w:line="240" w:lineRule="auto"/>
                        </w:pPr>
                        <w:r>
                          <w:t>Drug/alcohol advertisements</w:t>
                        </w:r>
                      </w:p>
                      <w:p w14:paraId="6C10B500" w14:textId="77777777" w:rsidR="00EA700B" w:rsidRDefault="00EA700B" w:rsidP="00EA700B">
                        <w:pPr>
                          <w:spacing w:after="0" w:line="240" w:lineRule="auto"/>
                        </w:pPr>
                        <w:r>
                          <w:t>Offensive/targeting decorations</w:t>
                        </w:r>
                      </w:p>
                      <w:p w14:paraId="57FCABEC" w14:textId="19C99EC6" w:rsidR="00EA700B" w:rsidRDefault="0028382E" w:rsidP="00EA700B">
                        <w:pPr>
                          <w:pStyle w:val="ListParagraph"/>
                          <w:numPr>
                            <w:ilvl w:val="0"/>
                            <w:numId w:val="44"/>
                          </w:numPr>
                          <w:spacing w:after="0" w:line="240" w:lineRule="auto"/>
                        </w:pPr>
                        <w:r>
                          <w:t xml:space="preserve">Items that </w:t>
                        </w:r>
                        <w:r w:rsidR="00EA700B">
                          <w:t>a reasonable person would find offensive or that target a specific group of people</w:t>
                        </w:r>
                      </w:p>
                      <w:p w14:paraId="135C5E5E" w14:textId="77777777" w:rsidR="00EA700B" w:rsidRDefault="00EA700B" w:rsidP="00EA700B">
                        <w:pPr>
                          <w:spacing w:after="0" w:line="240" w:lineRule="auto"/>
                        </w:pPr>
                        <w:r>
                          <w:t>Strip lights</w:t>
                        </w:r>
                      </w:p>
                      <w:p w14:paraId="788711EB" w14:textId="4AD4BBF5" w:rsidR="00EA700B" w:rsidRDefault="00EA700B" w:rsidP="0028382E">
                        <w:pPr>
                          <w:spacing w:after="0" w:line="240" w:lineRule="auto"/>
                        </w:pPr>
                        <w:r>
                          <w:t>Weapons</w:t>
                        </w:r>
                        <w:r w:rsidR="0028382E">
                          <w:t xml:space="preserve"> c</w:t>
                        </w:r>
                        <w:r>
                          <w:t>apable of inflicting bodily harm</w:t>
                        </w:r>
                      </w:p>
                      <w:p w14:paraId="70C7598E" w14:textId="6ECDE3FF" w:rsidR="00EA700B" w:rsidRDefault="00CB1C49" w:rsidP="00EA700B">
                        <w:pPr>
                          <w:spacing w:after="0" w:line="240" w:lineRule="auto"/>
                        </w:pPr>
                        <w:r>
                          <w:t>Large a</w:t>
                        </w:r>
                        <w:r w:rsidR="00EA700B">
                          <w:t>ppliances/tools</w:t>
                        </w:r>
                      </w:p>
                      <w:p w14:paraId="2AC3A016" w14:textId="77777777" w:rsidR="00EA700B" w:rsidRDefault="00EA700B" w:rsidP="00EA700B">
                        <w:pPr>
                          <w:spacing w:after="0" w:line="240" w:lineRule="auto"/>
                        </w:pPr>
                      </w:p>
                    </w:txbxContent>
                  </v:textbox>
                </v:shape>
                <w10:wrap type="square" anchorx="margin" anchory="margin"/>
              </v:group>
            </w:pict>
          </mc:Fallback>
        </mc:AlternateContent>
      </w:r>
      <w:r w:rsidR="00EA700B">
        <w:t>Towels</w:t>
      </w:r>
    </w:p>
    <w:p w14:paraId="167636A6" w14:textId="77777777" w:rsidR="00EA700B" w:rsidRDefault="00EA700B" w:rsidP="00EA700B">
      <w:pPr>
        <w:pStyle w:val="ListParagraph"/>
        <w:numPr>
          <w:ilvl w:val="0"/>
          <w:numId w:val="43"/>
        </w:numPr>
      </w:pPr>
      <w:r>
        <w:t>Hangers/other storage solutions</w:t>
      </w:r>
    </w:p>
    <w:p w14:paraId="501B2EA2" w14:textId="77777777" w:rsidR="00EA700B" w:rsidRDefault="00EA700B" w:rsidP="00EA700B">
      <w:pPr>
        <w:pStyle w:val="ListParagraph"/>
        <w:numPr>
          <w:ilvl w:val="0"/>
          <w:numId w:val="43"/>
        </w:numPr>
      </w:pPr>
      <w:r>
        <w:t>Prescription medications</w:t>
      </w:r>
    </w:p>
    <w:p w14:paraId="3DD8DCC3" w14:textId="77777777" w:rsidR="00EA700B" w:rsidRDefault="00EA700B" w:rsidP="00EA700B">
      <w:pPr>
        <w:pStyle w:val="ListParagraph"/>
        <w:numPr>
          <w:ilvl w:val="0"/>
          <w:numId w:val="43"/>
        </w:numPr>
      </w:pPr>
      <w:r>
        <w:t>Important documents</w:t>
      </w:r>
    </w:p>
    <w:p w14:paraId="4399EB7F" w14:textId="0D8EFC3E" w:rsidR="00EA700B" w:rsidRDefault="00EA700B" w:rsidP="00EA700B">
      <w:pPr>
        <w:pStyle w:val="ListParagraph"/>
        <w:numPr>
          <w:ilvl w:val="1"/>
          <w:numId w:val="43"/>
        </w:numPr>
      </w:pPr>
      <w:r>
        <w:t>ID/</w:t>
      </w:r>
      <w:r w:rsidR="0028382E">
        <w:t>p</w:t>
      </w:r>
      <w:r>
        <w:t>assport/</w:t>
      </w:r>
      <w:r w:rsidR="0028382E">
        <w:t>v</w:t>
      </w:r>
      <w:r>
        <w:t>isa/</w:t>
      </w:r>
      <w:r w:rsidR="0028382E">
        <w:t>h</w:t>
      </w:r>
      <w:r>
        <w:t xml:space="preserve">ealth </w:t>
      </w:r>
      <w:r w:rsidR="0028382E">
        <w:t>i</w:t>
      </w:r>
      <w:r>
        <w:t xml:space="preserve">nsurance </w:t>
      </w:r>
      <w:r w:rsidR="0028382E">
        <w:t>i</w:t>
      </w:r>
      <w:r>
        <w:t>nformation etc.</w:t>
      </w:r>
    </w:p>
    <w:p w14:paraId="02EC4BFF" w14:textId="77777777" w:rsidR="00EA700B" w:rsidRDefault="00EA700B" w:rsidP="00EA700B">
      <w:pPr>
        <w:pStyle w:val="ListParagraph"/>
        <w:numPr>
          <w:ilvl w:val="0"/>
          <w:numId w:val="43"/>
        </w:numPr>
      </w:pPr>
      <w:r>
        <w:t>Toilet paper</w:t>
      </w:r>
    </w:p>
    <w:p w14:paraId="3E2C157B" w14:textId="77777777" w:rsidR="00EA700B" w:rsidRDefault="00EA700B" w:rsidP="00EA700B">
      <w:pPr>
        <w:pStyle w:val="ListParagraph"/>
        <w:numPr>
          <w:ilvl w:val="0"/>
          <w:numId w:val="43"/>
        </w:numPr>
      </w:pPr>
      <w:r>
        <w:t>Cleaning supplies</w:t>
      </w:r>
    </w:p>
    <w:p w14:paraId="3C40F118" w14:textId="77777777" w:rsidR="00EA700B" w:rsidRDefault="00EA700B" w:rsidP="00EA700B">
      <w:pPr>
        <w:pStyle w:val="ListParagraph"/>
        <w:numPr>
          <w:ilvl w:val="0"/>
          <w:numId w:val="43"/>
        </w:numPr>
      </w:pPr>
      <w:r>
        <w:t>Clothing</w:t>
      </w:r>
    </w:p>
    <w:p w14:paraId="226DF54B" w14:textId="77777777" w:rsidR="00EA700B" w:rsidRDefault="00EA700B" w:rsidP="00EA700B">
      <w:pPr>
        <w:pStyle w:val="ListParagraph"/>
        <w:numPr>
          <w:ilvl w:val="0"/>
          <w:numId w:val="43"/>
        </w:numPr>
      </w:pPr>
      <w:r>
        <w:t>Rain gear</w:t>
      </w:r>
    </w:p>
    <w:p w14:paraId="6F681456" w14:textId="77777777" w:rsidR="00EA700B" w:rsidRDefault="00EA700B" w:rsidP="00EA700B">
      <w:pPr>
        <w:pStyle w:val="ListParagraph"/>
        <w:numPr>
          <w:ilvl w:val="0"/>
          <w:numId w:val="43"/>
        </w:numPr>
      </w:pPr>
      <w:r>
        <w:t>First aid kit</w:t>
      </w:r>
    </w:p>
    <w:p w14:paraId="06E11C22" w14:textId="77777777" w:rsidR="00EA700B" w:rsidRDefault="00EA700B" w:rsidP="00EA700B">
      <w:pPr>
        <w:pStyle w:val="ListParagraph"/>
        <w:numPr>
          <w:ilvl w:val="0"/>
          <w:numId w:val="43"/>
        </w:numPr>
      </w:pPr>
      <w:r>
        <w:t>Flashlight</w:t>
      </w:r>
    </w:p>
    <w:p w14:paraId="0501059E" w14:textId="77777777" w:rsidR="00EA700B" w:rsidRDefault="00EA700B" w:rsidP="00EA700B">
      <w:pPr>
        <w:pStyle w:val="ListParagraph"/>
        <w:numPr>
          <w:ilvl w:val="0"/>
          <w:numId w:val="43"/>
        </w:numPr>
      </w:pPr>
      <w:r>
        <w:t>Clothes hamper and laundry detergent</w:t>
      </w:r>
    </w:p>
    <w:p w14:paraId="134139E5" w14:textId="77777777" w:rsidR="00EA700B" w:rsidRDefault="00EA700B" w:rsidP="00EA700B">
      <w:pPr>
        <w:pStyle w:val="ListParagraph"/>
        <w:numPr>
          <w:ilvl w:val="0"/>
          <w:numId w:val="43"/>
        </w:numPr>
      </w:pPr>
      <w:r>
        <w:t>Re-useable dishes/utensils</w:t>
      </w:r>
    </w:p>
    <w:p w14:paraId="4856C235" w14:textId="77777777" w:rsidR="00EA700B" w:rsidRDefault="00EA700B" w:rsidP="00EA700B">
      <w:pPr>
        <w:pStyle w:val="ListParagraph"/>
        <w:numPr>
          <w:ilvl w:val="0"/>
          <w:numId w:val="43"/>
        </w:numPr>
      </w:pPr>
      <w:r>
        <w:t>UL-rated power strip and device chargers</w:t>
      </w:r>
    </w:p>
    <w:p w14:paraId="4365580D" w14:textId="77777777" w:rsidR="00EA700B" w:rsidRDefault="00EA700B" w:rsidP="00EA700B">
      <w:pPr>
        <w:pStyle w:val="ListParagraph"/>
        <w:numPr>
          <w:ilvl w:val="0"/>
          <w:numId w:val="43"/>
        </w:numPr>
      </w:pPr>
      <w:r>
        <w:t>Backpack and school supplies</w:t>
      </w:r>
    </w:p>
    <w:p w14:paraId="21EFBAAC" w14:textId="77777777" w:rsidR="00EA700B" w:rsidRDefault="00EA700B" w:rsidP="00EA700B">
      <w:pPr>
        <w:pStyle w:val="ListParagraph"/>
        <w:numPr>
          <w:ilvl w:val="0"/>
          <w:numId w:val="43"/>
        </w:numPr>
      </w:pPr>
      <w:r>
        <w:t>Computer</w:t>
      </w:r>
    </w:p>
    <w:p w14:paraId="04D92B0F" w14:textId="77777777" w:rsidR="00EA700B" w:rsidRDefault="00EA700B" w:rsidP="00EA700B">
      <w:pPr>
        <w:pStyle w:val="ListParagraph"/>
        <w:numPr>
          <w:ilvl w:val="0"/>
          <w:numId w:val="43"/>
        </w:numPr>
      </w:pPr>
      <w:r>
        <w:t>Desk lamp</w:t>
      </w:r>
    </w:p>
    <w:p w14:paraId="1A55985F" w14:textId="77777777" w:rsidR="00EA700B" w:rsidRDefault="00EA700B" w:rsidP="00EA700B">
      <w:pPr>
        <w:pStyle w:val="ListParagraph"/>
        <w:numPr>
          <w:ilvl w:val="0"/>
          <w:numId w:val="43"/>
        </w:numPr>
      </w:pPr>
      <w:r>
        <w:t>Small decorations</w:t>
      </w:r>
    </w:p>
    <w:p w14:paraId="60C337A5" w14:textId="77777777" w:rsidR="00EA700B" w:rsidRDefault="00EA700B" w:rsidP="00EA700B">
      <w:pPr>
        <w:pStyle w:val="ListParagraph"/>
        <w:numPr>
          <w:ilvl w:val="0"/>
          <w:numId w:val="43"/>
        </w:numPr>
      </w:pPr>
      <w:r>
        <w:t>Small bedroom trash can</w:t>
      </w:r>
    </w:p>
    <w:p w14:paraId="3C3AAB8E" w14:textId="77777777" w:rsidR="00EA700B" w:rsidRDefault="00EA700B" w:rsidP="00EA700B">
      <w:pPr>
        <w:pStyle w:val="ListParagraph"/>
        <w:numPr>
          <w:ilvl w:val="0"/>
          <w:numId w:val="43"/>
        </w:numPr>
      </w:pPr>
      <w:r>
        <w:t>Food</w:t>
      </w:r>
    </w:p>
    <w:p w14:paraId="31D42EAB" w14:textId="77777777" w:rsidR="00EA700B" w:rsidRPr="0039148B" w:rsidRDefault="00EA700B" w:rsidP="00EA700B">
      <w:pPr>
        <w:pStyle w:val="ListParagraph"/>
        <w:numPr>
          <w:ilvl w:val="0"/>
          <w:numId w:val="43"/>
        </w:numPr>
      </w:pPr>
      <w:r>
        <w:t>Re-usable shopping bags</w:t>
      </w:r>
    </w:p>
    <w:p w14:paraId="340F25EC" w14:textId="77777777" w:rsidR="00EA700B" w:rsidRDefault="00EA700B" w:rsidP="00EA700B">
      <w:pPr>
        <w:spacing w:before="100" w:beforeAutospacing="1" w:after="100" w:afterAutospacing="1" w:line="240" w:lineRule="auto"/>
        <w:contextualSpacing/>
        <w:outlineLvl w:val="2"/>
        <w:rPr>
          <w:rFonts w:eastAsia="Times New Roman" w:cstheme="minorHAnsi"/>
          <w:bCs/>
          <w:color w:val="5E5E5E"/>
          <w:szCs w:val="24"/>
          <w:shd w:val="clear" w:color="auto" w:fill="FFFFFF"/>
        </w:rPr>
      </w:pPr>
    </w:p>
    <w:p w14:paraId="442E935E" w14:textId="77777777" w:rsidR="00EA700B" w:rsidRDefault="00EA700B" w:rsidP="00EA700B">
      <w:pPr>
        <w:spacing w:before="100" w:beforeAutospacing="1" w:after="100" w:afterAutospacing="1" w:line="240" w:lineRule="auto"/>
        <w:contextualSpacing/>
        <w:outlineLvl w:val="2"/>
        <w:rPr>
          <w:rFonts w:eastAsia="Times New Roman" w:cstheme="minorHAnsi"/>
          <w:bCs/>
          <w:color w:val="5E5E5E"/>
          <w:szCs w:val="24"/>
          <w:shd w:val="clear" w:color="auto" w:fill="FFFFFF"/>
        </w:rPr>
      </w:pPr>
    </w:p>
    <w:p w14:paraId="4E95B516" w14:textId="77777777" w:rsidR="00EA700B" w:rsidRDefault="00EA700B" w:rsidP="00EA700B">
      <w:pPr>
        <w:pStyle w:val="Heading1"/>
        <w:rPr>
          <w:rFonts w:eastAsia="Times New Roman"/>
          <w:shd w:val="clear" w:color="auto" w:fill="FFFFFF"/>
        </w:rPr>
      </w:pPr>
      <w:r>
        <w:rPr>
          <w:rFonts w:eastAsia="Times New Roman"/>
          <w:shd w:val="clear" w:color="auto" w:fill="FFFFFF"/>
        </w:rPr>
        <w:lastRenderedPageBreak/>
        <w:t>International Students</w:t>
      </w:r>
    </w:p>
    <w:p w14:paraId="6050FE48" w14:textId="1F9B7DB0" w:rsidR="00EA700B" w:rsidRDefault="00EA700B" w:rsidP="00EA700B">
      <w:r>
        <w:rPr>
          <w:noProof/>
        </w:rPr>
        <mc:AlternateContent>
          <mc:Choice Requires="wpg">
            <w:drawing>
              <wp:anchor distT="45720" distB="45720" distL="182880" distR="182880" simplePos="0" relativeHeight="251721728" behindDoc="0" locked="0" layoutInCell="1" allowOverlap="1" wp14:anchorId="214A4C0A" wp14:editId="3A53D22E">
                <wp:simplePos x="0" y="0"/>
                <wp:positionH relativeFrom="margin">
                  <wp:posOffset>0</wp:posOffset>
                </wp:positionH>
                <wp:positionV relativeFrom="margin">
                  <wp:posOffset>876300</wp:posOffset>
                </wp:positionV>
                <wp:extent cx="2885440" cy="2635250"/>
                <wp:effectExtent l="0" t="0" r="0" b="12700"/>
                <wp:wrapSquare wrapText="bothSides"/>
                <wp:docPr id="1" name="Group 1"/>
                <wp:cNvGraphicFramePr/>
                <a:graphic xmlns:a="http://schemas.openxmlformats.org/drawingml/2006/main">
                  <a:graphicData uri="http://schemas.microsoft.com/office/word/2010/wordprocessingGroup">
                    <wpg:wgp>
                      <wpg:cNvGrpSpPr/>
                      <wpg:grpSpPr>
                        <a:xfrm>
                          <a:off x="0" y="0"/>
                          <a:ext cx="2885440" cy="2635250"/>
                          <a:chOff x="0" y="0"/>
                          <a:chExt cx="3567448" cy="1604771"/>
                        </a:xfrm>
                      </wpg:grpSpPr>
                      <wps:wsp>
                        <wps:cNvPr id="6" name="Rectangle 6"/>
                        <wps:cNvSpPr/>
                        <wps:spPr>
                          <a:xfrm>
                            <a:off x="0" y="0"/>
                            <a:ext cx="3567448" cy="319021"/>
                          </a:xfrm>
                          <a:prstGeom prst="rect">
                            <a:avLst/>
                          </a:prstGeom>
                          <a:solidFill>
                            <a:srgbClr val="1CADE4"/>
                          </a:solidFill>
                          <a:ln w="25400" cap="flat" cmpd="sng" algn="ctr">
                            <a:noFill/>
                            <a:prstDash val="solid"/>
                          </a:ln>
                          <a:effectLst/>
                        </wps:spPr>
                        <wps:txbx>
                          <w:txbxContent>
                            <w:p w14:paraId="2DE13D71" w14:textId="42D7C61F" w:rsidR="00EA700B" w:rsidRPr="00707F8A" w:rsidRDefault="00EA700B" w:rsidP="00EA700B">
                              <w:pPr>
                                <w:pStyle w:val="Heading1"/>
                                <w:rPr>
                                  <w:b/>
                                  <w:color w:val="FFFFFF" w:themeColor="background1"/>
                                </w:rPr>
                              </w:pPr>
                              <w:r>
                                <w:rPr>
                                  <w:b/>
                                  <w:color w:val="FFFFFF" w:themeColor="background1"/>
                                </w:rPr>
                                <w:t xml:space="preserve">Welcome </w:t>
                              </w:r>
                              <w:r w:rsidR="00F01C45">
                                <w:rPr>
                                  <w:b/>
                                  <w:color w:val="FFFFFF" w:themeColor="background1"/>
                                </w:rPr>
                                <w:t>basket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0" y="303655"/>
                            <a:ext cx="3567448" cy="1301116"/>
                          </a:xfrm>
                          <a:prstGeom prst="rect">
                            <a:avLst/>
                          </a:prstGeom>
                          <a:noFill/>
                          <a:ln w="6350">
                            <a:noFill/>
                          </a:ln>
                          <a:effectLst/>
                        </wps:spPr>
                        <wps:txbx>
                          <w:txbxContent>
                            <w:p w14:paraId="34FEDC89" w14:textId="423B4602" w:rsidR="00EA700B" w:rsidRDefault="0028382E" w:rsidP="00EA700B">
                              <w:pPr>
                                <w:pStyle w:val="ListParagraph"/>
                                <w:numPr>
                                  <w:ilvl w:val="0"/>
                                  <w:numId w:val="45"/>
                                </w:numPr>
                              </w:pPr>
                              <w:r>
                                <w:t>h</w:t>
                              </w:r>
                              <w:r w:rsidR="00EA700B">
                                <w:t xml:space="preserve">and </w:t>
                              </w:r>
                              <w:r>
                                <w:t>s</w:t>
                              </w:r>
                              <w:r w:rsidR="00EA700B">
                                <w:t>oap</w:t>
                              </w:r>
                            </w:p>
                            <w:p w14:paraId="534DEA0D" w14:textId="67D1E424" w:rsidR="00EA700B" w:rsidRDefault="00B51A68" w:rsidP="00EA700B">
                              <w:pPr>
                                <w:pStyle w:val="ListParagraph"/>
                                <w:numPr>
                                  <w:ilvl w:val="0"/>
                                  <w:numId w:val="45"/>
                                </w:numPr>
                              </w:pPr>
                              <w:r>
                                <w:t>t</w:t>
                              </w:r>
                              <w:r w:rsidR="00EA700B">
                                <w:t xml:space="preserve">oilet </w:t>
                              </w:r>
                              <w:r>
                                <w:t>p</w:t>
                              </w:r>
                              <w:r w:rsidR="00EA700B">
                                <w:t>aper</w:t>
                              </w:r>
                            </w:p>
                            <w:p w14:paraId="253AC1AD" w14:textId="3533D1F9" w:rsidR="00EA700B" w:rsidRDefault="00B51A68" w:rsidP="00EA700B">
                              <w:pPr>
                                <w:pStyle w:val="ListParagraph"/>
                                <w:numPr>
                                  <w:ilvl w:val="0"/>
                                  <w:numId w:val="45"/>
                                </w:numPr>
                              </w:pPr>
                              <w:r>
                                <w:t>l</w:t>
                              </w:r>
                              <w:r w:rsidR="00EA700B">
                                <w:t xml:space="preserve">aundry </w:t>
                              </w:r>
                              <w:r w:rsidR="00B235D3">
                                <w:t>hamper</w:t>
                              </w:r>
                            </w:p>
                            <w:p w14:paraId="5A24D8E5" w14:textId="77101B3C" w:rsidR="00EA700B" w:rsidRDefault="00B51A68" w:rsidP="00EA700B">
                              <w:pPr>
                                <w:pStyle w:val="ListParagraph"/>
                                <w:numPr>
                                  <w:ilvl w:val="0"/>
                                  <w:numId w:val="45"/>
                                </w:numPr>
                              </w:pPr>
                              <w:r>
                                <w:t>l</w:t>
                              </w:r>
                              <w:r w:rsidR="00EA700B">
                                <w:t xml:space="preserve">aundry </w:t>
                              </w:r>
                              <w:r>
                                <w:t>d</w:t>
                              </w:r>
                              <w:r w:rsidR="00EA700B">
                                <w:t>etergent</w:t>
                              </w:r>
                            </w:p>
                            <w:p w14:paraId="52A1BB3B" w14:textId="58FAB6A3" w:rsidR="00EA700B" w:rsidRDefault="00B51A68" w:rsidP="00EA700B">
                              <w:pPr>
                                <w:pStyle w:val="ListParagraph"/>
                                <w:numPr>
                                  <w:ilvl w:val="0"/>
                                  <w:numId w:val="45"/>
                                </w:numPr>
                              </w:pPr>
                              <w:r>
                                <w:t>d</w:t>
                              </w:r>
                              <w:r w:rsidR="00EA700B">
                                <w:t xml:space="preserve">ish </w:t>
                              </w:r>
                              <w:r>
                                <w:t>s</w:t>
                              </w:r>
                              <w:r w:rsidR="00EA700B">
                                <w:t>oap</w:t>
                              </w:r>
                            </w:p>
                            <w:p w14:paraId="2198B1CF" w14:textId="7FAA54B4" w:rsidR="00EA700B" w:rsidRDefault="00B51A68" w:rsidP="00EA700B">
                              <w:pPr>
                                <w:pStyle w:val="ListParagraph"/>
                                <w:numPr>
                                  <w:ilvl w:val="0"/>
                                  <w:numId w:val="45"/>
                                </w:numPr>
                              </w:pPr>
                              <w:r>
                                <w:t>d</w:t>
                              </w:r>
                              <w:r w:rsidR="00EA700B">
                                <w:t xml:space="preserve">ish </w:t>
                              </w:r>
                              <w:r>
                                <w:t>s</w:t>
                              </w:r>
                              <w:r w:rsidR="00EA700B">
                                <w:t>ponge</w:t>
                              </w:r>
                            </w:p>
                            <w:p w14:paraId="79EA10D6" w14:textId="27C5D67C" w:rsidR="00EA700B" w:rsidRDefault="00B51A68" w:rsidP="00EA700B">
                              <w:pPr>
                                <w:pStyle w:val="ListParagraph"/>
                                <w:numPr>
                                  <w:ilvl w:val="0"/>
                                  <w:numId w:val="45"/>
                                </w:numPr>
                              </w:pPr>
                              <w:r>
                                <w:t>d</w:t>
                              </w:r>
                              <w:r w:rsidR="00EA700B">
                                <w:t>ishes/</w:t>
                              </w:r>
                              <w:r>
                                <w:t>u</w:t>
                              </w:r>
                              <w:r w:rsidR="00EA700B">
                                <w:t xml:space="preserve">tensils </w:t>
                              </w:r>
                            </w:p>
                            <w:p w14:paraId="2394DC41" w14:textId="0EFF6328" w:rsidR="00EA700B" w:rsidRDefault="00B51A68" w:rsidP="00EA700B">
                              <w:pPr>
                                <w:pStyle w:val="ListParagraph"/>
                                <w:numPr>
                                  <w:ilvl w:val="0"/>
                                  <w:numId w:val="45"/>
                                </w:numPr>
                              </w:pPr>
                              <w:r>
                                <w:t>s</w:t>
                              </w:r>
                              <w:r w:rsidR="00EA700B">
                                <w:t>nacks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4A4C0A" id="Group 1" o:spid="_x0000_s1040" style="position:absolute;margin-left:0;margin-top:69pt;width:227.2pt;height:207.5pt;z-index:251721728;mso-wrap-distance-left:14.4pt;mso-wrap-distance-top:3.6pt;mso-wrap-distance-right:14.4pt;mso-wrap-distance-bottom:3.6pt;mso-position-horizontal-relative:margin;mso-position-vertical-relative:margin;mso-width-relative:margin;mso-height-relative:margin" coordsize="35674,1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">
                <v:rect id="Rectangle 6" o:spid="_x0000_s1041" style="position:absolute;width:35674;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" fillcolor="#1cade4" stroked="f" strokeweight="2pt">
                  <v:textbox>
                    <w:txbxContent>
                      <w:p w14:paraId="2DE13D71" w14:textId="42D7C61F" w:rsidR="00EA700B" w:rsidRPr="00707F8A" w:rsidRDefault="00EA700B" w:rsidP="00EA700B">
                        <w:pPr>
                          <w:pStyle w:val="Heading1"/>
                          <w:rPr>
                            <w:b/>
                            <w:color w:val="FFFFFF" w:themeColor="background1"/>
                          </w:rPr>
                        </w:pPr>
                        <w:r>
                          <w:rPr>
                            <w:b/>
                            <w:color w:val="FFFFFF" w:themeColor="background1"/>
                          </w:rPr>
                          <w:t xml:space="preserve">Welcome </w:t>
                        </w:r>
                        <w:r w:rsidR="00F01C45">
                          <w:rPr>
                            <w:b/>
                            <w:color w:val="FFFFFF" w:themeColor="background1"/>
                          </w:rPr>
                          <w:t>basket</w:t>
                        </w:r>
                      </w:p>
                    </w:txbxContent>
                  </v:textbox>
                </v:rect>
                <v:shape id="Text Box 8" o:spid="_x0000_s1042" type="#_x0000_t202" style="position:absolute;top:3036;width:35674;height:1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" filled="f" stroked="f" strokeweight=".5pt">
                  <v:textbox inset=",7.2pt,,0">
                    <w:txbxContent>
                      <w:p w14:paraId="34FEDC89" w14:textId="423B4602" w:rsidR="00EA700B" w:rsidRDefault="0028382E" w:rsidP="00EA700B">
                        <w:pPr>
                          <w:pStyle w:val="ListParagraph"/>
                          <w:numPr>
                            <w:ilvl w:val="0"/>
                            <w:numId w:val="45"/>
                          </w:numPr>
                        </w:pPr>
                        <w:r>
                          <w:t>h</w:t>
                        </w:r>
                        <w:r w:rsidR="00EA700B">
                          <w:t xml:space="preserve">and </w:t>
                        </w:r>
                        <w:r>
                          <w:t>s</w:t>
                        </w:r>
                        <w:r w:rsidR="00EA700B">
                          <w:t>oap</w:t>
                        </w:r>
                      </w:p>
                      <w:p w14:paraId="534DEA0D" w14:textId="67D1E424" w:rsidR="00EA700B" w:rsidRDefault="00B51A68" w:rsidP="00EA700B">
                        <w:pPr>
                          <w:pStyle w:val="ListParagraph"/>
                          <w:numPr>
                            <w:ilvl w:val="0"/>
                            <w:numId w:val="45"/>
                          </w:numPr>
                        </w:pPr>
                        <w:r>
                          <w:t>t</w:t>
                        </w:r>
                        <w:r w:rsidR="00EA700B">
                          <w:t xml:space="preserve">oilet </w:t>
                        </w:r>
                        <w:r>
                          <w:t>p</w:t>
                        </w:r>
                        <w:r w:rsidR="00EA700B">
                          <w:t>aper</w:t>
                        </w:r>
                      </w:p>
                      <w:p w14:paraId="253AC1AD" w14:textId="3533D1F9" w:rsidR="00EA700B" w:rsidRDefault="00B51A68" w:rsidP="00EA700B">
                        <w:pPr>
                          <w:pStyle w:val="ListParagraph"/>
                          <w:numPr>
                            <w:ilvl w:val="0"/>
                            <w:numId w:val="45"/>
                          </w:numPr>
                        </w:pPr>
                        <w:r>
                          <w:t>l</w:t>
                        </w:r>
                        <w:r w:rsidR="00EA700B">
                          <w:t xml:space="preserve">aundry </w:t>
                        </w:r>
                        <w:r w:rsidR="00B235D3">
                          <w:t>hamper</w:t>
                        </w:r>
                      </w:p>
                      <w:p w14:paraId="5A24D8E5" w14:textId="77101B3C" w:rsidR="00EA700B" w:rsidRDefault="00B51A68" w:rsidP="00EA700B">
                        <w:pPr>
                          <w:pStyle w:val="ListParagraph"/>
                          <w:numPr>
                            <w:ilvl w:val="0"/>
                            <w:numId w:val="45"/>
                          </w:numPr>
                        </w:pPr>
                        <w:r>
                          <w:t>l</w:t>
                        </w:r>
                        <w:r w:rsidR="00EA700B">
                          <w:t xml:space="preserve">aundry </w:t>
                        </w:r>
                        <w:r>
                          <w:t>d</w:t>
                        </w:r>
                        <w:r w:rsidR="00EA700B">
                          <w:t>etergent</w:t>
                        </w:r>
                      </w:p>
                      <w:p w14:paraId="52A1BB3B" w14:textId="58FAB6A3" w:rsidR="00EA700B" w:rsidRDefault="00B51A68" w:rsidP="00EA700B">
                        <w:pPr>
                          <w:pStyle w:val="ListParagraph"/>
                          <w:numPr>
                            <w:ilvl w:val="0"/>
                            <w:numId w:val="45"/>
                          </w:numPr>
                        </w:pPr>
                        <w:r>
                          <w:t>d</w:t>
                        </w:r>
                        <w:r w:rsidR="00EA700B">
                          <w:t xml:space="preserve">ish </w:t>
                        </w:r>
                        <w:r>
                          <w:t>s</w:t>
                        </w:r>
                        <w:r w:rsidR="00EA700B">
                          <w:t>oap</w:t>
                        </w:r>
                      </w:p>
                      <w:p w14:paraId="2198B1CF" w14:textId="7FAA54B4" w:rsidR="00EA700B" w:rsidRDefault="00B51A68" w:rsidP="00EA700B">
                        <w:pPr>
                          <w:pStyle w:val="ListParagraph"/>
                          <w:numPr>
                            <w:ilvl w:val="0"/>
                            <w:numId w:val="45"/>
                          </w:numPr>
                        </w:pPr>
                        <w:r>
                          <w:t>d</w:t>
                        </w:r>
                        <w:r w:rsidR="00EA700B">
                          <w:t xml:space="preserve">ish </w:t>
                        </w:r>
                        <w:r>
                          <w:t>s</w:t>
                        </w:r>
                        <w:r w:rsidR="00EA700B">
                          <w:t>ponge</w:t>
                        </w:r>
                      </w:p>
                      <w:p w14:paraId="79EA10D6" w14:textId="27C5D67C" w:rsidR="00EA700B" w:rsidRDefault="00B51A68" w:rsidP="00EA700B">
                        <w:pPr>
                          <w:pStyle w:val="ListParagraph"/>
                          <w:numPr>
                            <w:ilvl w:val="0"/>
                            <w:numId w:val="45"/>
                          </w:numPr>
                        </w:pPr>
                        <w:r>
                          <w:t>d</w:t>
                        </w:r>
                        <w:r w:rsidR="00EA700B">
                          <w:t>ishes/</w:t>
                        </w:r>
                        <w:r>
                          <w:t>u</w:t>
                        </w:r>
                        <w:r w:rsidR="00EA700B">
                          <w:t xml:space="preserve">tensils </w:t>
                        </w:r>
                      </w:p>
                      <w:p w14:paraId="2394DC41" w14:textId="0EFF6328" w:rsidR="00EA700B" w:rsidRDefault="00B51A68" w:rsidP="00EA700B">
                        <w:pPr>
                          <w:pStyle w:val="ListParagraph"/>
                          <w:numPr>
                            <w:ilvl w:val="0"/>
                            <w:numId w:val="45"/>
                          </w:numPr>
                        </w:pPr>
                        <w:r>
                          <w:t>s</w:t>
                        </w:r>
                        <w:r w:rsidR="00EA700B">
                          <w:t>nacks</w:t>
                        </w:r>
                      </w:p>
                    </w:txbxContent>
                  </v:textbox>
                </v:shape>
                <w10:wrap type="square" anchorx="margin" anchory="margin"/>
              </v:group>
            </w:pict>
          </mc:Fallback>
        </mc:AlternateContent>
      </w:r>
      <w:r>
        <w:rPr>
          <w:noProof/>
        </w:rPr>
        <mc:AlternateContent>
          <mc:Choice Requires="wpg">
            <w:drawing>
              <wp:anchor distT="45720" distB="45720" distL="182880" distR="182880" simplePos="0" relativeHeight="251723776" behindDoc="0" locked="0" layoutInCell="1" allowOverlap="1" wp14:anchorId="3CB3118B" wp14:editId="3CB4CB60">
                <wp:simplePos x="0" y="0"/>
                <wp:positionH relativeFrom="margin">
                  <wp:posOffset>3431540</wp:posOffset>
                </wp:positionH>
                <wp:positionV relativeFrom="margin">
                  <wp:posOffset>878205</wp:posOffset>
                </wp:positionV>
                <wp:extent cx="2885440" cy="2635250"/>
                <wp:effectExtent l="0" t="0" r="0" b="12700"/>
                <wp:wrapSquare wrapText="bothSides"/>
                <wp:docPr id="11" name="Group 11"/>
                <wp:cNvGraphicFramePr/>
                <a:graphic xmlns:a="http://schemas.openxmlformats.org/drawingml/2006/main">
                  <a:graphicData uri="http://schemas.microsoft.com/office/word/2010/wordprocessingGroup">
                    <wpg:wgp>
                      <wpg:cNvGrpSpPr/>
                      <wpg:grpSpPr>
                        <a:xfrm>
                          <a:off x="0" y="0"/>
                          <a:ext cx="2885440" cy="2635250"/>
                          <a:chOff x="0" y="0"/>
                          <a:chExt cx="3567448" cy="1604771"/>
                        </a:xfrm>
                      </wpg:grpSpPr>
                      <wps:wsp>
                        <wps:cNvPr id="25" name="Rectangle 25"/>
                        <wps:cNvSpPr/>
                        <wps:spPr>
                          <a:xfrm>
                            <a:off x="0" y="0"/>
                            <a:ext cx="3567448" cy="303655"/>
                          </a:xfrm>
                          <a:prstGeom prst="rect">
                            <a:avLst/>
                          </a:prstGeom>
                          <a:solidFill>
                            <a:srgbClr val="1CADE4"/>
                          </a:solidFill>
                          <a:ln w="25400" cap="flat" cmpd="sng" algn="ctr">
                            <a:noFill/>
                            <a:prstDash val="solid"/>
                          </a:ln>
                          <a:effectLst/>
                        </wps:spPr>
                        <wps:txbx>
                          <w:txbxContent>
                            <w:p w14:paraId="20D25C7E" w14:textId="77777777" w:rsidR="00EA700B" w:rsidRPr="00707F8A" w:rsidRDefault="00EA700B" w:rsidP="00EA700B">
                              <w:pPr>
                                <w:pStyle w:val="Heading1"/>
                                <w:rPr>
                                  <w:b/>
                                  <w:color w:val="FFFFFF" w:themeColor="background1"/>
                                </w:rPr>
                              </w:pPr>
                              <w:r>
                                <w:rPr>
                                  <w:b/>
                                  <w:color w:val="FFFFFF" w:themeColor="background1"/>
                                </w:rPr>
                                <w:t>Includes: Linens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0" y="303655"/>
                            <a:ext cx="3567448" cy="1301116"/>
                          </a:xfrm>
                          <a:prstGeom prst="rect">
                            <a:avLst/>
                          </a:prstGeom>
                          <a:noFill/>
                          <a:ln w="6350">
                            <a:noFill/>
                          </a:ln>
                          <a:effectLst/>
                        </wps:spPr>
                        <wps:txbx>
                          <w:txbxContent>
                            <w:p w14:paraId="41330E10" w14:textId="324D3990" w:rsidR="00EA700B" w:rsidRDefault="00B51A68" w:rsidP="00EA700B">
                              <w:pPr>
                                <w:pStyle w:val="ListParagraph"/>
                                <w:numPr>
                                  <w:ilvl w:val="0"/>
                                  <w:numId w:val="45"/>
                                </w:numPr>
                              </w:pPr>
                              <w:r>
                                <w:t>s</w:t>
                              </w:r>
                              <w:r w:rsidR="00EA700B">
                                <w:t xml:space="preserve">heets and </w:t>
                              </w:r>
                              <w:r>
                                <w:t>p</w:t>
                              </w:r>
                              <w:r w:rsidR="00EA700B">
                                <w:t>illowcase</w:t>
                              </w:r>
                            </w:p>
                            <w:p w14:paraId="5EAF4FCE" w14:textId="1801CA7C" w:rsidR="00EA700B" w:rsidRDefault="00B51A68" w:rsidP="00EA700B">
                              <w:pPr>
                                <w:pStyle w:val="ListParagraph"/>
                                <w:numPr>
                                  <w:ilvl w:val="0"/>
                                  <w:numId w:val="45"/>
                                </w:numPr>
                              </w:pPr>
                              <w:r>
                                <w:t>p</w:t>
                              </w:r>
                              <w:r w:rsidR="00EA700B">
                                <w:t>illow</w:t>
                              </w:r>
                            </w:p>
                            <w:p w14:paraId="0695836E" w14:textId="7F0A8211" w:rsidR="00EA700B" w:rsidRDefault="00B51A68" w:rsidP="00EA700B">
                              <w:pPr>
                                <w:pStyle w:val="ListParagraph"/>
                                <w:numPr>
                                  <w:ilvl w:val="0"/>
                                  <w:numId w:val="45"/>
                                </w:numPr>
                              </w:pPr>
                              <w:r>
                                <w:t>b</w:t>
                              </w:r>
                              <w:r w:rsidR="00EA700B">
                                <w:t>lanket</w:t>
                              </w:r>
                            </w:p>
                            <w:p w14:paraId="30DFD486" w14:textId="26790142" w:rsidR="00EA700B" w:rsidRDefault="00B51A68" w:rsidP="00EA700B">
                              <w:pPr>
                                <w:pStyle w:val="ListParagraph"/>
                                <w:numPr>
                                  <w:ilvl w:val="0"/>
                                  <w:numId w:val="45"/>
                                </w:numPr>
                              </w:pPr>
                              <w:r>
                                <w:t>b</w:t>
                              </w:r>
                              <w:r w:rsidR="00EA700B">
                                <w:t xml:space="preserve">ath </w:t>
                              </w:r>
                              <w:r>
                                <w:t>t</w:t>
                              </w:r>
                              <w:r w:rsidR="00EA700B">
                                <w:t>owel</w:t>
                              </w:r>
                            </w:p>
                            <w:p w14:paraId="15E8F00D" w14:textId="446954FB" w:rsidR="00EA700B" w:rsidRDefault="00B51A68" w:rsidP="00EA700B">
                              <w:pPr>
                                <w:pStyle w:val="ListParagraph"/>
                                <w:numPr>
                                  <w:ilvl w:val="0"/>
                                  <w:numId w:val="45"/>
                                </w:numPr>
                              </w:pPr>
                              <w:r>
                                <w:t>h</w:t>
                              </w:r>
                              <w:r w:rsidR="00EA700B">
                                <w:t xml:space="preserve">and </w:t>
                              </w:r>
                              <w:r>
                                <w:t>t</w:t>
                              </w:r>
                              <w:r w:rsidR="00EA700B">
                                <w:t>owel</w:t>
                              </w:r>
                            </w:p>
                            <w:p w14:paraId="244DCE42" w14:textId="2130F66E" w:rsidR="00EA700B" w:rsidRDefault="00B51A68" w:rsidP="00EA700B">
                              <w:pPr>
                                <w:pStyle w:val="ListParagraph"/>
                                <w:numPr>
                                  <w:ilvl w:val="0"/>
                                  <w:numId w:val="45"/>
                                </w:numPr>
                              </w:pPr>
                              <w:r>
                                <w:t>w</w:t>
                              </w:r>
                              <w:r w:rsidR="00EA700B">
                                <w:t>ashcloth</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B3118B" id="Group 11" o:spid="_x0000_s1043" style="position:absolute;margin-left:270.2pt;margin-top:69.15pt;width:227.2pt;height:207.5pt;z-index:251723776;mso-wrap-distance-left:14.4pt;mso-wrap-distance-top:3.6pt;mso-wrap-distance-right:14.4pt;mso-wrap-distance-bottom:3.6pt;mso-position-horizontal-relative:margin;mso-position-vertical-relative:margin;mso-width-relative:margin;mso-height-relative:margin" coordsize="35674,1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">
                <v:rect id="Rectangle 25" o:spid="_x0000_s1044" style="position:absolute;width:35674;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" fillcolor="#1cade4" stroked="f" strokeweight="2pt">
                  <v:textbox>
                    <w:txbxContent>
                      <w:p w14:paraId="20D25C7E" w14:textId="77777777" w:rsidR="00EA700B" w:rsidRPr="00707F8A" w:rsidRDefault="00EA700B" w:rsidP="00EA700B">
                        <w:pPr>
                          <w:pStyle w:val="Heading1"/>
                          <w:rPr>
                            <w:b/>
                            <w:color w:val="FFFFFF" w:themeColor="background1"/>
                          </w:rPr>
                        </w:pPr>
                        <w:r>
                          <w:rPr>
                            <w:b/>
                            <w:color w:val="FFFFFF" w:themeColor="background1"/>
                          </w:rPr>
                          <w:t>Includes: Linens</w:t>
                        </w:r>
                      </w:p>
                    </w:txbxContent>
                  </v:textbox>
                </v:rect>
                <v:shape id="Text Box 26" o:spid="_x0000_s1045" type="#_x0000_t202" style="position:absolute;top:3036;width:35674;height:1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" filled="f" stroked="f" strokeweight=".5pt">
                  <v:textbox inset=",7.2pt,,0">
                    <w:txbxContent>
                      <w:p w14:paraId="41330E10" w14:textId="324D3990" w:rsidR="00EA700B" w:rsidRDefault="00B51A68" w:rsidP="00EA700B">
                        <w:pPr>
                          <w:pStyle w:val="ListParagraph"/>
                          <w:numPr>
                            <w:ilvl w:val="0"/>
                            <w:numId w:val="45"/>
                          </w:numPr>
                        </w:pPr>
                        <w:r>
                          <w:t>s</w:t>
                        </w:r>
                        <w:r w:rsidR="00EA700B">
                          <w:t xml:space="preserve">heets and </w:t>
                        </w:r>
                        <w:r>
                          <w:t>p</w:t>
                        </w:r>
                        <w:r w:rsidR="00EA700B">
                          <w:t>illowcase</w:t>
                        </w:r>
                      </w:p>
                      <w:p w14:paraId="5EAF4FCE" w14:textId="1801CA7C" w:rsidR="00EA700B" w:rsidRDefault="00B51A68" w:rsidP="00EA700B">
                        <w:pPr>
                          <w:pStyle w:val="ListParagraph"/>
                          <w:numPr>
                            <w:ilvl w:val="0"/>
                            <w:numId w:val="45"/>
                          </w:numPr>
                        </w:pPr>
                        <w:r>
                          <w:t>p</w:t>
                        </w:r>
                        <w:r w:rsidR="00EA700B">
                          <w:t>illow</w:t>
                        </w:r>
                      </w:p>
                      <w:p w14:paraId="0695836E" w14:textId="7F0A8211" w:rsidR="00EA700B" w:rsidRDefault="00B51A68" w:rsidP="00EA700B">
                        <w:pPr>
                          <w:pStyle w:val="ListParagraph"/>
                          <w:numPr>
                            <w:ilvl w:val="0"/>
                            <w:numId w:val="45"/>
                          </w:numPr>
                        </w:pPr>
                        <w:r>
                          <w:t>b</w:t>
                        </w:r>
                        <w:r w:rsidR="00EA700B">
                          <w:t>lanket</w:t>
                        </w:r>
                      </w:p>
                      <w:p w14:paraId="30DFD486" w14:textId="26790142" w:rsidR="00EA700B" w:rsidRDefault="00B51A68" w:rsidP="00EA700B">
                        <w:pPr>
                          <w:pStyle w:val="ListParagraph"/>
                          <w:numPr>
                            <w:ilvl w:val="0"/>
                            <w:numId w:val="45"/>
                          </w:numPr>
                        </w:pPr>
                        <w:r>
                          <w:t>b</w:t>
                        </w:r>
                        <w:r w:rsidR="00EA700B">
                          <w:t xml:space="preserve">ath </w:t>
                        </w:r>
                        <w:r>
                          <w:t>t</w:t>
                        </w:r>
                        <w:r w:rsidR="00EA700B">
                          <w:t>owel</w:t>
                        </w:r>
                      </w:p>
                      <w:p w14:paraId="15E8F00D" w14:textId="446954FB" w:rsidR="00EA700B" w:rsidRDefault="00B51A68" w:rsidP="00EA700B">
                        <w:pPr>
                          <w:pStyle w:val="ListParagraph"/>
                          <w:numPr>
                            <w:ilvl w:val="0"/>
                            <w:numId w:val="45"/>
                          </w:numPr>
                        </w:pPr>
                        <w:r>
                          <w:t>h</w:t>
                        </w:r>
                        <w:r w:rsidR="00EA700B">
                          <w:t xml:space="preserve">and </w:t>
                        </w:r>
                        <w:r>
                          <w:t>t</w:t>
                        </w:r>
                        <w:r w:rsidR="00EA700B">
                          <w:t>owel</w:t>
                        </w:r>
                      </w:p>
                      <w:p w14:paraId="244DCE42" w14:textId="2130F66E" w:rsidR="00EA700B" w:rsidRDefault="00B51A68" w:rsidP="00EA700B">
                        <w:pPr>
                          <w:pStyle w:val="ListParagraph"/>
                          <w:numPr>
                            <w:ilvl w:val="0"/>
                            <w:numId w:val="45"/>
                          </w:numPr>
                        </w:pPr>
                        <w:r>
                          <w:t>w</w:t>
                        </w:r>
                        <w:r w:rsidR="00EA700B">
                          <w:t>ashcloth</w:t>
                        </w:r>
                      </w:p>
                    </w:txbxContent>
                  </v:textbox>
                </v:shape>
                <w10:wrap type="square" anchorx="margin" anchory="margin"/>
              </v:group>
            </w:pict>
          </mc:Fallback>
        </mc:AlternateContent>
      </w:r>
      <w:r>
        <w:t>We are looking forward to helping you make your home with us in Cedar Hall. To make your transition easier, W</w:t>
      </w:r>
      <w:r w:rsidR="00060526">
        <w:t xml:space="preserve">CC has prepared </w:t>
      </w:r>
      <w:r>
        <w:t xml:space="preserve">a welcome </w:t>
      </w:r>
      <w:r w:rsidR="00F01C45">
        <w:t>basket</w:t>
      </w:r>
      <w:r>
        <w:t xml:space="preserve"> for purchase upon </w:t>
      </w:r>
      <w:r w:rsidR="00060526">
        <w:t xml:space="preserve">your </w:t>
      </w:r>
      <w:r>
        <w:t>arrival</w:t>
      </w:r>
      <w:r w:rsidR="00396804">
        <w:t xml:space="preserve">. </w:t>
      </w:r>
      <w:r w:rsidR="000A000C">
        <w:t>Cost is $60.00</w:t>
      </w:r>
    </w:p>
    <w:p w14:paraId="1E380293" w14:textId="77777777" w:rsidR="00EA700B" w:rsidRDefault="00EA700B" w:rsidP="00EA700B">
      <w:pPr>
        <w:tabs>
          <w:tab w:val="left" w:pos="4680"/>
        </w:tabs>
      </w:pPr>
      <w:r>
        <w:rPr>
          <w:noProof/>
        </w:rPr>
        <w:drawing>
          <wp:anchor distT="0" distB="0" distL="114300" distR="114300" simplePos="0" relativeHeight="251725824" behindDoc="0" locked="0" layoutInCell="1" allowOverlap="0" wp14:anchorId="7EEAFF75" wp14:editId="185726B0">
            <wp:simplePos x="0" y="0"/>
            <wp:positionH relativeFrom="column">
              <wp:posOffset>3332084</wp:posOffset>
            </wp:positionH>
            <wp:positionV relativeFrom="paragraph">
              <wp:posOffset>2885514</wp:posOffset>
            </wp:positionV>
            <wp:extent cx="2761488" cy="2075688"/>
            <wp:effectExtent l="0" t="0" r="127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1488" cy="2075688"/>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6273F917" wp14:editId="1627C851">
            <wp:simplePos x="0" y="0"/>
            <wp:positionH relativeFrom="column">
              <wp:posOffset>-73660</wp:posOffset>
            </wp:positionH>
            <wp:positionV relativeFrom="paragraph">
              <wp:posOffset>2933065</wp:posOffset>
            </wp:positionV>
            <wp:extent cx="2705100" cy="2028825"/>
            <wp:effectExtent l="0" t="0" r="0" b="9525"/>
            <wp:wrapNone/>
            <wp:docPr id="28" name="Picture 2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pic:spPr>
                </pic:pic>
              </a:graphicData>
            </a:graphic>
            <wp14:sizeRelH relativeFrom="page">
              <wp14:pctWidth>0</wp14:pctWidth>
            </wp14:sizeRelH>
            <wp14:sizeRelV relativeFrom="page">
              <wp14:pctHeight>0</wp14:pctHeight>
            </wp14:sizeRelV>
          </wp:anchor>
        </w:drawing>
      </w:r>
    </w:p>
    <w:p w14:paraId="65C782E3" w14:textId="77777777" w:rsidR="00EA700B" w:rsidRDefault="00EA700B" w:rsidP="00EA700B"/>
    <w:p w14:paraId="31F5353A" w14:textId="77777777" w:rsidR="00EA700B" w:rsidRDefault="00EA700B" w:rsidP="00EA700B"/>
    <w:p w14:paraId="2707C817" w14:textId="77777777" w:rsidR="00EA700B" w:rsidRDefault="00EA700B" w:rsidP="00EA700B"/>
    <w:p w14:paraId="7093E1E9" w14:textId="77777777" w:rsidR="00EA700B" w:rsidRDefault="00EA700B" w:rsidP="00EA700B"/>
    <w:p w14:paraId="744E9363" w14:textId="77777777" w:rsidR="00EA700B" w:rsidRPr="00707F8A" w:rsidRDefault="00EA700B" w:rsidP="00EA700B">
      <w:pPr>
        <w:rPr>
          <w:b/>
        </w:rPr>
      </w:pPr>
      <w:r>
        <w:rPr>
          <w:b/>
          <w:noProof/>
        </w:rPr>
        <w:drawing>
          <wp:anchor distT="0" distB="0" distL="114300" distR="114300" simplePos="0" relativeHeight="251724800" behindDoc="0" locked="0" layoutInCell="1" allowOverlap="1" wp14:anchorId="0F3C808E" wp14:editId="1F1C72BF">
            <wp:simplePos x="0" y="0"/>
            <wp:positionH relativeFrom="column">
              <wp:posOffset>3655060</wp:posOffset>
            </wp:positionH>
            <wp:positionV relativeFrom="paragraph">
              <wp:posOffset>6815455</wp:posOffset>
            </wp:positionV>
            <wp:extent cx="2755265" cy="2071370"/>
            <wp:effectExtent l="0" t="0" r="6985" b="5080"/>
            <wp:wrapNone/>
            <wp:docPr id="29" name="Picture 29" descr="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5265" cy="2071370"/>
                    </a:xfrm>
                    <a:prstGeom prst="rect">
                      <a:avLst/>
                    </a:prstGeom>
                    <a:noFill/>
                  </pic:spPr>
                </pic:pic>
              </a:graphicData>
            </a:graphic>
            <wp14:sizeRelH relativeFrom="page">
              <wp14:pctWidth>0</wp14:pctWidth>
            </wp14:sizeRelH>
            <wp14:sizeRelV relativeFrom="page">
              <wp14:pctHeight>0</wp14:pctHeight>
            </wp14:sizeRelV>
          </wp:anchor>
        </w:drawing>
      </w:r>
    </w:p>
    <w:p w14:paraId="057944F7" w14:textId="77777777" w:rsidR="00EA700B" w:rsidRDefault="00EA700B" w:rsidP="00EA700B"/>
    <w:p w14:paraId="18575EEC" w14:textId="77777777" w:rsidR="00EA700B" w:rsidRDefault="00EA700B" w:rsidP="00EA700B"/>
    <w:p w14:paraId="6AE13722" w14:textId="77777777" w:rsidR="00EA700B" w:rsidRDefault="00EA700B" w:rsidP="00EA700B"/>
    <w:p w14:paraId="5D0D046B" w14:textId="77777777" w:rsidR="00EA700B" w:rsidRDefault="00EA700B" w:rsidP="00EA700B">
      <w:r>
        <w:t xml:space="preserve">Nearby you can purchase: </w:t>
      </w:r>
    </w:p>
    <w:p w14:paraId="576F5A75" w14:textId="056A695D" w:rsidR="00EA700B" w:rsidRDefault="0028382E" w:rsidP="00EA700B">
      <w:pPr>
        <w:pStyle w:val="ListParagraph"/>
        <w:numPr>
          <w:ilvl w:val="0"/>
          <w:numId w:val="46"/>
        </w:numPr>
      </w:pPr>
      <w:r>
        <w:t>c</w:t>
      </w:r>
      <w:r w:rsidR="00EA700B">
        <w:t xml:space="preserve">leaning </w:t>
      </w:r>
      <w:r>
        <w:t>s</w:t>
      </w:r>
      <w:r w:rsidR="00EA700B">
        <w:t>upplies</w:t>
      </w:r>
    </w:p>
    <w:p w14:paraId="65EE0F52" w14:textId="3811C721" w:rsidR="00EA700B" w:rsidRDefault="0028382E" w:rsidP="00EA700B">
      <w:pPr>
        <w:pStyle w:val="ListParagraph"/>
        <w:numPr>
          <w:ilvl w:val="0"/>
          <w:numId w:val="46"/>
        </w:numPr>
      </w:pPr>
      <w:r>
        <w:t>d</w:t>
      </w:r>
      <w:r w:rsidR="00EA700B">
        <w:t xml:space="preserve">esk </w:t>
      </w:r>
      <w:r>
        <w:t>l</w:t>
      </w:r>
      <w:r w:rsidR="00EA700B">
        <w:t>amp</w:t>
      </w:r>
    </w:p>
    <w:p w14:paraId="78CEAE4D" w14:textId="2FCE80EB" w:rsidR="00EA700B" w:rsidRDefault="0028382E" w:rsidP="00EA700B">
      <w:pPr>
        <w:pStyle w:val="ListParagraph"/>
        <w:numPr>
          <w:ilvl w:val="0"/>
          <w:numId w:val="46"/>
        </w:numPr>
      </w:pPr>
      <w:r>
        <w:t>d</w:t>
      </w:r>
      <w:r w:rsidR="00EA700B">
        <w:t>ecorations</w:t>
      </w:r>
    </w:p>
    <w:p w14:paraId="2C01C74B" w14:textId="3FE44BE4" w:rsidR="00EA700B" w:rsidRDefault="0028382E" w:rsidP="00EA700B">
      <w:pPr>
        <w:pStyle w:val="ListParagraph"/>
        <w:numPr>
          <w:ilvl w:val="0"/>
          <w:numId w:val="46"/>
        </w:numPr>
      </w:pPr>
      <w:r>
        <w:t>t</w:t>
      </w:r>
      <w:r w:rsidR="00EA700B">
        <w:t xml:space="preserve">rash </w:t>
      </w:r>
      <w:r>
        <w:t>can</w:t>
      </w:r>
    </w:p>
    <w:p w14:paraId="5B4763E2" w14:textId="1E142DD9" w:rsidR="00EA700B" w:rsidRDefault="0028382E" w:rsidP="00EA700B">
      <w:pPr>
        <w:pStyle w:val="ListParagraph"/>
        <w:numPr>
          <w:ilvl w:val="0"/>
          <w:numId w:val="46"/>
        </w:numPr>
      </w:pPr>
      <w:r>
        <w:t>f</w:t>
      </w:r>
      <w:r w:rsidR="00EA700B">
        <w:t xml:space="preserve">irst </w:t>
      </w:r>
      <w:r>
        <w:t>a</w:t>
      </w:r>
      <w:r w:rsidR="00EA700B">
        <w:t xml:space="preserve">id </w:t>
      </w:r>
      <w:r>
        <w:t>k</w:t>
      </w:r>
      <w:r w:rsidR="00EA700B">
        <w:t>it</w:t>
      </w:r>
    </w:p>
    <w:p w14:paraId="5CCFB48F" w14:textId="4B5E61E6" w:rsidR="00EA700B" w:rsidRDefault="0028382E" w:rsidP="00EA700B">
      <w:pPr>
        <w:pStyle w:val="ListParagraph"/>
        <w:numPr>
          <w:ilvl w:val="0"/>
          <w:numId w:val="46"/>
        </w:numPr>
      </w:pPr>
      <w:r>
        <w:t>f</w:t>
      </w:r>
      <w:r w:rsidR="00EA700B">
        <w:t>lashlight</w:t>
      </w:r>
    </w:p>
    <w:p w14:paraId="274EBB86" w14:textId="3C627AD8" w:rsidR="00EA700B" w:rsidRDefault="0028382E" w:rsidP="00EA700B">
      <w:pPr>
        <w:pStyle w:val="ListParagraph"/>
        <w:numPr>
          <w:ilvl w:val="0"/>
          <w:numId w:val="46"/>
        </w:numPr>
      </w:pPr>
      <w:r>
        <w:t>f</w:t>
      </w:r>
      <w:r w:rsidR="00EA700B">
        <w:t>ood</w:t>
      </w:r>
    </w:p>
    <w:p w14:paraId="127CDAE6" w14:textId="0A3AB981" w:rsidR="00EA700B" w:rsidRPr="00C71845" w:rsidRDefault="0028382E" w:rsidP="00EA700B">
      <w:pPr>
        <w:pStyle w:val="ListParagraph"/>
        <w:numPr>
          <w:ilvl w:val="0"/>
          <w:numId w:val="46"/>
        </w:numPr>
      </w:pPr>
      <w:r>
        <w:t>other items</w:t>
      </w:r>
    </w:p>
    <w:p w14:paraId="5AE66D83" w14:textId="77777777" w:rsidR="00EA700B" w:rsidRPr="00314A3D" w:rsidRDefault="00EA700B" w:rsidP="00EA700B">
      <w:pPr>
        <w:rPr>
          <w:rFonts w:ascii="Calibri" w:hAnsi="Calibri" w:cs="Arial"/>
          <w:b/>
          <w:bCs/>
          <w:color w:val="000000"/>
        </w:rPr>
      </w:pPr>
    </w:p>
    <w:p w14:paraId="2218125C" w14:textId="77777777" w:rsidR="009D6C33" w:rsidRDefault="009D6C33" w:rsidP="003D49BB">
      <w:pPr>
        <w:pStyle w:val="handbooksubheads"/>
      </w:pPr>
      <w:r>
        <w:lastRenderedPageBreak/>
        <w:t>community standards</w:t>
      </w:r>
    </w:p>
    <w:p w14:paraId="10851BE1" w14:textId="77777777" w:rsidR="009D6C33" w:rsidRDefault="009D6C33" w:rsidP="009D6C33">
      <w:pPr>
        <w:rPr>
          <w:rFonts w:asciiTheme="majorHAnsi" w:hAnsiTheme="majorHAnsi" w:cstheme="majorHAnsi"/>
          <w:color w:val="333333"/>
          <w:szCs w:val="24"/>
          <w:shd w:val="clear" w:color="auto" w:fill="FFFFFF"/>
        </w:rPr>
      </w:pPr>
      <w:r w:rsidRPr="00104B9B">
        <w:rPr>
          <w:rFonts w:asciiTheme="majorHAnsi" w:hAnsiTheme="majorHAnsi" w:cstheme="majorHAnsi"/>
          <w:color w:val="333333"/>
          <w:szCs w:val="24"/>
          <w:shd w:val="clear" w:color="auto" w:fill="FFFFFF"/>
        </w:rPr>
        <w:t xml:space="preserve">As members of the Whatcom Community College community, </w:t>
      </w:r>
      <w:r>
        <w:rPr>
          <w:rFonts w:asciiTheme="majorHAnsi" w:hAnsiTheme="majorHAnsi" w:cstheme="majorHAnsi"/>
          <w:color w:val="333333"/>
          <w:szCs w:val="24"/>
          <w:shd w:val="clear" w:color="auto" w:fill="FFFFFF"/>
        </w:rPr>
        <w:t xml:space="preserve">all </w:t>
      </w:r>
      <w:r w:rsidRPr="00104B9B">
        <w:rPr>
          <w:rFonts w:asciiTheme="majorHAnsi" w:hAnsiTheme="majorHAnsi" w:cstheme="majorHAnsi"/>
          <w:color w:val="333333"/>
          <w:szCs w:val="24"/>
          <w:shd w:val="clear" w:color="auto" w:fill="FFFFFF"/>
        </w:rPr>
        <w:t xml:space="preserve">students have an obligation to demonstrate academic and personal honesty and integrity. Students are expected to respect individual rights, recognize their impact on others, and take responsibility for their actions. Students may be subject to disciplinary action for any activity that unreasonably disrupts the operations of the college or infringes on the rights of another member of the college community. Students are prohibited from engaging in any unlawful conduct and may be subject to criminal or civil prosecution. </w:t>
      </w:r>
    </w:p>
    <w:p w14:paraId="5D8B5304" w14:textId="77777777" w:rsidR="009D6C33" w:rsidRDefault="009D6C33" w:rsidP="009D6C33">
      <w:pPr>
        <w:rPr>
          <w:rFonts w:asciiTheme="majorHAnsi" w:hAnsiTheme="majorHAnsi" w:cstheme="majorHAnsi"/>
          <w:color w:val="333333"/>
          <w:szCs w:val="24"/>
          <w:shd w:val="clear" w:color="auto" w:fill="FFFFFF"/>
        </w:rPr>
      </w:pPr>
      <w:r w:rsidRPr="00104B9B">
        <w:rPr>
          <w:rFonts w:asciiTheme="majorHAnsi" w:hAnsiTheme="majorHAnsi" w:cstheme="majorHAnsi"/>
          <w:color w:val="333333"/>
          <w:szCs w:val="24"/>
          <w:shd w:val="clear" w:color="auto" w:fill="FFFFFF"/>
        </w:rPr>
        <w:t xml:space="preserve">The college may impose disciplinary sanctions against a student who commits, or aids, abets, incites, encourages, or assists another person to commit acts of misconduct, as defined by the </w:t>
      </w:r>
      <w:hyperlink r:id="rId22" w:history="1">
        <w:r w:rsidRPr="008E0B0F">
          <w:rPr>
            <w:rStyle w:val="Hyperlink"/>
            <w:rFonts w:asciiTheme="majorHAnsi" w:hAnsiTheme="majorHAnsi" w:cstheme="majorHAnsi"/>
            <w:color w:val="215D4B" w:themeColor="accent4" w:themeShade="80"/>
            <w:szCs w:val="24"/>
            <w:shd w:val="clear" w:color="auto" w:fill="FFFFFF"/>
          </w:rPr>
          <w:t>Student Code of Conduct</w:t>
        </w:r>
      </w:hyperlink>
      <w:r w:rsidRPr="00104B9B">
        <w:rPr>
          <w:rFonts w:asciiTheme="majorHAnsi" w:hAnsiTheme="majorHAnsi" w:cstheme="majorHAnsi"/>
          <w:color w:val="333333"/>
          <w:szCs w:val="24"/>
          <w:shd w:val="clear" w:color="auto" w:fill="FFFFFF"/>
        </w:rPr>
        <w:t xml:space="preserve"> </w:t>
      </w:r>
      <w:r>
        <w:rPr>
          <w:rFonts w:asciiTheme="majorHAnsi" w:hAnsiTheme="majorHAnsi" w:cstheme="majorHAnsi"/>
          <w:color w:val="333333"/>
          <w:szCs w:val="24"/>
          <w:shd w:val="clear" w:color="auto" w:fill="FFFFFF"/>
        </w:rPr>
        <w:t>P</w:t>
      </w:r>
      <w:r w:rsidRPr="00803609">
        <w:rPr>
          <w:rFonts w:asciiTheme="majorHAnsi" w:hAnsiTheme="majorHAnsi" w:cstheme="majorHAnsi"/>
          <w:color w:val="333333"/>
          <w:szCs w:val="24"/>
          <w:shd w:val="clear" w:color="auto" w:fill="FFFFFF"/>
        </w:rPr>
        <w:t>olicy WAC 132U-125</w:t>
      </w:r>
      <w:r>
        <w:rPr>
          <w:rFonts w:asciiTheme="majorHAnsi" w:hAnsiTheme="majorHAnsi" w:cstheme="majorHAnsi"/>
          <w:color w:val="333333"/>
          <w:szCs w:val="24"/>
          <w:shd w:val="clear" w:color="auto" w:fill="FFFFFF"/>
        </w:rPr>
        <w:t>.</w:t>
      </w:r>
    </w:p>
    <w:p w14:paraId="44FC96D8" w14:textId="77777777" w:rsidR="009D6C33" w:rsidRPr="00104B9B" w:rsidRDefault="009D6C33" w:rsidP="009D6C33">
      <w:pPr>
        <w:rPr>
          <w:rFonts w:asciiTheme="majorHAnsi" w:hAnsiTheme="majorHAnsi" w:cstheme="majorHAnsi"/>
          <w:szCs w:val="24"/>
        </w:rPr>
      </w:pPr>
      <w:r w:rsidRPr="00104B9B">
        <w:rPr>
          <w:rFonts w:asciiTheme="majorHAnsi" w:hAnsiTheme="majorHAnsi" w:cstheme="majorHAnsi"/>
          <w:szCs w:val="24"/>
        </w:rPr>
        <w:t xml:space="preserve">As a </w:t>
      </w:r>
      <w:r>
        <w:rPr>
          <w:rFonts w:asciiTheme="majorHAnsi" w:hAnsiTheme="majorHAnsi" w:cstheme="majorHAnsi"/>
          <w:szCs w:val="24"/>
        </w:rPr>
        <w:t xml:space="preserve">member of the </w:t>
      </w:r>
      <w:r w:rsidRPr="00104B9B">
        <w:rPr>
          <w:rFonts w:asciiTheme="majorHAnsi" w:hAnsiTheme="majorHAnsi" w:cstheme="majorHAnsi"/>
          <w:szCs w:val="24"/>
        </w:rPr>
        <w:t xml:space="preserve">Residence Life community, each resident has the following rights and responsibilities that are intended to help students develop a healthy living community. </w:t>
      </w:r>
    </w:p>
    <w:p w14:paraId="2933C6DE" w14:textId="77777777" w:rsidR="009D6C33" w:rsidRPr="00776895" w:rsidRDefault="009D6C33" w:rsidP="003D49BB">
      <w:pPr>
        <w:pStyle w:val="handbooksubheads"/>
      </w:pPr>
      <w:r>
        <w:t>Rights and Responsibilities</w:t>
      </w:r>
    </w:p>
    <w:p w14:paraId="426109CA" w14:textId="77777777" w:rsidR="009D6C33" w:rsidRPr="000906EF" w:rsidRDefault="009D6C33" w:rsidP="009D6C33">
      <w:pPr>
        <w:pStyle w:val="ListParagraph"/>
        <w:spacing w:after="0" w:line="240" w:lineRule="auto"/>
        <w:ind w:left="0" w:firstLine="720"/>
        <w:outlineLvl w:val="1"/>
        <w:rPr>
          <w:b/>
          <w:i/>
        </w:rPr>
      </w:pPr>
      <w:bookmarkStart w:id="11" w:name="_Toc489444006"/>
      <w:bookmarkStart w:id="12" w:name="_Toc13735623"/>
      <w:r w:rsidRPr="000906EF">
        <w:rPr>
          <w:b/>
          <w:i/>
        </w:rPr>
        <w:t>Resident Rights</w:t>
      </w:r>
      <w:bookmarkEnd w:id="11"/>
      <w:bookmarkEnd w:id="12"/>
    </w:p>
    <w:p w14:paraId="1FC16DBD" w14:textId="77777777" w:rsidR="009D6C33" w:rsidRPr="008D3C6D" w:rsidRDefault="009D6C33" w:rsidP="009D6C33">
      <w:pPr>
        <w:pStyle w:val="ListParagraph"/>
        <w:numPr>
          <w:ilvl w:val="0"/>
          <w:numId w:val="3"/>
        </w:numPr>
        <w:tabs>
          <w:tab w:val="left" w:pos="990"/>
        </w:tabs>
        <w:spacing w:after="0" w:line="240" w:lineRule="auto"/>
      </w:pPr>
      <w:r>
        <w:t>Respect of self and personal belongings</w:t>
      </w:r>
    </w:p>
    <w:p w14:paraId="5A9BBFF4" w14:textId="77777777" w:rsidR="009D6C33" w:rsidRPr="008D3C6D" w:rsidRDefault="009D6C33" w:rsidP="009D6C33">
      <w:pPr>
        <w:pStyle w:val="ListParagraph"/>
        <w:numPr>
          <w:ilvl w:val="0"/>
          <w:numId w:val="3"/>
        </w:numPr>
        <w:tabs>
          <w:tab w:val="left" w:pos="990"/>
        </w:tabs>
        <w:spacing w:after="0" w:line="240" w:lineRule="auto"/>
      </w:pPr>
      <w:r>
        <w:t>Freedom from excessive noise or disturbance during sleep and study</w:t>
      </w:r>
    </w:p>
    <w:p w14:paraId="241FDABE" w14:textId="77777777" w:rsidR="009D6C33" w:rsidRPr="008D3C6D" w:rsidRDefault="009D6C33" w:rsidP="009D6C33">
      <w:pPr>
        <w:pStyle w:val="ListParagraph"/>
        <w:numPr>
          <w:ilvl w:val="0"/>
          <w:numId w:val="3"/>
        </w:numPr>
        <w:tabs>
          <w:tab w:val="left" w:pos="990"/>
        </w:tabs>
        <w:spacing w:after="0" w:line="240" w:lineRule="auto"/>
      </w:pPr>
      <w:r>
        <w:t>A clean and safe environment</w:t>
      </w:r>
    </w:p>
    <w:p w14:paraId="75178276" w14:textId="77777777" w:rsidR="009D6C33" w:rsidRPr="008D3C6D" w:rsidRDefault="009D6C33" w:rsidP="009D6C33">
      <w:pPr>
        <w:pStyle w:val="ListParagraph"/>
        <w:numPr>
          <w:ilvl w:val="0"/>
          <w:numId w:val="3"/>
        </w:numPr>
        <w:tabs>
          <w:tab w:val="left" w:pos="990"/>
        </w:tabs>
        <w:spacing w:after="0" w:line="240" w:lineRule="auto"/>
      </w:pPr>
      <w:r>
        <w:t>A</w:t>
      </w:r>
      <w:r w:rsidRPr="008D3C6D">
        <w:t xml:space="preserve">ccess </w:t>
      </w:r>
      <w:r>
        <w:t>to own bedroom and common areas of suite</w:t>
      </w:r>
    </w:p>
    <w:p w14:paraId="21F4E819" w14:textId="77777777" w:rsidR="009D6C33" w:rsidRPr="008D3C6D" w:rsidRDefault="009D6C33" w:rsidP="009D6C33">
      <w:pPr>
        <w:pStyle w:val="ListParagraph"/>
        <w:numPr>
          <w:ilvl w:val="0"/>
          <w:numId w:val="3"/>
        </w:numPr>
        <w:tabs>
          <w:tab w:val="left" w:pos="990"/>
        </w:tabs>
        <w:spacing w:after="0" w:line="240" w:lineRule="auto"/>
      </w:pPr>
      <w:r>
        <w:t>Fairness and due process for grievances</w:t>
      </w:r>
    </w:p>
    <w:p w14:paraId="4B78CB0B" w14:textId="77777777" w:rsidR="009D6C33" w:rsidRPr="00C14DDC" w:rsidRDefault="009D6C33" w:rsidP="009D6C33">
      <w:pPr>
        <w:pStyle w:val="ListParagraph"/>
        <w:numPr>
          <w:ilvl w:val="0"/>
          <w:numId w:val="3"/>
        </w:numPr>
        <w:tabs>
          <w:tab w:val="left" w:pos="990"/>
        </w:tabs>
        <w:spacing w:after="0" w:line="240" w:lineRule="auto"/>
        <w:rPr>
          <w:i/>
        </w:rPr>
      </w:pPr>
      <w:r>
        <w:t>Access to Residence Life staff</w:t>
      </w:r>
      <w:r w:rsidRPr="008D3C6D">
        <w:t xml:space="preserve"> </w:t>
      </w:r>
      <w:r>
        <w:t>for support</w:t>
      </w:r>
    </w:p>
    <w:p w14:paraId="477BC40F" w14:textId="77777777" w:rsidR="00AB0DCC" w:rsidRDefault="00AB0DCC" w:rsidP="009D6C33">
      <w:pPr>
        <w:spacing w:after="0" w:line="240" w:lineRule="auto"/>
        <w:ind w:left="720"/>
        <w:rPr>
          <w:b/>
          <w:i/>
        </w:rPr>
      </w:pPr>
    </w:p>
    <w:p w14:paraId="798E9A18" w14:textId="3F7004FA" w:rsidR="009D6C33" w:rsidRPr="000A20E7" w:rsidRDefault="009D6C33" w:rsidP="009D6C33">
      <w:pPr>
        <w:spacing w:after="0" w:line="240" w:lineRule="auto"/>
        <w:ind w:left="720"/>
        <w:rPr>
          <w:b/>
          <w:i/>
        </w:rPr>
      </w:pPr>
      <w:r w:rsidRPr="000A20E7">
        <w:rPr>
          <w:b/>
          <w:i/>
        </w:rPr>
        <w:t>Resident Responsibilities</w:t>
      </w:r>
    </w:p>
    <w:p w14:paraId="6EBA8513" w14:textId="77777777" w:rsidR="009D6C33" w:rsidRDefault="009D6C33" w:rsidP="009D6C33">
      <w:pPr>
        <w:pStyle w:val="ListParagraph"/>
        <w:numPr>
          <w:ilvl w:val="0"/>
          <w:numId w:val="2"/>
        </w:numPr>
        <w:spacing w:after="0" w:line="240" w:lineRule="auto"/>
      </w:pPr>
      <w:r>
        <w:t>Abide by the policies in this handbook and WCC’s Student Code of Conduct</w:t>
      </w:r>
    </w:p>
    <w:p w14:paraId="04901B93" w14:textId="77777777" w:rsidR="009D6C33" w:rsidRDefault="009D6C33" w:rsidP="009D6C33">
      <w:pPr>
        <w:pStyle w:val="ListParagraph"/>
        <w:numPr>
          <w:ilvl w:val="0"/>
          <w:numId w:val="2"/>
        </w:numPr>
        <w:spacing w:after="0" w:line="240" w:lineRule="auto"/>
      </w:pPr>
      <w:r>
        <w:t xml:space="preserve">Respect the rights and needs of other residents </w:t>
      </w:r>
    </w:p>
    <w:p w14:paraId="277E78A5" w14:textId="77777777" w:rsidR="009D6C33" w:rsidRPr="008D3C6D" w:rsidRDefault="009D6C33" w:rsidP="009D6C33">
      <w:pPr>
        <w:pStyle w:val="ListParagraph"/>
        <w:numPr>
          <w:ilvl w:val="0"/>
          <w:numId w:val="2"/>
        </w:numPr>
        <w:spacing w:after="0" w:line="240" w:lineRule="auto"/>
      </w:pPr>
      <w:r w:rsidRPr="008D3C6D">
        <w:t xml:space="preserve">Communicate </w:t>
      </w:r>
      <w:r>
        <w:t xml:space="preserve">needs </w:t>
      </w:r>
      <w:r w:rsidRPr="008D3C6D">
        <w:t xml:space="preserve">with other residents and staff </w:t>
      </w:r>
    </w:p>
    <w:p w14:paraId="39E72C28" w14:textId="77777777" w:rsidR="009D6C33" w:rsidRPr="008D3C6D" w:rsidRDefault="009D6C33" w:rsidP="009D6C33">
      <w:pPr>
        <w:pStyle w:val="ListParagraph"/>
        <w:numPr>
          <w:ilvl w:val="0"/>
          <w:numId w:val="2"/>
        </w:numPr>
        <w:spacing w:after="0" w:line="240" w:lineRule="auto"/>
      </w:pPr>
      <w:r w:rsidRPr="008D3C6D">
        <w:t xml:space="preserve">Support </w:t>
      </w:r>
      <w:r>
        <w:t xml:space="preserve">individual and </w:t>
      </w:r>
      <w:r w:rsidRPr="008D3C6D">
        <w:t xml:space="preserve">campus </w:t>
      </w:r>
      <w:r>
        <w:t xml:space="preserve">community </w:t>
      </w:r>
      <w:r w:rsidRPr="008D3C6D">
        <w:t>safety</w:t>
      </w:r>
      <w:r>
        <w:t xml:space="preserve"> and security</w:t>
      </w:r>
    </w:p>
    <w:p w14:paraId="7495C8AE" w14:textId="0D20DF1A" w:rsidR="009D6C33" w:rsidRPr="008D3C6D" w:rsidRDefault="00E76F68" w:rsidP="009D6C33">
      <w:pPr>
        <w:pStyle w:val="ListParagraph"/>
        <w:numPr>
          <w:ilvl w:val="0"/>
          <w:numId w:val="2"/>
        </w:numPr>
        <w:spacing w:after="0" w:line="240" w:lineRule="auto"/>
      </w:pPr>
      <w:r w:rsidRPr="008D3C6D">
        <w:t>Always accept responsibility for behavior</w:t>
      </w:r>
    </w:p>
    <w:p w14:paraId="3140A65C" w14:textId="77777777" w:rsidR="009D6C33" w:rsidRPr="008D3C6D" w:rsidRDefault="009D6C33" w:rsidP="009D6C33">
      <w:pPr>
        <w:pStyle w:val="ListParagraph"/>
        <w:numPr>
          <w:ilvl w:val="0"/>
          <w:numId w:val="2"/>
        </w:numPr>
        <w:spacing w:after="0" w:line="240" w:lineRule="auto"/>
      </w:pPr>
      <w:r>
        <w:t xml:space="preserve">Maintain cleanliness and order of bedroom, </w:t>
      </w:r>
      <w:r w:rsidRPr="008D3C6D">
        <w:t xml:space="preserve">bathroom, and common areas </w:t>
      </w:r>
    </w:p>
    <w:p w14:paraId="183AE7AC" w14:textId="77777777" w:rsidR="009D6C33" w:rsidRDefault="009D6C33" w:rsidP="009D6C33">
      <w:pPr>
        <w:pStyle w:val="ListParagraph"/>
        <w:numPr>
          <w:ilvl w:val="0"/>
          <w:numId w:val="2"/>
        </w:numPr>
        <w:spacing w:after="0" w:line="240" w:lineRule="auto"/>
      </w:pPr>
      <w:r>
        <w:t>H</w:t>
      </w:r>
      <w:r w:rsidRPr="00222EF9">
        <w:t xml:space="preserve">onor agreed upon </w:t>
      </w:r>
      <w:r>
        <w:t>housing costs and fees</w:t>
      </w:r>
      <w:r>
        <w:br/>
      </w:r>
    </w:p>
    <w:p w14:paraId="26D67991" w14:textId="4D27EA0F" w:rsidR="009D6C33" w:rsidRDefault="009D6C33" w:rsidP="009D6C33">
      <w:r w:rsidRPr="004E0079">
        <w:t>Residents are responsible for their own actions, the actions of their guests, and maintaining an environment that fosters academic success, safety, and the well-being of the community. When determined that a student has violated a policy, disciplin</w:t>
      </w:r>
      <w:r>
        <w:t xml:space="preserve">ary actions may be </w:t>
      </w:r>
      <w:r w:rsidR="00487CAE">
        <w:t>implemented, including</w:t>
      </w:r>
      <w:r>
        <w:t xml:space="preserve"> termination of your housing contract. </w:t>
      </w:r>
      <w:r w:rsidRPr="004E0079">
        <w:t>Severe or continuous violations may be subject to progressive disciplinary action and/or criminal charges. Bellingham Police may be called for any crime, including violence and drug and alcohol violations.</w:t>
      </w:r>
    </w:p>
    <w:p w14:paraId="0D027F7A" w14:textId="77777777" w:rsidR="009D6C33" w:rsidRPr="000E0481" w:rsidRDefault="009D6C33" w:rsidP="009D6C33">
      <w:r w:rsidRPr="000E0481">
        <w:t xml:space="preserve">The policies that follow provide a general outline of the types of conduct that are prohibited in </w:t>
      </w:r>
      <w:r>
        <w:t xml:space="preserve">Residence Life. </w:t>
      </w:r>
      <w:r w:rsidRPr="000E0481">
        <w:t xml:space="preserve">They reflect local, </w:t>
      </w:r>
      <w:r>
        <w:t>state, and federal laws a</w:t>
      </w:r>
      <w:r w:rsidRPr="000E0481">
        <w:t xml:space="preserve">s well as unique requirements of a </w:t>
      </w:r>
      <w:r>
        <w:t>college</w:t>
      </w:r>
      <w:r w:rsidRPr="000E0481">
        <w:t xml:space="preserve"> residential environment. They are based on common sense and reflect the importance of </w:t>
      </w:r>
      <w:r w:rsidRPr="000E0481">
        <w:lastRenderedPageBreak/>
        <w:t xml:space="preserve">consideration for other individuals and their property. These policies are not intended to </w:t>
      </w:r>
      <w:r>
        <w:t xml:space="preserve">define misconduct in complete </w:t>
      </w:r>
      <w:r w:rsidRPr="000E0481">
        <w:t>terms.</w:t>
      </w:r>
    </w:p>
    <w:p w14:paraId="33E12FF5" w14:textId="77777777" w:rsidR="009D6C33" w:rsidRPr="000E0481" w:rsidRDefault="009D6C33" w:rsidP="009D6C33">
      <w:r w:rsidRPr="000E0481">
        <w:t>Prohibited conduct includes:</w:t>
      </w:r>
    </w:p>
    <w:p w14:paraId="60F98C2A" w14:textId="77777777" w:rsidR="009D6C33" w:rsidRPr="000E0481" w:rsidRDefault="009D6C33" w:rsidP="009D6C33">
      <w:pPr>
        <w:pStyle w:val="ListParagraph"/>
        <w:numPr>
          <w:ilvl w:val="0"/>
          <w:numId w:val="16"/>
        </w:numPr>
      </w:pPr>
      <w:r w:rsidRPr="000E0481">
        <w:t>Damage or destruction of property</w:t>
      </w:r>
    </w:p>
    <w:p w14:paraId="60831002" w14:textId="77777777" w:rsidR="009D6C33" w:rsidRPr="000E0481" w:rsidRDefault="009D6C33" w:rsidP="009D6C33">
      <w:pPr>
        <w:pStyle w:val="ListParagraph"/>
        <w:numPr>
          <w:ilvl w:val="0"/>
          <w:numId w:val="16"/>
        </w:numPr>
      </w:pPr>
      <w:r w:rsidRPr="000E0481">
        <w:t>Theft of property or services</w:t>
      </w:r>
    </w:p>
    <w:p w14:paraId="1F09F405" w14:textId="77777777" w:rsidR="009D6C33" w:rsidRPr="000E0481" w:rsidRDefault="009D6C33" w:rsidP="009D6C33">
      <w:pPr>
        <w:pStyle w:val="ListParagraph"/>
        <w:numPr>
          <w:ilvl w:val="0"/>
          <w:numId w:val="16"/>
        </w:numPr>
      </w:pPr>
      <w:r w:rsidRPr="000E0481">
        <w:t xml:space="preserve">Harassment or intimidation, including bullying or stalking, whether in person </w:t>
      </w:r>
      <w:r>
        <w:t xml:space="preserve">or </w:t>
      </w:r>
      <w:r w:rsidRPr="000E0481">
        <w:t>online</w:t>
      </w:r>
    </w:p>
    <w:p w14:paraId="5BE32EBE" w14:textId="77777777" w:rsidR="009D6C33" w:rsidRPr="000E0481" w:rsidRDefault="009D6C33" w:rsidP="009D6C33">
      <w:pPr>
        <w:pStyle w:val="ListParagraph"/>
        <w:numPr>
          <w:ilvl w:val="0"/>
          <w:numId w:val="16"/>
        </w:numPr>
      </w:pPr>
      <w:r w:rsidRPr="000E0481">
        <w:t>Discrimination, including sexual or gender-based discrimination</w:t>
      </w:r>
    </w:p>
    <w:p w14:paraId="35852171" w14:textId="77777777" w:rsidR="009D6C33" w:rsidRPr="000E0481" w:rsidRDefault="009D6C33" w:rsidP="009D6C33">
      <w:pPr>
        <w:pStyle w:val="ListParagraph"/>
        <w:numPr>
          <w:ilvl w:val="0"/>
          <w:numId w:val="16"/>
        </w:numPr>
      </w:pPr>
      <w:r w:rsidRPr="000E0481">
        <w:t>Hazing</w:t>
      </w:r>
    </w:p>
    <w:p w14:paraId="4F60AD8A" w14:textId="77777777" w:rsidR="009D6C33" w:rsidRPr="000E0481" w:rsidRDefault="009D6C33" w:rsidP="009D6C33">
      <w:pPr>
        <w:pStyle w:val="ListParagraph"/>
        <w:numPr>
          <w:ilvl w:val="0"/>
          <w:numId w:val="16"/>
        </w:numPr>
      </w:pPr>
      <w:r w:rsidRPr="000E0481">
        <w:t>Endangerment, assault, or infliction of personal harm</w:t>
      </w:r>
    </w:p>
    <w:p w14:paraId="4AEE5788" w14:textId="77777777" w:rsidR="009D6C33" w:rsidRPr="000E0481" w:rsidRDefault="009D6C33" w:rsidP="009D6C33">
      <w:pPr>
        <w:pStyle w:val="ListParagraph"/>
        <w:numPr>
          <w:ilvl w:val="0"/>
          <w:numId w:val="16"/>
        </w:numPr>
      </w:pPr>
      <w:r w:rsidRPr="000E0481">
        <w:t>Sexual misconduct, including harassment, intimidation, and violence</w:t>
      </w:r>
    </w:p>
    <w:p w14:paraId="34A0D26D" w14:textId="77777777" w:rsidR="009D6C33" w:rsidRPr="000E0481" w:rsidRDefault="009D6C33" w:rsidP="009D6C33">
      <w:pPr>
        <w:pStyle w:val="ListParagraph"/>
        <w:numPr>
          <w:ilvl w:val="0"/>
          <w:numId w:val="16"/>
        </w:numPr>
      </w:pPr>
      <w:r w:rsidRPr="000E0481">
        <w:t>Obstruction or disruption of any college activity or property</w:t>
      </w:r>
    </w:p>
    <w:p w14:paraId="18B56728" w14:textId="77777777" w:rsidR="009D6C33" w:rsidRPr="000E0481" w:rsidRDefault="009D6C33" w:rsidP="009D6C33">
      <w:pPr>
        <w:pStyle w:val="ListParagraph"/>
        <w:numPr>
          <w:ilvl w:val="0"/>
          <w:numId w:val="16"/>
        </w:numPr>
      </w:pPr>
      <w:r w:rsidRPr="000E0481">
        <w:t>Failure to comply with college staff directives</w:t>
      </w:r>
    </w:p>
    <w:p w14:paraId="02432EEB" w14:textId="77777777" w:rsidR="009D6C33" w:rsidRPr="000E0481" w:rsidRDefault="009D6C33" w:rsidP="009D6C33">
      <w:pPr>
        <w:pStyle w:val="ListParagraph"/>
        <w:numPr>
          <w:ilvl w:val="0"/>
          <w:numId w:val="16"/>
        </w:numPr>
      </w:pPr>
      <w:r w:rsidRPr="000E0481">
        <w:t>Use of weapons, firearms, explosives, dangerous devices, or chemicals</w:t>
      </w:r>
    </w:p>
    <w:p w14:paraId="666BA87D" w14:textId="218D4B66" w:rsidR="009D6C33" w:rsidRPr="000E0481" w:rsidRDefault="009D6C33" w:rsidP="009D6C33">
      <w:pPr>
        <w:pStyle w:val="ListParagraph"/>
        <w:numPr>
          <w:ilvl w:val="0"/>
          <w:numId w:val="16"/>
        </w:numPr>
      </w:pPr>
      <w:r w:rsidRPr="000E0481">
        <w:t>Possession or use of alcohol or drugs</w:t>
      </w:r>
      <w:r w:rsidR="00E76F68">
        <w:t xml:space="preserve">, including marijuana, </w:t>
      </w:r>
      <w:r w:rsidRPr="000E0481">
        <w:t>o</w:t>
      </w:r>
      <w:r>
        <w:t>n campus</w:t>
      </w:r>
      <w:r w:rsidR="00E76F68">
        <w:t xml:space="preserve"> and on </w:t>
      </w:r>
      <w:r>
        <w:t>Cedar Hall</w:t>
      </w:r>
      <w:r w:rsidR="00E76F68">
        <w:t xml:space="preserve"> property</w:t>
      </w:r>
    </w:p>
    <w:p w14:paraId="4B2BA951" w14:textId="77777777" w:rsidR="009D6C33" w:rsidRPr="000E0481" w:rsidRDefault="009D6C33" w:rsidP="009D6C33">
      <w:pPr>
        <w:pStyle w:val="ListParagraph"/>
        <w:numPr>
          <w:ilvl w:val="0"/>
          <w:numId w:val="16"/>
        </w:numPr>
      </w:pPr>
      <w:r>
        <w:t>Misuse of keys or u</w:t>
      </w:r>
      <w:r w:rsidRPr="000E0481">
        <w:t xml:space="preserve">nauthorized access to restricted areas </w:t>
      </w:r>
    </w:p>
    <w:p w14:paraId="650B541A" w14:textId="598D2510" w:rsidR="009D6C33" w:rsidRDefault="009D6C33" w:rsidP="009D6C33">
      <w:pPr>
        <w:pStyle w:val="ListParagraph"/>
        <w:numPr>
          <w:ilvl w:val="0"/>
          <w:numId w:val="16"/>
        </w:numPr>
      </w:pPr>
      <w:r w:rsidRPr="000E0481">
        <w:t xml:space="preserve">Violations of any other </w:t>
      </w:r>
      <w:r w:rsidR="00BA09B2">
        <w:t>c</w:t>
      </w:r>
      <w:r w:rsidRPr="000E0481">
        <w:t>ollege policy, rule, or procedure</w:t>
      </w:r>
    </w:p>
    <w:p w14:paraId="7EA654D0" w14:textId="77777777" w:rsidR="009D6C33" w:rsidRPr="000E0481" w:rsidRDefault="009D6C33" w:rsidP="009D6C33">
      <w:pPr>
        <w:pStyle w:val="ListParagraph"/>
        <w:numPr>
          <w:ilvl w:val="0"/>
          <w:numId w:val="16"/>
        </w:numPr>
      </w:pPr>
      <w:r w:rsidRPr="000E0481">
        <w:t>Forgery, alteration, or misuse of documents, funds, property, or electronic resources</w:t>
      </w:r>
    </w:p>
    <w:p w14:paraId="4E10BAEE" w14:textId="77777777" w:rsidR="009D6C33" w:rsidRDefault="009D6C33" w:rsidP="009D6C33">
      <w:pPr>
        <w:pStyle w:val="ListParagraph"/>
        <w:numPr>
          <w:ilvl w:val="0"/>
          <w:numId w:val="16"/>
        </w:numPr>
      </w:pPr>
      <w:r w:rsidRPr="000E0481">
        <w:t>Any other action that interferes with the rights or safety of others</w:t>
      </w:r>
    </w:p>
    <w:p w14:paraId="72E0109A" w14:textId="77777777" w:rsidR="009D6C33" w:rsidRDefault="009D6C33" w:rsidP="003D49BB">
      <w:pPr>
        <w:pStyle w:val="handbooksubheads"/>
      </w:pPr>
      <w:bookmarkStart w:id="13" w:name="ConductProcess"/>
    </w:p>
    <w:p w14:paraId="18E9E37A" w14:textId="77777777" w:rsidR="009D6C33" w:rsidRDefault="009D6C33" w:rsidP="003D49BB">
      <w:pPr>
        <w:pStyle w:val="handbooksubheads"/>
      </w:pPr>
    </w:p>
    <w:p w14:paraId="5FC878CA" w14:textId="77777777" w:rsidR="009D6C33" w:rsidRPr="003D49BB" w:rsidRDefault="009D6C33" w:rsidP="003D49BB">
      <w:pPr>
        <w:pStyle w:val="Level2"/>
      </w:pPr>
      <w:r w:rsidRPr="003D49BB">
        <w:t>conduct process</w:t>
      </w:r>
    </w:p>
    <w:bookmarkEnd w:id="13"/>
    <w:p w14:paraId="28CEC370" w14:textId="0D6873D0" w:rsidR="009D6C33" w:rsidRPr="000E0481" w:rsidRDefault="009D6C33" w:rsidP="009D6C33">
      <w:pPr>
        <w:autoSpaceDE w:val="0"/>
        <w:autoSpaceDN w:val="0"/>
        <w:adjustRightInd w:val="0"/>
        <w:spacing w:after="0" w:line="240" w:lineRule="auto"/>
        <w:rPr>
          <w:rFonts w:cstheme="minorHAnsi"/>
        </w:rPr>
      </w:pPr>
      <w:r w:rsidRPr="000E0481">
        <w:rPr>
          <w:rFonts w:cstheme="minorHAnsi"/>
        </w:rPr>
        <w:t xml:space="preserve">Depending on the severity of the </w:t>
      </w:r>
      <w:r>
        <w:rPr>
          <w:rFonts w:cstheme="minorHAnsi"/>
        </w:rPr>
        <w:t>alleged</w:t>
      </w:r>
      <w:r w:rsidRPr="000E0481">
        <w:rPr>
          <w:rFonts w:cstheme="minorHAnsi"/>
        </w:rPr>
        <w:t xml:space="preserve"> policy violat</w:t>
      </w:r>
      <w:r>
        <w:rPr>
          <w:rFonts w:cstheme="minorHAnsi"/>
        </w:rPr>
        <w:t xml:space="preserve">ion, residents will meet with a designated Residence Life staff </w:t>
      </w:r>
      <w:r w:rsidRPr="0008428D">
        <w:rPr>
          <w:rFonts w:cstheme="minorHAnsi"/>
        </w:rPr>
        <w:t>member</w:t>
      </w:r>
      <w:r w:rsidRPr="00D94F8A">
        <w:rPr>
          <w:rFonts w:cstheme="minorHAnsi"/>
        </w:rPr>
        <w:t xml:space="preserve"> or Conduct Officer</w:t>
      </w:r>
      <w:r w:rsidRPr="000E0481">
        <w:rPr>
          <w:rFonts w:cstheme="minorHAnsi"/>
        </w:rPr>
        <w:t xml:space="preserve">. Your </w:t>
      </w:r>
      <w:r>
        <w:rPr>
          <w:rFonts w:cstheme="minorHAnsi"/>
        </w:rPr>
        <w:t xml:space="preserve">meeting notification letter will inform you </w:t>
      </w:r>
      <w:r w:rsidR="00396804" w:rsidRPr="000E0481">
        <w:rPr>
          <w:rFonts w:cstheme="minorHAnsi"/>
        </w:rPr>
        <w:t>with which staff member you will meet</w:t>
      </w:r>
      <w:r>
        <w:rPr>
          <w:rFonts w:cstheme="minorHAnsi"/>
        </w:rPr>
        <w:t xml:space="preserve">. </w:t>
      </w:r>
      <w:r w:rsidRPr="000E0481">
        <w:rPr>
          <w:rFonts w:cstheme="minorHAnsi"/>
        </w:rPr>
        <w:t xml:space="preserve">During this meeting, </w:t>
      </w:r>
      <w:r>
        <w:rPr>
          <w:rFonts w:cstheme="minorHAnsi"/>
        </w:rPr>
        <w:t>s</w:t>
      </w:r>
      <w:r w:rsidRPr="000E0481">
        <w:rPr>
          <w:rFonts w:cstheme="minorHAnsi"/>
        </w:rPr>
        <w:t xml:space="preserve">taff </w:t>
      </w:r>
      <w:r>
        <w:rPr>
          <w:rFonts w:cstheme="minorHAnsi"/>
        </w:rPr>
        <w:t>will explain your rights and</w:t>
      </w:r>
      <w:r w:rsidRPr="000E0481">
        <w:rPr>
          <w:rFonts w:cstheme="minorHAnsi"/>
        </w:rPr>
        <w:t xml:space="preserve"> responsibilities, and talk with you about the </w:t>
      </w:r>
      <w:r>
        <w:rPr>
          <w:rFonts w:cstheme="minorHAnsi"/>
        </w:rPr>
        <w:t xml:space="preserve">alleged policy violation. Following the meeting, </w:t>
      </w:r>
      <w:r w:rsidRPr="000E0481">
        <w:rPr>
          <w:rFonts w:cstheme="minorHAnsi"/>
        </w:rPr>
        <w:t xml:space="preserve">a decision </w:t>
      </w:r>
      <w:r>
        <w:rPr>
          <w:rFonts w:cstheme="minorHAnsi"/>
        </w:rPr>
        <w:t xml:space="preserve">will be made finding you </w:t>
      </w:r>
      <w:r w:rsidRPr="000E0481">
        <w:rPr>
          <w:rFonts w:cstheme="minorHAnsi"/>
        </w:rPr>
        <w:t xml:space="preserve">“responsible” or “not responsible” for each policy </w:t>
      </w:r>
      <w:r>
        <w:rPr>
          <w:rFonts w:cstheme="minorHAnsi"/>
        </w:rPr>
        <w:t>violation and an outcome letter will be sent to you. The sanctions for</w:t>
      </w:r>
      <w:r w:rsidRPr="000E0481">
        <w:rPr>
          <w:rFonts w:cstheme="minorHAnsi"/>
        </w:rPr>
        <w:t xml:space="preserve"> any </w:t>
      </w:r>
      <w:r>
        <w:rPr>
          <w:rFonts w:cstheme="minorHAnsi"/>
        </w:rPr>
        <w:t>violations</w:t>
      </w:r>
      <w:r w:rsidRPr="000E0481">
        <w:rPr>
          <w:rFonts w:cstheme="minorHAnsi"/>
        </w:rPr>
        <w:t xml:space="preserve"> you are </w:t>
      </w:r>
      <w:r>
        <w:rPr>
          <w:rFonts w:cstheme="minorHAnsi"/>
        </w:rPr>
        <w:t>found r</w:t>
      </w:r>
      <w:r w:rsidRPr="000E0481">
        <w:rPr>
          <w:rFonts w:cstheme="minorHAnsi"/>
        </w:rPr>
        <w:t xml:space="preserve">esponsible for and your </w:t>
      </w:r>
      <w:r>
        <w:rPr>
          <w:rFonts w:cstheme="minorHAnsi"/>
        </w:rPr>
        <w:t xml:space="preserve">right to appeal will be explained </w:t>
      </w:r>
      <w:r w:rsidRPr="000E0481">
        <w:rPr>
          <w:rFonts w:cstheme="minorHAnsi"/>
        </w:rPr>
        <w:t>in your outcome letter.</w:t>
      </w:r>
    </w:p>
    <w:p w14:paraId="1F2C624D" w14:textId="77777777" w:rsidR="009D6C33" w:rsidRPr="000E0481" w:rsidRDefault="009D6C33" w:rsidP="009D6C33">
      <w:pPr>
        <w:autoSpaceDE w:val="0"/>
        <w:autoSpaceDN w:val="0"/>
        <w:adjustRightInd w:val="0"/>
        <w:spacing w:after="0" w:line="240" w:lineRule="auto"/>
        <w:ind w:left="720"/>
        <w:rPr>
          <w:rFonts w:cstheme="minorHAnsi"/>
        </w:rPr>
      </w:pPr>
    </w:p>
    <w:p w14:paraId="04C3E9CF" w14:textId="77777777" w:rsidR="009D6C33" w:rsidRPr="000E0481" w:rsidRDefault="009D6C33" w:rsidP="009D6C33">
      <w:pPr>
        <w:rPr>
          <w:rFonts w:cstheme="minorHAnsi"/>
        </w:rPr>
      </w:pPr>
      <w:r w:rsidRPr="000E0481">
        <w:rPr>
          <w:rFonts w:cstheme="minorHAnsi"/>
        </w:rPr>
        <w:t xml:space="preserve">Social media accounts are public platforms. Self-disclosure of </w:t>
      </w:r>
      <w:r>
        <w:rPr>
          <w:rFonts w:cstheme="minorHAnsi"/>
        </w:rPr>
        <w:t xml:space="preserve">a </w:t>
      </w:r>
      <w:r w:rsidRPr="000E0481">
        <w:rPr>
          <w:rFonts w:cstheme="minorHAnsi"/>
        </w:rPr>
        <w:t xml:space="preserve">policy violation, including online, constitutes evidence of the violation. Whatcom can include a search of your social media accounts as part of </w:t>
      </w:r>
      <w:r>
        <w:rPr>
          <w:rFonts w:cstheme="minorHAnsi"/>
        </w:rPr>
        <w:t xml:space="preserve">an </w:t>
      </w:r>
      <w:r w:rsidRPr="000E0481">
        <w:rPr>
          <w:rFonts w:cstheme="minorHAnsi"/>
        </w:rPr>
        <w:t>investigation. Do not make anything public that you would not want used for this purpose.</w:t>
      </w:r>
    </w:p>
    <w:p w14:paraId="6AED68C3" w14:textId="77777777" w:rsidR="009D6C33" w:rsidRPr="003D49BB" w:rsidRDefault="009D6C33" w:rsidP="003D49BB">
      <w:pPr>
        <w:pStyle w:val="Level2"/>
      </w:pPr>
      <w:r w:rsidRPr="003D49BB">
        <w:t xml:space="preserve">APPEALS </w:t>
      </w:r>
    </w:p>
    <w:p w14:paraId="30D8F461" w14:textId="00F4F86F" w:rsidR="009D6C33" w:rsidRDefault="009D6C33" w:rsidP="009D6C33">
      <w:r w:rsidRPr="008D3C6D">
        <w:t xml:space="preserve">All appeals concerning </w:t>
      </w:r>
      <w:r>
        <w:t>Residence Life</w:t>
      </w:r>
      <w:r w:rsidRPr="008D3C6D">
        <w:t xml:space="preserve"> </w:t>
      </w:r>
      <w:r>
        <w:t>disciplinary action</w:t>
      </w:r>
      <w:r w:rsidRPr="008D3C6D">
        <w:t>s must be</w:t>
      </w:r>
      <w:r>
        <w:t xml:space="preserve"> submitted</w:t>
      </w:r>
      <w:r w:rsidRPr="008D3C6D">
        <w:t xml:space="preserve"> in writing to the </w:t>
      </w:r>
      <w:r>
        <w:t>Office of Student Conduct</w:t>
      </w:r>
      <w:r w:rsidRPr="005B70FD">
        <w:t xml:space="preserve"> within </w:t>
      </w:r>
      <w:r>
        <w:t>10</w:t>
      </w:r>
      <w:r w:rsidRPr="005B70FD">
        <w:t xml:space="preserve"> days of the </w:t>
      </w:r>
      <w:r w:rsidR="00E76F68">
        <w:t xml:space="preserve">receipt of the </w:t>
      </w:r>
      <w:r>
        <w:t>Conduct Officer’s decision. If no request for review is filed within 10 business days</w:t>
      </w:r>
      <w:r w:rsidR="00E76F68">
        <w:t>, t</w:t>
      </w:r>
      <w:r>
        <w:t xml:space="preserve">he initial decision shall be deemed the final decision. </w:t>
      </w:r>
    </w:p>
    <w:p w14:paraId="55043120" w14:textId="2C0B2E4D" w:rsidR="00EA700B" w:rsidRPr="00314A3D" w:rsidRDefault="00EA700B" w:rsidP="003D49BB">
      <w:pPr>
        <w:pStyle w:val="Level2"/>
      </w:pPr>
      <w:r w:rsidRPr="00314A3D">
        <w:lastRenderedPageBreak/>
        <w:t>Orientation/floor meetings</w:t>
      </w:r>
    </w:p>
    <w:p w14:paraId="1CDD801A" w14:textId="224E2F47" w:rsidR="00EA700B" w:rsidRPr="00314A3D" w:rsidRDefault="00EA700B" w:rsidP="00EA700B">
      <w:r w:rsidRPr="00314A3D">
        <w:t>Residence Life will hold a</w:t>
      </w:r>
      <w:r w:rsidR="00BA09B2">
        <w:t xml:space="preserve"> </w:t>
      </w:r>
      <w:r w:rsidRPr="00314A3D">
        <w:t>new resident orientation shortly after your move in</w:t>
      </w:r>
      <w:r w:rsidR="000608E2">
        <w:t xml:space="preserve">. To remain eligible for the return of your </w:t>
      </w:r>
      <w:r w:rsidRPr="00314A3D">
        <w:t>refundable deposit</w:t>
      </w:r>
      <w:r>
        <w:t>,</w:t>
      </w:r>
      <w:r w:rsidRPr="00314A3D">
        <w:t xml:space="preserve"> yo</w:t>
      </w:r>
      <w:r>
        <w:t>u must attend orientation. R</w:t>
      </w:r>
      <w:r w:rsidRPr="00314A3D">
        <w:t xml:space="preserve">esidents must </w:t>
      </w:r>
      <w:r>
        <w:t xml:space="preserve">also </w:t>
      </w:r>
      <w:r w:rsidRPr="00314A3D">
        <w:t xml:space="preserve">attend all floor meetings to remain in good standing. </w:t>
      </w:r>
      <w:r w:rsidR="000608E2">
        <w:t xml:space="preserve">Failure to attend floor meetings is a violation of your contract. </w:t>
      </w:r>
      <w:r w:rsidRPr="00314A3D">
        <w:t>If you are going to be absent from a floor meeting, please contact your Resident Advisor prior to the meeting</w:t>
      </w:r>
      <w:r w:rsidR="000608E2">
        <w:t xml:space="preserve">. </w:t>
      </w:r>
    </w:p>
    <w:p w14:paraId="7888395D" w14:textId="77777777" w:rsidR="00EA700B" w:rsidRPr="00314A3D" w:rsidRDefault="00EA700B" w:rsidP="003D49BB">
      <w:pPr>
        <w:pStyle w:val="Level2"/>
      </w:pPr>
      <w:r w:rsidRPr="00314A3D">
        <w:t>Move in inspection</w:t>
      </w:r>
    </w:p>
    <w:p w14:paraId="1D0D8F69" w14:textId="65A2A033" w:rsidR="00EA700B" w:rsidRDefault="00EA700B" w:rsidP="00EA700B">
      <w:r w:rsidRPr="00314A3D">
        <w:t>As part of the check-in process, residents, along with their Resident Advisor will complete a move in inspection of each bedroom and suite. Residents will be held responsible for any damages</w:t>
      </w:r>
      <w:r w:rsidRPr="00314A3D">
        <w:rPr>
          <w:strike/>
        </w:rPr>
        <w:t xml:space="preserve"> </w:t>
      </w:r>
      <w:r w:rsidRPr="00314A3D">
        <w:t xml:space="preserve">not listed on the inspection and may be charged fines as a result. </w:t>
      </w:r>
    </w:p>
    <w:p w14:paraId="3D743B41" w14:textId="77777777" w:rsidR="00EA700B" w:rsidRPr="000503BB" w:rsidRDefault="00EA700B" w:rsidP="003D49BB">
      <w:pPr>
        <w:pStyle w:val="Level2"/>
      </w:pPr>
      <w:r w:rsidRPr="000503BB">
        <w:t xml:space="preserve">monthly inspections </w:t>
      </w:r>
    </w:p>
    <w:p w14:paraId="2F1205EE" w14:textId="55761295" w:rsidR="00EA700B" w:rsidRPr="00314A3D" w:rsidRDefault="00EA700B" w:rsidP="00EA700B">
      <w:r w:rsidRPr="00314A3D">
        <w:t xml:space="preserve">To ensure the safety and cleanliness of Cedar Hall Residence Life staff will complete monthly inspections of each unit. Residents will receive at least 48 </w:t>
      </w:r>
      <w:r w:rsidR="000608E2" w:rsidRPr="00314A3D">
        <w:t>hours’ notice</w:t>
      </w:r>
      <w:r w:rsidRPr="00314A3D">
        <w:t xml:space="preserve"> prior to inspections</w:t>
      </w:r>
      <w:r w:rsidR="000608E2">
        <w:t xml:space="preserve">. </w:t>
      </w:r>
      <w:r w:rsidRPr="00314A3D">
        <w:t xml:space="preserve">You will be notified by staff if your room/suite did not pass inspection and any follow up action </w:t>
      </w:r>
      <w:r>
        <w:t xml:space="preserve">needed. </w:t>
      </w:r>
      <w:r w:rsidRPr="00314A3D">
        <w:t xml:space="preserve">Continued inspection violations may result in termination of your housing contract. </w:t>
      </w:r>
    </w:p>
    <w:p w14:paraId="53CF6CFA" w14:textId="77777777" w:rsidR="00EA700B" w:rsidRPr="00314A3D" w:rsidRDefault="00EA700B" w:rsidP="003D49BB">
      <w:pPr>
        <w:pStyle w:val="Level2"/>
      </w:pPr>
      <w:r w:rsidRPr="00314A3D">
        <w:t>Renter’s Insurance</w:t>
      </w:r>
    </w:p>
    <w:p w14:paraId="57948444" w14:textId="77777777" w:rsidR="00EA700B" w:rsidRPr="00314A3D" w:rsidRDefault="00EA700B" w:rsidP="00EA700B">
      <w:r w:rsidRPr="00314A3D">
        <w:t xml:space="preserve">Residents are responsible for insuring their personal property. Whatcom assumes no responsibility for lost, damaged, or stolen items. Whatcom strongly recommends that you purchase a renter’s insurance policy through a licensed insurance provider. </w:t>
      </w:r>
    </w:p>
    <w:p w14:paraId="796B67C7" w14:textId="28A2F0F1" w:rsidR="000117ED" w:rsidRPr="00143C5C" w:rsidRDefault="000117ED" w:rsidP="003D49BB">
      <w:pPr>
        <w:pStyle w:val="Level2"/>
      </w:pPr>
      <w:r w:rsidRPr="00143C5C">
        <w:t>taking care of your room</w:t>
      </w:r>
    </w:p>
    <w:bookmarkEnd w:id="10"/>
    <w:p w14:paraId="287939FA" w14:textId="41E4D13E" w:rsidR="000117ED" w:rsidRPr="000E0481" w:rsidRDefault="006E0335" w:rsidP="000117ED">
      <w:pPr>
        <w:spacing w:after="0" w:line="240" w:lineRule="auto"/>
        <w:rPr>
          <w:bCs/>
        </w:rPr>
      </w:pPr>
      <w:r>
        <w:rPr>
          <w:bCs/>
        </w:rPr>
        <w:t xml:space="preserve">All rooms are </w:t>
      </w:r>
      <w:r w:rsidR="00044D18">
        <w:rPr>
          <w:bCs/>
        </w:rPr>
        <w:t>furnished</w:t>
      </w:r>
      <w:r w:rsidR="00D221CC">
        <w:rPr>
          <w:bCs/>
        </w:rPr>
        <w:t xml:space="preserve">. </w:t>
      </w:r>
      <w:r w:rsidR="00044D18">
        <w:rPr>
          <w:bCs/>
        </w:rPr>
        <w:t xml:space="preserve">Furnishings </w:t>
      </w:r>
      <w:r w:rsidR="00044D18" w:rsidRPr="000E0481">
        <w:rPr>
          <w:bCs/>
        </w:rPr>
        <w:t xml:space="preserve">are the property of </w:t>
      </w:r>
      <w:r w:rsidR="008E529A" w:rsidRPr="000E0481">
        <w:rPr>
          <w:bCs/>
        </w:rPr>
        <w:t>WCC,</w:t>
      </w:r>
      <w:r w:rsidR="00044D18" w:rsidRPr="000E0481">
        <w:rPr>
          <w:bCs/>
        </w:rPr>
        <w:t xml:space="preserve"> and misuse, </w:t>
      </w:r>
      <w:r w:rsidR="00044D18">
        <w:rPr>
          <w:bCs/>
        </w:rPr>
        <w:t>theft, or destruction of c</w:t>
      </w:r>
      <w:r w:rsidR="00044D18" w:rsidRPr="000E0481">
        <w:rPr>
          <w:bCs/>
        </w:rPr>
        <w:t xml:space="preserve">ollege or student property is prohibited. </w:t>
      </w:r>
      <w:r w:rsidR="00044D18">
        <w:rPr>
          <w:bCs/>
        </w:rPr>
        <w:t xml:space="preserve">Room size does not allow for any additional furniture. Each bedroom within a suite has an individual thermostat for temperature control. </w:t>
      </w:r>
      <w:r w:rsidR="00D221CC">
        <w:rPr>
          <w:bCs/>
        </w:rPr>
        <w:t xml:space="preserve">Suites are not equipped with air conditioning. </w:t>
      </w:r>
    </w:p>
    <w:p w14:paraId="4DB1E8E3" w14:textId="77777777" w:rsidR="000117ED" w:rsidRPr="000E0481" w:rsidRDefault="000117ED" w:rsidP="000117ED">
      <w:pPr>
        <w:pStyle w:val="ListParagraph"/>
        <w:spacing w:after="0" w:line="240" w:lineRule="auto"/>
        <w:rPr>
          <w:bCs/>
        </w:rPr>
      </w:pPr>
    </w:p>
    <w:p w14:paraId="3FA0A8F4" w14:textId="77777777" w:rsidR="002106BB" w:rsidRDefault="002106BB" w:rsidP="003D49BB">
      <w:pPr>
        <w:pStyle w:val="Level2"/>
      </w:pPr>
      <w:r>
        <w:t>Decorations</w:t>
      </w:r>
    </w:p>
    <w:p w14:paraId="117E6B37" w14:textId="77777777" w:rsidR="002106BB" w:rsidRDefault="002106BB" w:rsidP="002106BB">
      <w:pPr>
        <w:spacing w:after="0" w:line="240" w:lineRule="auto"/>
      </w:pPr>
      <w:r>
        <w:t>I</w:t>
      </w:r>
      <w:r w:rsidRPr="008D3C6D">
        <w:t xml:space="preserve">tems </w:t>
      </w:r>
      <w:r>
        <w:t xml:space="preserve">that can cause damage to walls, doors or blinds are not permitted. </w:t>
      </w:r>
      <w:r w:rsidRPr="008D3C6D">
        <w:t xml:space="preserve">This includes but is not limited to </w:t>
      </w:r>
      <w:r>
        <w:t xml:space="preserve">strip lights, </w:t>
      </w:r>
      <w:r w:rsidRPr="008D3C6D">
        <w:t xml:space="preserve">darts, wallpaper, paint, tacks, nails, and strong adhesives. </w:t>
      </w:r>
      <w:r>
        <w:t xml:space="preserve">3M hangers do not damage the walls and are permitted. </w:t>
      </w:r>
    </w:p>
    <w:p w14:paraId="39E3D6E7" w14:textId="77777777" w:rsidR="002106BB" w:rsidRDefault="002106BB" w:rsidP="002106BB">
      <w:pPr>
        <w:spacing w:after="0" w:line="240" w:lineRule="auto"/>
      </w:pPr>
    </w:p>
    <w:p w14:paraId="74B81F0D" w14:textId="34E97C7E" w:rsidR="002106BB" w:rsidRDefault="002106BB" w:rsidP="002106BB">
      <w:pPr>
        <w:spacing w:after="0" w:line="240" w:lineRule="auto"/>
      </w:pPr>
      <w:r>
        <w:t xml:space="preserve">Prohibited decorations include: </w:t>
      </w:r>
      <w:r w:rsidRPr="000E5BD8">
        <w:t>any posters or signs that are obviously intended to be pornographic, obscene, or offensive</w:t>
      </w:r>
      <w:r>
        <w:t>; decorative weaponry, and drug/alcohol advertisements.</w:t>
      </w:r>
    </w:p>
    <w:p w14:paraId="6780C12A" w14:textId="77777777" w:rsidR="002106BB" w:rsidRDefault="002106BB" w:rsidP="003D49BB">
      <w:pPr>
        <w:pStyle w:val="Level2"/>
      </w:pPr>
    </w:p>
    <w:p w14:paraId="1BF4DDDE" w14:textId="075BCAD3" w:rsidR="00847377" w:rsidRDefault="00847377" w:rsidP="003D49BB">
      <w:pPr>
        <w:pStyle w:val="Level2"/>
      </w:pPr>
      <w:r>
        <w:t>Furniture</w:t>
      </w:r>
    </w:p>
    <w:p w14:paraId="1BF05E20" w14:textId="000C8E5C" w:rsidR="00847377" w:rsidRDefault="00847377" w:rsidP="00847377">
      <w:r>
        <w:rPr>
          <w:bCs/>
        </w:rPr>
        <w:t xml:space="preserve">Suites are fully furnished. Residents are expected to return furniture to its original location upon move out. </w:t>
      </w:r>
      <w:r w:rsidRPr="00166892">
        <w:rPr>
          <w:bCs/>
        </w:rPr>
        <w:t xml:space="preserve">No furniture is to be removed from the </w:t>
      </w:r>
      <w:r>
        <w:rPr>
          <w:bCs/>
        </w:rPr>
        <w:t>suite. For your safety, do not stack furniture</w:t>
      </w:r>
      <w:r w:rsidR="00396804">
        <w:rPr>
          <w:bCs/>
        </w:rPr>
        <w:t xml:space="preserve">. </w:t>
      </w:r>
    </w:p>
    <w:p w14:paraId="3EA20CBC" w14:textId="77777777" w:rsidR="000503BB" w:rsidRDefault="000503BB">
      <w:pPr>
        <w:rPr>
          <w:rFonts w:asciiTheme="majorHAnsi" w:hAnsiTheme="majorHAnsi" w:cs="Times New Roman"/>
          <w:b/>
          <w:bCs/>
          <w:smallCaps/>
          <w:color w:val="000000"/>
        </w:rPr>
      </w:pPr>
      <w:r>
        <w:br w:type="page"/>
      </w:r>
    </w:p>
    <w:p w14:paraId="4E76E031" w14:textId="4160EE48" w:rsidR="00AD273A" w:rsidRDefault="00AD273A" w:rsidP="003D49BB">
      <w:pPr>
        <w:pStyle w:val="Level2"/>
      </w:pPr>
      <w:r w:rsidRPr="00947AED">
        <w:lastRenderedPageBreak/>
        <w:t>Bathroom</w:t>
      </w:r>
    </w:p>
    <w:p w14:paraId="5306E171" w14:textId="0873C324" w:rsidR="00947AED" w:rsidRDefault="00DE7780" w:rsidP="00947AED">
      <w:r>
        <w:t xml:space="preserve">Be sure to keep your bathroom clean and dry to prevent mildew from occurring. Use </w:t>
      </w:r>
      <w:r w:rsidR="00947AED">
        <w:t xml:space="preserve">your bathroom fan </w:t>
      </w:r>
      <w:r>
        <w:t>w</w:t>
      </w:r>
      <w:r w:rsidR="00947AED">
        <w:t xml:space="preserve">hile showering. If mildew should develop, </w:t>
      </w:r>
      <w:r w:rsidR="00674DE8">
        <w:t xml:space="preserve">please let a staff person know. </w:t>
      </w:r>
    </w:p>
    <w:p w14:paraId="3D4027BA" w14:textId="341CC323" w:rsidR="000117ED" w:rsidRDefault="000117ED" w:rsidP="003D49BB">
      <w:pPr>
        <w:pStyle w:val="Level2"/>
      </w:pPr>
      <w:r>
        <w:t>Common Space in your suite</w:t>
      </w:r>
    </w:p>
    <w:p w14:paraId="6140ED8D" w14:textId="5602A7FD" w:rsidR="000117ED" w:rsidRDefault="000117ED" w:rsidP="000117ED">
      <w:r w:rsidRPr="00C83D5A">
        <w:t>All residents are expected to keep the commo</w:t>
      </w:r>
      <w:r>
        <w:t xml:space="preserve">n areas of their suite clean and clutter free. When you are finished using an area, pick up after yourself by removing all garbage and cleaning the surface of the table/counter. </w:t>
      </w:r>
      <w:r w:rsidRPr="00C83D5A">
        <w:t xml:space="preserve">Common </w:t>
      </w:r>
      <w:r w:rsidR="00674DE8">
        <w:t>a</w:t>
      </w:r>
      <w:r w:rsidRPr="00C83D5A">
        <w:t xml:space="preserve">reas </w:t>
      </w:r>
      <w:r w:rsidR="008E529A" w:rsidRPr="00C83D5A">
        <w:t>include</w:t>
      </w:r>
      <w:r>
        <w:t xml:space="preserve"> </w:t>
      </w:r>
      <w:r w:rsidRPr="00D14FD9">
        <w:t>kitch</w:t>
      </w:r>
      <w:r>
        <w:t>en</w:t>
      </w:r>
      <w:r w:rsidR="006E0335">
        <w:t xml:space="preserve">, bathrooms and living room. </w:t>
      </w:r>
    </w:p>
    <w:p w14:paraId="66BE40ED" w14:textId="72686A58" w:rsidR="00044D18" w:rsidRDefault="00044D18" w:rsidP="003D49BB">
      <w:pPr>
        <w:pStyle w:val="Level2"/>
      </w:pPr>
      <w:r>
        <w:t>kitchen</w:t>
      </w:r>
    </w:p>
    <w:p w14:paraId="6E977D2F" w14:textId="7BA7E09D" w:rsidR="00FE548D" w:rsidRDefault="00044D18" w:rsidP="00044D18">
      <w:r>
        <w:t xml:space="preserve">Please use caution when cooking in your suite. </w:t>
      </w:r>
      <w:r w:rsidR="009D7D76">
        <w:t xml:space="preserve">Always use your exhaust fan when cooking. </w:t>
      </w:r>
      <w:r>
        <w:t xml:space="preserve">If </w:t>
      </w:r>
      <w:r w:rsidR="009D7D76">
        <w:t xml:space="preserve">the smoke alarm goes off in your unit </w:t>
      </w:r>
      <w:r w:rsidRPr="006E0335">
        <w:rPr>
          <w:b/>
          <w:u w:val="single"/>
        </w:rPr>
        <w:t xml:space="preserve">do not </w:t>
      </w:r>
      <w:r w:rsidR="003D49BB">
        <w:rPr>
          <w:b/>
          <w:u w:val="single"/>
        </w:rPr>
        <w:t>prop open the door to the hallway.</w:t>
      </w:r>
      <w:r w:rsidR="003D49BB">
        <w:rPr>
          <w:bCs/>
        </w:rPr>
        <w:t xml:space="preserve"> </w:t>
      </w:r>
      <w:r w:rsidR="00FE548D">
        <w:t xml:space="preserve">This will activate the other </w:t>
      </w:r>
      <w:r w:rsidR="00DC571B">
        <w:t xml:space="preserve">alarms in the </w:t>
      </w:r>
      <w:r w:rsidR="00FE548D">
        <w:t xml:space="preserve">building. </w:t>
      </w:r>
      <w:r w:rsidR="00674DE8">
        <w:t xml:space="preserve">If a staff person does not immediately respond to the alarm call the duty phone at 360-201-1159. Staff needs to check to make sure there is not a fire before silencing the alarms. </w:t>
      </w:r>
      <w:r w:rsidR="00FE548D">
        <w:t xml:space="preserve">When possible, </w:t>
      </w:r>
      <w:r>
        <w:t>open the windows within your suite. If a grease fire occurs turn the stove off and cover the pot/skillet with a lid.</w:t>
      </w:r>
      <w:r w:rsidR="00FE548D">
        <w:t xml:space="preserve"> K</w:t>
      </w:r>
      <w:r>
        <w:t>eep the li</w:t>
      </w:r>
      <w:r w:rsidR="00253D64">
        <w:t>d on the pot until it has cooled</w:t>
      </w:r>
      <w:r>
        <w:t xml:space="preserve">. Do not try to put out a grease fire with water! </w:t>
      </w:r>
      <w:r w:rsidR="00FE548D">
        <w:t xml:space="preserve">Tampering with any smoke detector will result in </w:t>
      </w:r>
      <w:r w:rsidR="009D7D76">
        <w:t xml:space="preserve">the </w:t>
      </w:r>
      <w:r w:rsidR="00DC571B">
        <w:t xml:space="preserve">loss of your </w:t>
      </w:r>
      <w:r w:rsidR="009D7D76">
        <w:t>refundable deposit</w:t>
      </w:r>
      <w:r w:rsidR="000608E2">
        <w:t xml:space="preserve"> and may result in contract termination. </w:t>
      </w:r>
    </w:p>
    <w:p w14:paraId="3F209EDB" w14:textId="4E59D0F0" w:rsidR="0020263D" w:rsidRPr="00314A3D" w:rsidRDefault="0020263D" w:rsidP="003D49BB">
      <w:pPr>
        <w:pStyle w:val="Level2"/>
      </w:pPr>
      <w:bookmarkStart w:id="14" w:name="Pests"/>
      <w:bookmarkStart w:id="15" w:name="Safetychecks"/>
      <w:r w:rsidRPr="00314A3D">
        <w:t>pest control</w:t>
      </w:r>
    </w:p>
    <w:bookmarkEnd w:id="14"/>
    <w:p w14:paraId="617AFDB1" w14:textId="2AB839E9" w:rsidR="0020263D" w:rsidRPr="00314A3D" w:rsidRDefault="0020263D" w:rsidP="0020263D">
      <w:r w:rsidRPr="00314A3D">
        <w:t xml:space="preserve">Pests such as bedbugs, fleas and ants can </w:t>
      </w:r>
      <w:r>
        <w:t>occur i</w:t>
      </w:r>
      <w:r w:rsidRPr="00314A3D">
        <w:t xml:space="preserve">n communal living spaces. To avoid potential health issues, please remember to take out your trash regularly, do not leave food out on the counter and practice personal hygiene. </w:t>
      </w:r>
      <w:r w:rsidR="003D49BB">
        <w:t>I</w:t>
      </w:r>
      <w:r w:rsidRPr="00314A3D">
        <w:t xml:space="preserve">f you find evidence of bed bugs, fleas, rodents, or other pests, inform Residence Life staff immediately. Do not spray bug </w:t>
      </w:r>
      <w:r w:rsidR="003D49BB">
        <w:t xml:space="preserve">or pest spray </w:t>
      </w:r>
      <w:r w:rsidRPr="00314A3D">
        <w:t xml:space="preserve">in your unit. </w:t>
      </w:r>
    </w:p>
    <w:bookmarkEnd w:id="15"/>
    <w:p w14:paraId="30482F8B" w14:textId="77777777" w:rsidR="00691936" w:rsidRDefault="00691936" w:rsidP="00691936">
      <w:pPr>
        <w:spacing w:after="0" w:line="240" w:lineRule="auto"/>
      </w:pPr>
    </w:p>
    <w:p w14:paraId="59393223" w14:textId="77777777" w:rsidR="008E6638" w:rsidRDefault="008E6638" w:rsidP="003D49BB">
      <w:pPr>
        <w:pStyle w:val="Level2"/>
      </w:pPr>
      <w:r>
        <w:t>Living with Roommates</w:t>
      </w:r>
    </w:p>
    <w:p w14:paraId="02455B6F" w14:textId="101CBB82" w:rsidR="008E6638" w:rsidRDefault="008E6638" w:rsidP="008E6638">
      <w:r w:rsidRPr="00F66389">
        <w:t xml:space="preserve">We encourage all residents to </w:t>
      </w:r>
      <w:r>
        <w:t xml:space="preserve">talk with their roommates about their living preferences </w:t>
      </w:r>
      <w:r w:rsidRPr="00F66389">
        <w:t xml:space="preserve">within the first few days of </w:t>
      </w:r>
      <w:r w:rsidR="000608E2">
        <w:t xml:space="preserve">living </w:t>
      </w:r>
      <w:r>
        <w:t>together. It is important to agree upon cleanliness, quiet time, and guests. R</w:t>
      </w:r>
      <w:r w:rsidRPr="00D94F8A">
        <w:t>As will discus</w:t>
      </w:r>
      <w:r>
        <w:t>s this process during the initial floor mee</w:t>
      </w:r>
      <w:r w:rsidRPr="00D94F8A">
        <w:t>ting</w:t>
      </w:r>
      <w:r>
        <w:t xml:space="preserve">/orientation </w:t>
      </w:r>
      <w:r w:rsidRPr="00F66389">
        <w:t xml:space="preserve">and </w:t>
      </w:r>
      <w:r>
        <w:t>are available to help you with t</w:t>
      </w:r>
      <w:r w:rsidRPr="00F66389">
        <w:t>hese discussions.</w:t>
      </w:r>
      <w:r>
        <w:t xml:space="preserve"> Address your needs early to help prevent conflicts later. Here are some common roommate challenges:</w:t>
      </w:r>
    </w:p>
    <w:p w14:paraId="39D16853" w14:textId="77777777" w:rsidR="008E6638" w:rsidRDefault="008E6638" w:rsidP="008E6638">
      <w:pPr>
        <w:pStyle w:val="ListParagraph"/>
        <w:numPr>
          <w:ilvl w:val="0"/>
          <w:numId w:val="5"/>
        </w:numPr>
      </w:pPr>
      <w:r>
        <w:t>Use of common space (cleanliness, decorations, scheduling)</w:t>
      </w:r>
    </w:p>
    <w:p w14:paraId="319BF812" w14:textId="77777777" w:rsidR="008E6638" w:rsidRDefault="008E6638" w:rsidP="008E6638">
      <w:pPr>
        <w:pStyle w:val="ListParagraph"/>
        <w:numPr>
          <w:ilvl w:val="0"/>
          <w:numId w:val="5"/>
        </w:numPr>
      </w:pPr>
      <w:r>
        <w:t>Noise</w:t>
      </w:r>
    </w:p>
    <w:p w14:paraId="478892B2" w14:textId="77777777" w:rsidR="008E6638" w:rsidRDefault="008E6638" w:rsidP="008E6638">
      <w:pPr>
        <w:pStyle w:val="ListParagraph"/>
        <w:numPr>
          <w:ilvl w:val="0"/>
          <w:numId w:val="5"/>
        </w:numPr>
      </w:pPr>
      <w:r>
        <w:t>Guests, significant others</w:t>
      </w:r>
    </w:p>
    <w:p w14:paraId="5D708D6E" w14:textId="77777777" w:rsidR="008E6638" w:rsidRDefault="008E6638" w:rsidP="008E6638">
      <w:pPr>
        <w:pStyle w:val="ListParagraph"/>
        <w:numPr>
          <w:ilvl w:val="0"/>
          <w:numId w:val="5"/>
        </w:numPr>
      </w:pPr>
      <w:r>
        <w:t>Cultural differences, respect</w:t>
      </w:r>
    </w:p>
    <w:p w14:paraId="41EE9BD6" w14:textId="77777777" w:rsidR="008E6638" w:rsidRDefault="008E6638" w:rsidP="008E6638">
      <w:pPr>
        <w:pStyle w:val="ListParagraph"/>
        <w:numPr>
          <w:ilvl w:val="0"/>
          <w:numId w:val="5"/>
        </w:numPr>
      </w:pPr>
      <w:r>
        <w:t>Sharing items (food, toiletries, dishes, etc.)</w:t>
      </w:r>
    </w:p>
    <w:p w14:paraId="395EFDCF" w14:textId="77777777" w:rsidR="008E6638" w:rsidRDefault="008E6638">
      <w:pPr>
        <w:rPr>
          <w:rFonts w:asciiTheme="majorHAnsi" w:hAnsiTheme="majorHAnsi" w:cs="Times New Roman"/>
          <w:smallCaps/>
          <w:color w:val="000000"/>
        </w:rPr>
      </w:pPr>
      <w:r>
        <w:br w:type="page"/>
      </w:r>
    </w:p>
    <w:p w14:paraId="641068AE" w14:textId="79DD49A3" w:rsidR="000117ED" w:rsidRDefault="00B71389" w:rsidP="003D49BB">
      <w:pPr>
        <w:pStyle w:val="Level2"/>
      </w:pPr>
      <w:r>
        <w:lastRenderedPageBreak/>
        <w:t xml:space="preserve">Conflict Resolution </w:t>
      </w:r>
    </w:p>
    <w:p w14:paraId="648CCEAC" w14:textId="6398DF2A" w:rsidR="000117ED" w:rsidRPr="00F66389" w:rsidRDefault="000117ED" w:rsidP="000117ED">
      <w:r>
        <w:t xml:space="preserve">Community will start to form on the day you arrive. You, your suitemates and </w:t>
      </w:r>
      <w:r w:rsidR="008E529A">
        <w:t>all</w:t>
      </w:r>
      <w:r>
        <w:t xml:space="preserve"> the residents </w:t>
      </w:r>
      <w:r w:rsidR="008E65EF">
        <w:t xml:space="preserve">and staff make up the Cedar Hall community. </w:t>
      </w:r>
      <w:r w:rsidRPr="00F66389">
        <w:t xml:space="preserve">You will have the opportunity to meet people </w:t>
      </w:r>
      <w:r>
        <w:t xml:space="preserve">with </w:t>
      </w:r>
      <w:r w:rsidRPr="00F66389">
        <w:t>a variety of backgrounds</w:t>
      </w:r>
      <w:r>
        <w:t>, cultures,</w:t>
      </w:r>
      <w:r w:rsidRPr="00F66389">
        <w:t xml:space="preserve"> and lifestyles. Your interaction</w:t>
      </w:r>
      <w:r w:rsidR="00FE548D">
        <w:t xml:space="preserve">s with them will be some </w:t>
      </w:r>
      <w:r w:rsidRPr="00F66389">
        <w:t>of the most interesting</w:t>
      </w:r>
      <w:r w:rsidR="008E65EF">
        <w:t xml:space="preserve">, </w:t>
      </w:r>
      <w:r w:rsidRPr="00F66389">
        <w:t xml:space="preserve">and </w:t>
      </w:r>
      <w:r>
        <w:t>at times c</w:t>
      </w:r>
      <w:r w:rsidRPr="00F66389">
        <w:t>hallenging</w:t>
      </w:r>
      <w:r w:rsidR="008E65EF">
        <w:t xml:space="preserve">, </w:t>
      </w:r>
      <w:r w:rsidRPr="00F66389">
        <w:t xml:space="preserve">aspects of your college experience. In the event you find yourself in conflict with another resident, </w:t>
      </w:r>
      <w:r>
        <w:t>our Residence Life team h</w:t>
      </w:r>
      <w:r w:rsidRPr="00F66389">
        <w:t xml:space="preserve">as some </w:t>
      </w:r>
      <w:r>
        <w:t xml:space="preserve">suggestions: </w:t>
      </w:r>
    </w:p>
    <w:p w14:paraId="08E1992B" w14:textId="735F2477" w:rsidR="000117ED" w:rsidRDefault="000117ED" w:rsidP="000117ED">
      <w:pPr>
        <w:pStyle w:val="ListParagraph"/>
        <w:numPr>
          <w:ilvl w:val="0"/>
          <w:numId w:val="4"/>
        </w:numPr>
      </w:pPr>
      <w:r w:rsidRPr="00F147B4">
        <w:t>Attempt to understan</w:t>
      </w:r>
      <w:r>
        <w:t xml:space="preserve">d others before starting to argue. </w:t>
      </w:r>
    </w:p>
    <w:p w14:paraId="51BDC3B0" w14:textId="77777777" w:rsidR="000117ED" w:rsidRPr="00F147B4" w:rsidRDefault="000117ED" w:rsidP="000117ED">
      <w:pPr>
        <w:pStyle w:val="ListParagraph"/>
        <w:numPr>
          <w:ilvl w:val="0"/>
          <w:numId w:val="4"/>
        </w:numPr>
      </w:pPr>
      <w:r w:rsidRPr="00F147B4">
        <w:t xml:space="preserve">Be </w:t>
      </w:r>
      <w:r>
        <w:t xml:space="preserve">direct and respectful </w:t>
      </w:r>
      <w:r w:rsidRPr="00F147B4">
        <w:t>in your interactions.</w:t>
      </w:r>
    </w:p>
    <w:p w14:paraId="78091232" w14:textId="77777777" w:rsidR="000117ED" w:rsidRDefault="000117ED" w:rsidP="000117ED">
      <w:pPr>
        <w:pStyle w:val="ListParagraph"/>
        <w:numPr>
          <w:ilvl w:val="0"/>
          <w:numId w:val="4"/>
        </w:numPr>
      </w:pPr>
      <w:r w:rsidRPr="00F147B4">
        <w:t>Address your conflict with the person directly before approaching a staff member.</w:t>
      </w:r>
    </w:p>
    <w:p w14:paraId="0F0C1183" w14:textId="4AB8B0CA" w:rsidR="000117ED" w:rsidRPr="00976BD9" w:rsidRDefault="000117ED" w:rsidP="000117ED">
      <w:pPr>
        <w:pStyle w:val="ListParagraph"/>
        <w:numPr>
          <w:ilvl w:val="0"/>
          <w:numId w:val="4"/>
        </w:numPr>
      </w:pPr>
      <w:r w:rsidRPr="00976BD9">
        <w:t xml:space="preserve">If you cannot resolve the issue on your </w:t>
      </w:r>
      <w:r w:rsidR="008E529A" w:rsidRPr="00976BD9">
        <w:t>own,</w:t>
      </w:r>
      <w:r w:rsidRPr="00976BD9">
        <w:t xml:space="preserve"> </w:t>
      </w:r>
      <w:r>
        <w:t>a</w:t>
      </w:r>
      <w:r w:rsidRPr="00976BD9">
        <w:t xml:space="preserve">sk </w:t>
      </w:r>
      <w:r>
        <w:t xml:space="preserve">a Residence Life staff member for </w:t>
      </w:r>
      <w:r w:rsidRPr="00976BD9">
        <w:t xml:space="preserve">help. </w:t>
      </w:r>
    </w:p>
    <w:p w14:paraId="4AF01D3B" w14:textId="16106D56" w:rsidR="002106BB" w:rsidRDefault="002106BB" w:rsidP="003D49BB">
      <w:pPr>
        <w:pStyle w:val="Level2"/>
      </w:pPr>
      <w:r>
        <w:t xml:space="preserve">CEDAR HALL POLICIES AND PROCEDURES: </w:t>
      </w:r>
    </w:p>
    <w:p w14:paraId="67D13B0C" w14:textId="77777777" w:rsidR="002106BB" w:rsidRPr="005C3611" w:rsidRDefault="002106BB" w:rsidP="003D49BB">
      <w:pPr>
        <w:pStyle w:val="Level2"/>
      </w:pPr>
      <w:r w:rsidRPr="005C3611">
        <w:t>Fire and Safety Equipment</w:t>
      </w:r>
    </w:p>
    <w:p w14:paraId="60D32262" w14:textId="2C362BED" w:rsidR="002106BB" w:rsidRDefault="002106BB" w:rsidP="002106BB">
      <w:pPr>
        <w:rPr>
          <w:bCs/>
        </w:rPr>
      </w:pPr>
      <w:r w:rsidRPr="005C3611">
        <w:rPr>
          <w:bCs/>
        </w:rPr>
        <w:t xml:space="preserve">Tampering with fire alarms or </w:t>
      </w:r>
      <w:r w:rsidR="0068164B">
        <w:rPr>
          <w:bCs/>
        </w:rPr>
        <w:t xml:space="preserve">any </w:t>
      </w:r>
      <w:r w:rsidRPr="005C3611">
        <w:rPr>
          <w:bCs/>
        </w:rPr>
        <w:t xml:space="preserve">other safety/security equipment is </w:t>
      </w:r>
      <w:r w:rsidR="00396804">
        <w:rPr>
          <w:bCs/>
        </w:rPr>
        <w:t>prohibited</w:t>
      </w:r>
      <w:r w:rsidRPr="005C3611">
        <w:rPr>
          <w:bCs/>
        </w:rPr>
        <w:t>. A resident who tamp</w:t>
      </w:r>
      <w:r>
        <w:rPr>
          <w:bCs/>
        </w:rPr>
        <w:t xml:space="preserve">ers any safety equipment </w:t>
      </w:r>
      <w:r w:rsidR="00B804EF">
        <w:rPr>
          <w:bCs/>
        </w:rPr>
        <w:t xml:space="preserve">will </w:t>
      </w:r>
      <w:r>
        <w:rPr>
          <w:bCs/>
        </w:rPr>
        <w:t>forfeit their refundable deposit</w:t>
      </w:r>
      <w:r w:rsidR="0068164B">
        <w:rPr>
          <w:bCs/>
        </w:rPr>
        <w:t xml:space="preserve"> and may have their housing contract terminated. </w:t>
      </w:r>
      <w:r w:rsidRPr="005C3611">
        <w:rPr>
          <w:bCs/>
        </w:rPr>
        <w:t xml:space="preserve">Do not </w:t>
      </w:r>
      <w:r>
        <w:rPr>
          <w:bCs/>
        </w:rPr>
        <w:t xml:space="preserve">touch or hang anything from any </w:t>
      </w:r>
      <w:r w:rsidRPr="005C3611">
        <w:rPr>
          <w:bCs/>
        </w:rPr>
        <w:t>fire sprinkler</w:t>
      </w:r>
      <w:r>
        <w:rPr>
          <w:bCs/>
        </w:rPr>
        <w:t xml:space="preserve"> as this can cause them to activate. </w:t>
      </w:r>
    </w:p>
    <w:p w14:paraId="1EDB0071" w14:textId="77777777" w:rsidR="002106BB" w:rsidRPr="00314A3D" w:rsidRDefault="002106BB" w:rsidP="003D49BB">
      <w:pPr>
        <w:pStyle w:val="Level2"/>
      </w:pPr>
      <w:r w:rsidRPr="00314A3D">
        <w:t>Restricted Areas</w:t>
      </w:r>
    </w:p>
    <w:p w14:paraId="52ACA5AC" w14:textId="77777777" w:rsidR="002106BB" w:rsidRPr="00314A3D" w:rsidRDefault="002106BB" w:rsidP="002106BB">
      <w:r w:rsidRPr="00314A3D">
        <w:t>Residents are not permitted to enter storage or electrical closets, or rooftops under any condition. Residents may not enter staff offices or go behind the front desk unless accompanied by a staff member.</w:t>
      </w:r>
    </w:p>
    <w:p w14:paraId="445CA148" w14:textId="77777777" w:rsidR="002106BB" w:rsidRPr="00314A3D" w:rsidRDefault="002106BB" w:rsidP="003D49BB">
      <w:pPr>
        <w:pStyle w:val="Level2"/>
      </w:pPr>
      <w:r w:rsidRPr="00314A3D">
        <w:t xml:space="preserve">Smoking and vaping </w:t>
      </w:r>
    </w:p>
    <w:p w14:paraId="30A43347" w14:textId="5AB9034F" w:rsidR="002106BB" w:rsidRPr="00314A3D" w:rsidRDefault="002106BB" w:rsidP="002106BB">
      <w:r>
        <w:t xml:space="preserve">The use of marijuana is prohibited anywhere on campus. </w:t>
      </w:r>
      <w:r w:rsidRPr="00314A3D">
        <w:t xml:space="preserve">Smoking and vaping are </w:t>
      </w:r>
      <w:r w:rsidR="0068164B">
        <w:t xml:space="preserve">not permitted </w:t>
      </w:r>
      <w:r w:rsidRPr="00314A3D">
        <w:t xml:space="preserve">in Cedar Hall. </w:t>
      </w:r>
      <w:r w:rsidR="0068164B">
        <w:t xml:space="preserve">Smoking/vaping must take place outside, </w:t>
      </w:r>
      <w:r w:rsidRPr="00314A3D">
        <w:t>at least 25 feet from any entrance to the building. This includes the use of cigarettes, electronic cigarettes, vaporizers, pipes, cigars, et</w:t>
      </w:r>
      <w:r>
        <w:t xml:space="preserve">c. </w:t>
      </w:r>
      <w:r w:rsidRPr="00314A3D">
        <w:t xml:space="preserve">If a resident violates this policy, </w:t>
      </w:r>
      <w:r>
        <w:t xml:space="preserve">they will be charged a $250 smoking fee and forfeit their refundable deposit. This may also result in immediate contract termination. </w:t>
      </w:r>
    </w:p>
    <w:p w14:paraId="265008C1" w14:textId="77777777" w:rsidR="002106BB" w:rsidRDefault="002106BB" w:rsidP="003D49BB">
      <w:pPr>
        <w:pStyle w:val="Level2"/>
      </w:pPr>
      <w:r w:rsidRPr="00314A3D">
        <w:t>Solicitation</w:t>
      </w:r>
    </w:p>
    <w:p w14:paraId="676CA569" w14:textId="77777777" w:rsidR="002106BB" w:rsidRDefault="002106BB" w:rsidP="002106BB">
      <w:r>
        <w:t>Due to a variety of local, state and college guidelines, students may not use their Cedar Hall residence for the purpose of running a business. Most forms of solicitation are prohibited in Cedar Hall and unauthorized solicitation should be immediately reported to staff. Prohibited forms of solicitation include contacting residents for the purpose of:</w:t>
      </w:r>
    </w:p>
    <w:p w14:paraId="4E128A0E" w14:textId="3B79B2BE" w:rsidR="002106BB" w:rsidRPr="00943634" w:rsidRDefault="0068164B" w:rsidP="002106BB">
      <w:pPr>
        <w:pStyle w:val="xcontentpasted1"/>
        <w:numPr>
          <w:ilvl w:val="0"/>
          <w:numId w:val="47"/>
        </w:numPr>
        <w:rPr>
          <w:rFonts w:asciiTheme="minorHAnsi" w:eastAsiaTheme="minorEastAsia" w:hAnsiTheme="minorHAnsi" w:cstheme="minorBidi"/>
          <w:szCs w:val="22"/>
        </w:rPr>
      </w:pPr>
      <w:r>
        <w:rPr>
          <w:rFonts w:asciiTheme="minorHAnsi" w:eastAsiaTheme="minorEastAsia" w:hAnsiTheme="minorHAnsi" w:cstheme="minorBidi"/>
          <w:szCs w:val="22"/>
        </w:rPr>
        <w:t>P</w:t>
      </w:r>
      <w:r w:rsidR="002106BB" w:rsidRPr="00943634">
        <w:rPr>
          <w:rFonts w:asciiTheme="minorHAnsi" w:eastAsiaTheme="minorEastAsia" w:hAnsiTheme="minorHAnsi" w:cstheme="minorBidi"/>
          <w:szCs w:val="22"/>
        </w:rPr>
        <w:t>romoting an activity or event</w:t>
      </w:r>
    </w:p>
    <w:p w14:paraId="38471DEB" w14:textId="0C9DE6C9" w:rsidR="002106BB" w:rsidRPr="00943634" w:rsidRDefault="002106BB" w:rsidP="002106BB">
      <w:pPr>
        <w:pStyle w:val="xcontentpasted1"/>
        <w:numPr>
          <w:ilvl w:val="0"/>
          <w:numId w:val="47"/>
        </w:numPr>
        <w:rPr>
          <w:rFonts w:asciiTheme="minorHAnsi" w:eastAsiaTheme="minorEastAsia" w:hAnsiTheme="minorHAnsi" w:cstheme="minorBidi"/>
          <w:szCs w:val="22"/>
        </w:rPr>
      </w:pPr>
      <w:r w:rsidRPr="00943634">
        <w:rPr>
          <w:rFonts w:asciiTheme="minorHAnsi" w:eastAsiaTheme="minorEastAsia" w:hAnsiTheme="minorHAnsi" w:cstheme="minorBidi"/>
          <w:szCs w:val="22"/>
        </w:rPr>
        <w:t>Promoting or endorsing an idea or person, such as a political candidate</w:t>
      </w:r>
      <w:r w:rsidR="0068164B">
        <w:rPr>
          <w:rFonts w:asciiTheme="minorHAnsi" w:eastAsiaTheme="minorEastAsia" w:hAnsiTheme="minorHAnsi" w:cstheme="minorBidi"/>
          <w:szCs w:val="22"/>
        </w:rPr>
        <w:t xml:space="preserve"> </w:t>
      </w:r>
      <w:r w:rsidRPr="00943634">
        <w:rPr>
          <w:rFonts w:asciiTheme="minorHAnsi" w:eastAsiaTheme="minorEastAsia" w:hAnsiTheme="minorHAnsi" w:cstheme="minorBidi"/>
          <w:szCs w:val="22"/>
        </w:rPr>
        <w:t>or religious belief</w:t>
      </w:r>
    </w:p>
    <w:p w14:paraId="1B538A41" w14:textId="77777777" w:rsidR="002106BB" w:rsidRPr="00943634" w:rsidRDefault="002106BB" w:rsidP="002106BB">
      <w:pPr>
        <w:pStyle w:val="xcontentpasted1"/>
        <w:numPr>
          <w:ilvl w:val="0"/>
          <w:numId w:val="47"/>
        </w:numPr>
        <w:rPr>
          <w:rFonts w:asciiTheme="minorHAnsi" w:eastAsiaTheme="minorEastAsia" w:hAnsiTheme="minorHAnsi" w:cstheme="minorBidi"/>
          <w:szCs w:val="22"/>
        </w:rPr>
      </w:pPr>
      <w:r w:rsidRPr="00943634">
        <w:rPr>
          <w:rFonts w:asciiTheme="minorHAnsi" w:eastAsiaTheme="minorEastAsia" w:hAnsiTheme="minorHAnsi" w:cstheme="minorBidi"/>
          <w:szCs w:val="22"/>
        </w:rPr>
        <w:t>Recruiting for a club or organization</w:t>
      </w:r>
    </w:p>
    <w:p w14:paraId="6EEB96D5" w14:textId="77777777" w:rsidR="002106BB" w:rsidRPr="00943634" w:rsidRDefault="002106BB" w:rsidP="002106BB">
      <w:pPr>
        <w:pStyle w:val="xcontentpasted1"/>
        <w:numPr>
          <w:ilvl w:val="0"/>
          <w:numId w:val="47"/>
        </w:numPr>
        <w:rPr>
          <w:rFonts w:asciiTheme="minorHAnsi" w:eastAsiaTheme="minorEastAsia" w:hAnsiTheme="minorHAnsi" w:cstheme="minorBidi"/>
          <w:szCs w:val="22"/>
        </w:rPr>
      </w:pPr>
      <w:r w:rsidRPr="00943634">
        <w:rPr>
          <w:rFonts w:asciiTheme="minorHAnsi" w:eastAsiaTheme="minorEastAsia" w:hAnsiTheme="minorHAnsi" w:cstheme="minorBidi"/>
          <w:szCs w:val="22"/>
        </w:rPr>
        <w:t>Selling something, such as an object, product or ticket to an activity or event, even for the purpose of fund-raising</w:t>
      </w:r>
    </w:p>
    <w:p w14:paraId="5F06648F" w14:textId="1DFA7D96" w:rsidR="002106BB" w:rsidRPr="00943634" w:rsidRDefault="002106BB" w:rsidP="002106BB">
      <w:r w:rsidRPr="00943634">
        <w:lastRenderedPageBreak/>
        <w:t>Permitted forms of solicitation are made available to Cedar Hall staff to promote W</w:t>
      </w:r>
      <w:r w:rsidR="00847157">
        <w:t xml:space="preserve">CC </w:t>
      </w:r>
      <w:r w:rsidRPr="00943634">
        <w:t xml:space="preserve">related activities and programs. Whatcom Community College students, organizations and clubs who would like permission to post notices/information should contact Cedar Hall staff at </w:t>
      </w:r>
      <w:hyperlink r:id="rId23" w:history="1">
        <w:r w:rsidRPr="00943634">
          <w:t>residencelife@whatcom.edu</w:t>
        </w:r>
      </w:hyperlink>
    </w:p>
    <w:p w14:paraId="134CB378" w14:textId="77777777" w:rsidR="002106BB" w:rsidRPr="00314A3D" w:rsidRDefault="002106BB" w:rsidP="003D49BB">
      <w:pPr>
        <w:pStyle w:val="Level2"/>
      </w:pPr>
      <w:r w:rsidRPr="00314A3D">
        <w:t>Storage</w:t>
      </w:r>
    </w:p>
    <w:p w14:paraId="008DBD31" w14:textId="77777777" w:rsidR="002106BB" w:rsidRPr="00314A3D" w:rsidRDefault="002106BB" w:rsidP="002106BB">
      <w:r w:rsidRPr="00314A3D">
        <w:t>No storage space is provided outside of</w:t>
      </w:r>
      <w:r>
        <w:t xml:space="preserve"> each resident’s personal room. Units and bedrooms are furnished, and furniture must remain in the unit. </w:t>
      </w:r>
      <w:r w:rsidRPr="00314A3D">
        <w:t xml:space="preserve">Any personal belongings left in common areas, including hallways and lounges, may be discarded. </w:t>
      </w:r>
    </w:p>
    <w:p w14:paraId="589FB5EC" w14:textId="77777777" w:rsidR="002106BB" w:rsidRPr="00314A3D" w:rsidRDefault="002106BB" w:rsidP="003D49BB">
      <w:pPr>
        <w:pStyle w:val="Level2"/>
      </w:pPr>
      <w:bookmarkStart w:id="16" w:name="Drugs"/>
      <w:r w:rsidRPr="00314A3D">
        <w:t>drugs and alcohol</w:t>
      </w:r>
    </w:p>
    <w:bookmarkEnd w:id="16"/>
    <w:p w14:paraId="021316A0" w14:textId="7ACB1EB8" w:rsidR="002106BB" w:rsidRPr="00314A3D" w:rsidRDefault="002106BB" w:rsidP="002106BB">
      <w:pPr>
        <w:spacing w:after="0" w:line="240" w:lineRule="auto"/>
      </w:pPr>
      <w:r w:rsidRPr="00314A3D">
        <w:t xml:space="preserve">Drugs and alcohol are </w:t>
      </w:r>
      <w:r w:rsidR="007F659E">
        <w:t xml:space="preserve">not permitted </w:t>
      </w:r>
      <w:r w:rsidRPr="00314A3D">
        <w:t>in Cedar Hall, regardless of whether the resident or guest is of legal age. No person shall possess, use, consume, sell, manufacture, cultivate, package, or distribute a controlled or illegal drug or substance</w:t>
      </w:r>
      <w:r>
        <w:t xml:space="preserve">, including marijuana, in Cedar Hall or </w:t>
      </w:r>
      <w:r w:rsidRPr="00314A3D">
        <w:t xml:space="preserve">on college property. While state law permits the recreational use of marijuana, federal law prohibits such use on college property or in connection with college activities. </w:t>
      </w:r>
    </w:p>
    <w:p w14:paraId="3157A8AE" w14:textId="77777777" w:rsidR="002106BB" w:rsidRPr="00314A3D" w:rsidRDefault="002106BB" w:rsidP="002106BB">
      <w:pPr>
        <w:pStyle w:val="ListParagraph"/>
        <w:spacing w:after="0" w:line="240" w:lineRule="auto"/>
      </w:pPr>
    </w:p>
    <w:p w14:paraId="0AEEE9AB" w14:textId="77777777" w:rsidR="002106BB" w:rsidRDefault="002106BB" w:rsidP="003D49BB">
      <w:pPr>
        <w:pStyle w:val="Level2"/>
      </w:pPr>
      <w:bookmarkStart w:id="17" w:name="_Occupancy"/>
      <w:bookmarkStart w:id="18" w:name="Weapons"/>
      <w:bookmarkEnd w:id="17"/>
      <w:r>
        <w:t>weapons</w:t>
      </w:r>
    </w:p>
    <w:bookmarkEnd w:id="18"/>
    <w:p w14:paraId="0A86F00F" w14:textId="4A6A6022" w:rsidR="002106BB" w:rsidRDefault="002106BB" w:rsidP="002106BB">
      <w:r>
        <w:t>All weapons are prohibited in Cedar Hall and on campus. Possession, holding, wearing, transporting, storage or presence of any firearm, dagger, sword, knife or other cutting or stabbing instrument, club, explosive device, or any other weapon apparently capable of producing bodily harm is prohibited on the college campus, subject to the following exceptions: a) Commissioned law enforcement personnel or legally authorized military person</w:t>
      </w:r>
      <w:r w:rsidR="007F659E">
        <w:t xml:space="preserve">nel </w:t>
      </w:r>
      <w:r>
        <w:t xml:space="preserve">while in performance of their duties; b) A student with a valid concealed weapons permit may store a weapon in their vehicle parked on campus in accordance with RCW 9.41.050(2) or (3), provided the vehicle is locked and the weapon is concealed from view; or c) The president may grant permission to bring a weapon on campus upon a determination that the weapon is reasonably related to a legitimate pedagogical purpose. Such permission shall be in writing and shall be subject to such terms or conditions incorporated in the written permission. </w:t>
      </w:r>
    </w:p>
    <w:p w14:paraId="75B425FE" w14:textId="77777777" w:rsidR="002106BB" w:rsidRDefault="002106BB" w:rsidP="002106BB">
      <w:r>
        <w:t xml:space="preserve">This policy is applicable to all residents, students, faculty, staff, and visitors. </w:t>
      </w:r>
    </w:p>
    <w:p w14:paraId="1B228A78" w14:textId="77777777" w:rsidR="002106BB" w:rsidRDefault="002106BB" w:rsidP="003D49BB">
      <w:pPr>
        <w:pStyle w:val="Level2"/>
      </w:pPr>
      <w:r>
        <w:t>whatcom campus alerts</w:t>
      </w:r>
    </w:p>
    <w:p w14:paraId="1726E78D" w14:textId="77777777" w:rsidR="002106BB" w:rsidRPr="00D71F01" w:rsidRDefault="002106BB" w:rsidP="002106BB">
      <w:r w:rsidRPr="00D71F01">
        <w:t>Students, faculty, and staff are highly encouraged to sign up to receive Whatcom Alert messages to your personal email account and personal cell phone number in case of an emergency. </w:t>
      </w:r>
      <w:hyperlink r:id="rId24" w:tgtFrame="_blank" w:history="1">
        <w:r w:rsidRPr="00D71F01">
          <w:t xml:space="preserve">Login and update your information </w:t>
        </w:r>
        <w:r w:rsidRPr="00D71F01">
          <w:rPr>
            <w:color w:val="0070C0"/>
          </w:rPr>
          <w:t>here</w:t>
        </w:r>
      </w:hyperlink>
      <w:r>
        <w:t xml:space="preserve">. </w:t>
      </w:r>
    </w:p>
    <w:p w14:paraId="4A8DCA6A" w14:textId="0F08D79D" w:rsidR="002106BB" w:rsidRPr="00D71F01" w:rsidRDefault="002106BB" w:rsidP="002106BB">
      <w:pPr>
        <w:rPr>
          <w:rFonts w:cs="Times New Roman"/>
          <w:color w:val="000000"/>
        </w:rPr>
      </w:pPr>
      <w:r w:rsidRPr="00D71F01">
        <w:t>Whatcom Safety and Security will notify the campus community in times of emergency via the Whatcom Alert system. This system includes the following communication outlets: Text, email, computer desktop alerts, building annunciation through phones and speakers, public website (whatcom.edu) and social media. Please note: Do not reply to Whatcom Alert emails or text messages.</w:t>
      </w:r>
      <w:r w:rsidRPr="00D71F01">
        <w:rPr>
          <w:rFonts w:asciiTheme="majorHAnsi" w:hAnsiTheme="majorHAnsi"/>
          <w:color w:val="000000"/>
        </w:rPr>
        <w:t xml:space="preserve"> Please wait for additional information to be sent. </w:t>
      </w:r>
      <w:r>
        <w:rPr>
          <w:rFonts w:asciiTheme="majorHAnsi" w:hAnsiTheme="majorHAnsi"/>
          <w:color w:val="000000"/>
        </w:rPr>
        <w:t xml:space="preserve">If you </w:t>
      </w:r>
      <w:r w:rsidR="00B40D1C">
        <w:rPr>
          <w:rFonts w:asciiTheme="majorHAnsi" w:hAnsiTheme="majorHAnsi"/>
          <w:color w:val="000000"/>
        </w:rPr>
        <w:t xml:space="preserve">experience or witness </w:t>
      </w:r>
      <w:r w:rsidR="00396804">
        <w:rPr>
          <w:rFonts w:asciiTheme="majorHAnsi" w:hAnsiTheme="majorHAnsi"/>
          <w:color w:val="000000"/>
        </w:rPr>
        <w:t>an emergency</w:t>
      </w:r>
      <w:r>
        <w:rPr>
          <w:rFonts w:asciiTheme="majorHAnsi" w:hAnsiTheme="majorHAnsi"/>
          <w:color w:val="000000"/>
        </w:rPr>
        <w:t xml:space="preserve"> call 9-1-1</w:t>
      </w:r>
      <w:r w:rsidR="00B40D1C">
        <w:rPr>
          <w:rFonts w:asciiTheme="majorHAnsi" w:hAnsiTheme="majorHAnsi"/>
          <w:color w:val="000000"/>
        </w:rPr>
        <w:t xml:space="preserve"> immediately. </w:t>
      </w:r>
    </w:p>
    <w:p w14:paraId="3CC0AF8A" w14:textId="77777777" w:rsidR="00B40D1C" w:rsidRDefault="00B40D1C">
      <w:pPr>
        <w:rPr>
          <w:rFonts w:asciiTheme="majorHAnsi" w:hAnsiTheme="majorHAnsi" w:cs="Times New Roman"/>
          <w:smallCaps/>
          <w:color w:val="000000"/>
          <w:sz w:val="22"/>
        </w:rPr>
      </w:pPr>
      <w:bookmarkStart w:id="19" w:name="Assignments"/>
      <w:r>
        <w:br w:type="page"/>
      </w:r>
    </w:p>
    <w:p w14:paraId="58887488" w14:textId="0D2E1AA4" w:rsidR="002106BB" w:rsidRPr="00314A3D" w:rsidRDefault="002106BB" w:rsidP="003D49BB">
      <w:pPr>
        <w:pStyle w:val="Level2"/>
      </w:pPr>
      <w:r w:rsidRPr="00314A3D">
        <w:lastRenderedPageBreak/>
        <w:t>Payments</w:t>
      </w:r>
    </w:p>
    <w:p w14:paraId="05EB5D87" w14:textId="5BA33BE3" w:rsidR="002106BB" w:rsidRPr="00314A3D" w:rsidRDefault="002106BB" w:rsidP="002106BB">
      <w:r w:rsidRPr="00314A3D">
        <w:t>Housing fees are billed for the academic quarter and added to your student account after move</w:t>
      </w:r>
      <w:r>
        <w:t>-</w:t>
      </w:r>
      <w:r w:rsidRPr="00314A3D">
        <w:t xml:space="preserve">in and due </w:t>
      </w:r>
      <w:r w:rsidR="00F866A6">
        <w:t xml:space="preserve">within 10 days </w:t>
      </w:r>
      <w:r w:rsidR="005F61AE">
        <w:t>after the s</w:t>
      </w:r>
      <w:r w:rsidR="00F866A6">
        <w:t xml:space="preserve">tart of the quarter. </w:t>
      </w:r>
      <w:r w:rsidR="005F61AE">
        <w:t>I</w:t>
      </w:r>
      <w:r w:rsidRPr="00314A3D">
        <w:t xml:space="preserve">nitial </w:t>
      </w:r>
      <w:r w:rsidR="00377A6A">
        <w:t xml:space="preserve">housing charges </w:t>
      </w:r>
      <w:r w:rsidRPr="00314A3D">
        <w:t>will also include a $250 non-refundable cleaning fee</w:t>
      </w:r>
      <w:r>
        <w:t xml:space="preserve"> and a $250 refundable deposit. </w:t>
      </w:r>
      <w:r w:rsidRPr="00314A3D">
        <w:t xml:space="preserve">Any unpaid housing fees may result in a block on your account </w:t>
      </w:r>
      <w:bookmarkStart w:id="20" w:name="Checkin"/>
      <w:bookmarkEnd w:id="19"/>
      <w:r w:rsidR="005F61AE">
        <w:t xml:space="preserve">and/or contract termination. </w:t>
      </w:r>
    </w:p>
    <w:p w14:paraId="316FA889" w14:textId="77777777" w:rsidR="002106BB" w:rsidRPr="00314A3D" w:rsidRDefault="002106BB" w:rsidP="003D49BB">
      <w:pPr>
        <w:pStyle w:val="Level2"/>
      </w:pPr>
      <w:r w:rsidRPr="00314A3D">
        <w:t>Consolidation</w:t>
      </w:r>
    </w:p>
    <w:p w14:paraId="23A154DB" w14:textId="217BE1DB" w:rsidR="002106BB" w:rsidRPr="00314A3D" w:rsidRDefault="002106BB" w:rsidP="002106BB">
      <w:r w:rsidRPr="00314A3D">
        <w:t xml:space="preserve">Residence Life reserves the right to move students to complete </w:t>
      </w:r>
      <w:r w:rsidR="00377A6A">
        <w:t xml:space="preserve">necessary </w:t>
      </w:r>
      <w:r w:rsidRPr="00314A3D">
        <w:t>maintenance or maximize the efficiency and safety of Cedar Hall. Residents will be provided as much notice as possible if they need to move units for any reason</w:t>
      </w:r>
      <w:r w:rsidR="00396804" w:rsidRPr="00314A3D">
        <w:t xml:space="preserve">. </w:t>
      </w:r>
    </w:p>
    <w:p w14:paraId="7F411B2A" w14:textId="77777777" w:rsidR="002106BB" w:rsidRPr="00314A3D" w:rsidRDefault="002106BB" w:rsidP="003D49BB">
      <w:pPr>
        <w:pStyle w:val="Level2"/>
      </w:pPr>
      <w:r w:rsidRPr="00314A3D">
        <w:t>Cohabitation</w:t>
      </w:r>
    </w:p>
    <w:p w14:paraId="7FBC10A4" w14:textId="5F05F347" w:rsidR="002106BB" w:rsidRPr="00314A3D" w:rsidRDefault="002106BB" w:rsidP="002106BB">
      <w:pPr>
        <w:rPr>
          <w:rFonts w:cs="OpenSans-Regular"/>
        </w:rPr>
      </w:pPr>
      <w:r w:rsidRPr="00314A3D">
        <w:rPr>
          <w:rFonts w:cs="OpenSans-Regular"/>
        </w:rPr>
        <w:t xml:space="preserve">Residents may not sublet their room or allow another person to reside with them. Those found residing in student housing </w:t>
      </w:r>
      <w:r>
        <w:rPr>
          <w:rFonts w:cs="OpenSans-Regular"/>
        </w:rPr>
        <w:t xml:space="preserve">without a contract </w:t>
      </w:r>
      <w:r w:rsidRPr="00314A3D">
        <w:rPr>
          <w:rFonts w:cs="OpenSans-Regular"/>
        </w:rPr>
        <w:t xml:space="preserve">will be immediately asked to leave and their host resident will be subject to </w:t>
      </w:r>
      <w:r w:rsidR="00377A6A">
        <w:rPr>
          <w:rFonts w:cs="OpenSans-Regular"/>
        </w:rPr>
        <w:t>the conduct process and additional fees</w:t>
      </w:r>
      <w:r w:rsidR="00396804">
        <w:rPr>
          <w:rFonts w:cs="OpenSans-Regular"/>
        </w:rPr>
        <w:t xml:space="preserve">. </w:t>
      </w:r>
    </w:p>
    <w:p w14:paraId="6CD7637A" w14:textId="77777777" w:rsidR="002106BB" w:rsidRPr="009D6C33" w:rsidRDefault="002106BB" w:rsidP="003D49BB">
      <w:pPr>
        <w:pStyle w:val="Level2"/>
      </w:pPr>
      <w:bookmarkStart w:id="21" w:name="Roomchange"/>
      <w:r w:rsidRPr="00314A3D">
        <w:t>room change policy</w:t>
      </w:r>
    </w:p>
    <w:bookmarkEnd w:id="21"/>
    <w:p w14:paraId="1E1041EC" w14:textId="0B9C4E23" w:rsidR="002106BB" w:rsidRPr="00314A3D" w:rsidRDefault="002106BB" w:rsidP="002106BB">
      <w:pPr>
        <w:spacing w:after="0" w:line="240" w:lineRule="auto"/>
      </w:pPr>
      <w:r w:rsidRPr="00314A3D">
        <w:t xml:space="preserve">Room transfers are at the discretion of the Residence Life Staff. Room transfers are not available during the first </w:t>
      </w:r>
      <w:r w:rsidR="00377A6A">
        <w:t>2</w:t>
      </w:r>
      <w:r w:rsidRPr="00314A3D">
        <w:t xml:space="preserve"> weeks of </w:t>
      </w:r>
      <w:r w:rsidR="00377A6A">
        <w:t xml:space="preserve">the quarter. Transfer requests should be e-mailed to </w:t>
      </w:r>
      <w:hyperlink r:id="rId25" w:history="1">
        <w:r w:rsidR="00377A6A" w:rsidRPr="00533CC6">
          <w:rPr>
            <w:rStyle w:val="Hyperlink"/>
          </w:rPr>
          <w:t>residencelife@whatcom.edu</w:t>
        </w:r>
      </w:hyperlink>
      <w:r w:rsidR="00377A6A">
        <w:t xml:space="preserve"> </w:t>
      </w:r>
      <w:r w:rsidRPr="00314A3D">
        <w:t xml:space="preserve">describing the reason for your request. The Residence Life Staff will attempt to accommodate individual requests but cannot guarantee them. If your request is approved, you will be charged a </w:t>
      </w:r>
      <w:r>
        <w:rPr>
          <w:b/>
        </w:rPr>
        <w:t xml:space="preserve">$100 </w:t>
      </w:r>
      <w:r w:rsidR="008E6EC4">
        <w:rPr>
          <w:b/>
        </w:rPr>
        <w:t>transfer</w:t>
      </w:r>
      <w:r>
        <w:rPr>
          <w:b/>
        </w:rPr>
        <w:t xml:space="preserve"> fee</w:t>
      </w:r>
      <w:r w:rsidR="00FF3658">
        <w:rPr>
          <w:b/>
        </w:rPr>
        <w:t xml:space="preserve"> </w:t>
      </w:r>
      <w:r w:rsidR="00FF3658">
        <w:rPr>
          <w:bCs/>
        </w:rPr>
        <w:t xml:space="preserve">to cover </w:t>
      </w:r>
      <w:r w:rsidR="00487CAE">
        <w:rPr>
          <w:bCs/>
        </w:rPr>
        <w:t>the cleaning of the room from which you are moving</w:t>
      </w:r>
      <w:r w:rsidR="00396804">
        <w:rPr>
          <w:bCs/>
        </w:rPr>
        <w:t xml:space="preserve">. </w:t>
      </w:r>
    </w:p>
    <w:p w14:paraId="70BDC549" w14:textId="77777777" w:rsidR="002106BB" w:rsidRPr="00314A3D" w:rsidRDefault="002106BB" w:rsidP="002106BB">
      <w:pPr>
        <w:spacing w:after="0" w:line="240" w:lineRule="auto"/>
      </w:pPr>
    </w:p>
    <w:p w14:paraId="3B467775" w14:textId="6157638E" w:rsidR="002106BB" w:rsidRPr="00314A3D" w:rsidRDefault="002106BB" w:rsidP="003D49BB">
      <w:pPr>
        <w:pStyle w:val="Level2"/>
      </w:pPr>
      <w:r w:rsidRPr="00314A3D">
        <w:t>Room Takeover</w:t>
      </w:r>
    </w:p>
    <w:p w14:paraId="196199C0" w14:textId="7547123B" w:rsidR="002106BB" w:rsidRPr="00314A3D" w:rsidRDefault="002106BB" w:rsidP="002106BB">
      <w:r w:rsidRPr="00314A3D">
        <w:t xml:space="preserve">There will be times when a room </w:t>
      </w:r>
      <w:r w:rsidR="00B72987">
        <w:t xml:space="preserve">in the suite </w:t>
      </w:r>
      <w:r w:rsidRPr="00314A3D">
        <w:t xml:space="preserve">is unoccupied. Residents may not enter or store their belongings in any vacant room. Any resident who has used a vacant space will be charged </w:t>
      </w:r>
      <w:r w:rsidR="00B72987">
        <w:t xml:space="preserve">a cleaning fee and fees for any damage </w:t>
      </w:r>
      <w:r w:rsidRPr="00314A3D">
        <w:t>incurred from</w:t>
      </w:r>
      <w:r>
        <w:t xml:space="preserve"> </w:t>
      </w:r>
      <w:r w:rsidRPr="00314A3D">
        <w:t>use of th</w:t>
      </w:r>
      <w:r w:rsidR="003A68C9">
        <w:t>e</w:t>
      </w:r>
      <w:r w:rsidRPr="00314A3D">
        <w:t xml:space="preserve"> space.</w:t>
      </w:r>
    </w:p>
    <w:p w14:paraId="505410D9" w14:textId="77777777" w:rsidR="002106BB" w:rsidRPr="00314A3D" w:rsidRDefault="002106BB" w:rsidP="003D49BB">
      <w:pPr>
        <w:pStyle w:val="Level2"/>
      </w:pPr>
      <w:bookmarkStart w:id="22" w:name="Keys"/>
      <w:r w:rsidRPr="00314A3D">
        <w:t>key policy</w:t>
      </w:r>
    </w:p>
    <w:bookmarkEnd w:id="22"/>
    <w:p w14:paraId="493B0496" w14:textId="0FF984AD" w:rsidR="002106BB" w:rsidRPr="00314A3D" w:rsidRDefault="002106BB" w:rsidP="002106BB">
      <w:r w:rsidRPr="00314A3D">
        <w:t xml:space="preserve">Your WCC student ID </w:t>
      </w:r>
      <w:r w:rsidR="00F17C66">
        <w:t xml:space="preserve">is </w:t>
      </w:r>
      <w:r w:rsidRPr="00314A3D">
        <w:t xml:space="preserve">programmed to provide access to Cedar Hall and your suite. Residents will also be provided a bedroom key at check-in. </w:t>
      </w:r>
      <w:r w:rsidR="0093318A">
        <w:t xml:space="preserve">ID cards and keys </w:t>
      </w:r>
      <w:r w:rsidRPr="00314A3D">
        <w:t xml:space="preserve">are the sole responsibility of the resident. </w:t>
      </w:r>
      <w:r w:rsidRPr="00A34D83">
        <w:rPr>
          <w:b/>
          <w:bCs/>
        </w:rPr>
        <w:t>Keys and ID cards are not to be loaned, copied, or left unattended</w:t>
      </w:r>
      <w:r w:rsidRPr="00314A3D">
        <w:t xml:space="preserve">. Allowing non-residents to use resident keys or ID cards is considered a serious violation that jeopardizes the safety and security of </w:t>
      </w:r>
      <w:r w:rsidR="00F17C66">
        <w:t xml:space="preserve">the community </w:t>
      </w:r>
      <w:r w:rsidRPr="00314A3D">
        <w:t xml:space="preserve">and may result in the termination of your housing contract. </w:t>
      </w:r>
    </w:p>
    <w:p w14:paraId="782BC9D4" w14:textId="0666F3E6" w:rsidR="002106BB" w:rsidRPr="00314A3D" w:rsidRDefault="002106BB" w:rsidP="003D49BB">
      <w:pPr>
        <w:pStyle w:val="Level2"/>
      </w:pPr>
      <w:r w:rsidRPr="00314A3D">
        <w:t>Lock-Outs</w:t>
      </w:r>
    </w:p>
    <w:p w14:paraId="42EAB3F7" w14:textId="7769E276" w:rsidR="002106BB" w:rsidRPr="00314A3D" w:rsidRDefault="002106BB" w:rsidP="002106BB">
      <w:r w:rsidRPr="00314A3D">
        <w:t>If you are locked out of your room during business hours, ask the front desk for assistance. After hours, call the Residence Life on-call phone</w:t>
      </w:r>
      <w:r w:rsidR="000A60FD">
        <w:t xml:space="preserve"> at 360-201-1159. </w:t>
      </w:r>
      <w:r>
        <w:t xml:space="preserve">Residents are provided </w:t>
      </w:r>
      <w:r w:rsidR="00487CAE">
        <w:t>three</w:t>
      </w:r>
      <w:r>
        <w:t xml:space="preserve"> free lock outs per quarter</w:t>
      </w:r>
      <w:r w:rsidR="000A60FD">
        <w:t xml:space="preserve"> and charged </w:t>
      </w:r>
      <w:r>
        <w:t xml:space="preserve">$25 per lock out after the third occurrence. </w:t>
      </w:r>
    </w:p>
    <w:p w14:paraId="712E0DBB" w14:textId="77777777" w:rsidR="0093318A" w:rsidRDefault="0093318A">
      <w:pPr>
        <w:rPr>
          <w:rFonts w:asciiTheme="majorHAnsi" w:hAnsiTheme="majorHAnsi" w:cs="Times New Roman"/>
          <w:smallCaps/>
          <w:color w:val="000000"/>
          <w:sz w:val="22"/>
        </w:rPr>
      </w:pPr>
      <w:r>
        <w:br w:type="page"/>
      </w:r>
    </w:p>
    <w:p w14:paraId="4106DE93" w14:textId="73071142" w:rsidR="002106BB" w:rsidRPr="00314A3D" w:rsidRDefault="002106BB" w:rsidP="003D49BB">
      <w:pPr>
        <w:pStyle w:val="Level2"/>
      </w:pPr>
      <w:r w:rsidRPr="00314A3D">
        <w:lastRenderedPageBreak/>
        <w:t>Lost/Stolen Keys</w:t>
      </w:r>
    </w:p>
    <w:p w14:paraId="3F95910F" w14:textId="69330AA1" w:rsidR="002106BB" w:rsidRPr="00314A3D" w:rsidRDefault="002106BB" w:rsidP="002106BB">
      <w:r>
        <w:t xml:space="preserve">To maintain safety and security in Cedar Hall, </w:t>
      </w:r>
      <w:r w:rsidR="008B393B">
        <w:t>notify R</w:t>
      </w:r>
      <w:r w:rsidRPr="00314A3D">
        <w:t xml:space="preserve">esidence Life staff </w:t>
      </w:r>
      <w:r w:rsidR="008B393B">
        <w:t xml:space="preserve">immediately if you lose your </w:t>
      </w:r>
      <w:r w:rsidRPr="00314A3D">
        <w:t>student ID card or bedroom key. Resident will be charged for a replacement key/student ID and if necessary, for rekeying locks.</w:t>
      </w:r>
    </w:p>
    <w:bookmarkEnd w:id="20"/>
    <w:p w14:paraId="2BF4F1B1" w14:textId="7189B4F5" w:rsidR="000117ED" w:rsidRDefault="000117ED" w:rsidP="003D49BB">
      <w:pPr>
        <w:pStyle w:val="Level2"/>
      </w:pPr>
      <w:r>
        <w:t>Quiet Hours</w:t>
      </w:r>
    </w:p>
    <w:p w14:paraId="6EE8E293" w14:textId="270BF5D1" w:rsidR="000117ED" w:rsidRPr="00D22AA1" w:rsidRDefault="000117ED" w:rsidP="000117ED">
      <w:r>
        <w:t xml:space="preserve">Quiet hours are in effect </w:t>
      </w:r>
      <w:r w:rsidR="00BA612E">
        <w:t xml:space="preserve">daily </w:t>
      </w:r>
      <w:r>
        <w:t xml:space="preserve">from 10pm-8am. </w:t>
      </w:r>
      <w:r w:rsidR="0093318A">
        <w:t xml:space="preserve">Loud noises </w:t>
      </w:r>
      <w:r w:rsidR="00BA612E">
        <w:t xml:space="preserve">heard </w:t>
      </w:r>
      <w:r>
        <w:t>through a closed door will be considered excessive and in violation of quiet hours</w:t>
      </w:r>
      <w:r w:rsidR="00BA612E">
        <w:t>. O</w:t>
      </w:r>
      <w:r>
        <w:t xml:space="preserve">utside of quiet hours, we ask that residents maintain a courteous atmosphere for those who choose to study or sleep </w:t>
      </w:r>
      <w:r w:rsidR="006C3A5D">
        <w:t xml:space="preserve">during the day. </w:t>
      </w:r>
      <w:r>
        <w:t>Televisions, gam</w:t>
      </w:r>
      <w:r w:rsidR="006C3A5D">
        <w:t>ing</w:t>
      </w:r>
      <w:r>
        <w:t xml:space="preserve"> systems, and music should not be played at an excessive volume.</w:t>
      </w:r>
    </w:p>
    <w:p w14:paraId="613C7A63" w14:textId="77777777" w:rsidR="000117ED" w:rsidRDefault="000117ED" w:rsidP="003D49BB">
      <w:pPr>
        <w:pStyle w:val="Level2"/>
      </w:pPr>
      <w:r>
        <w:t>Guests</w:t>
      </w:r>
    </w:p>
    <w:p w14:paraId="6830174E" w14:textId="4984411C" w:rsidR="000117ED" w:rsidRDefault="003D22DA" w:rsidP="000117ED">
      <w:pPr>
        <w:spacing w:after="0" w:line="240" w:lineRule="auto"/>
        <w:contextualSpacing/>
      </w:pPr>
      <w:r>
        <w:t xml:space="preserve">Guests must sign in and out at the front desk and </w:t>
      </w:r>
      <w:r w:rsidR="0093318A">
        <w:t>always remain with the resident hosting them</w:t>
      </w:r>
      <w:r>
        <w:t xml:space="preserve"> while in the building. </w:t>
      </w:r>
      <w:r w:rsidR="000117ED" w:rsidRPr="008D3C6D">
        <w:t xml:space="preserve">Residents are </w:t>
      </w:r>
      <w:r>
        <w:t xml:space="preserve">held </w:t>
      </w:r>
      <w:r w:rsidR="000117ED" w:rsidRPr="008D3C6D">
        <w:t>responsible for the behavior of their guests</w:t>
      </w:r>
      <w:r w:rsidR="0093318A">
        <w:t xml:space="preserve">. </w:t>
      </w:r>
      <w:r w:rsidR="000117ED">
        <w:t>Guests should have no known criminal background.</w:t>
      </w:r>
      <w:r w:rsidR="0093318A">
        <w:t xml:space="preserve"> </w:t>
      </w:r>
      <w:r w:rsidRPr="008D3C6D">
        <w:t xml:space="preserve">Previous residents who have been evicted from </w:t>
      </w:r>
      <w:r>
        <w:t xml:space="preserve">Residence Life </w:t>
      </w:r>
      <w:r w:rsidRPr="008D3C6D">
        <w:t>are not allowed as guests</w:t>
      </w:r>
      <w:r>
        <w:t xml:space="preserve">. Any guest violating the Residence Life contract will be asked to leave immediately. </w:t>
      </w:r>
    </w:p>
    <w:p w14:paraId="17FB0865" w14:textId="77777777" w:rsidR="000117ED" w:rsidRDefault="000117ED" w:rsidP="000117ED">
      <w:pPr>
        <w:spacing w:after="0" w:line="240" w:lineRule="auto"/>
      </w:pPr>
    </w:p>
    <w:p w14:paraId="5F511CC7" w14:textId="6EA64B61" w:rsidR="000117ED" w:rsidRDefault="000117ED" w:rsidP="000117ED">
      <w:pPr>
        <w:spacing w:after="0" w:line="240" w:lineRule="auto"/>
      </w:pPr>
      <w:r>
        <w:t xml:space="preserve">Overnight guests are limited to </w:t>
      </w:r>
      <w:r w:rsidR="00487CAE">
        <w:t>two</w:t>
      </w:r>
      <w:r w:rsidR="003D22DA">
        <w:t xml:space="preserve"> </w:t>
      </w:r>
      <w:r w:rsidRPr="008D3C6D">
        <w:t>consecutive nights</w:t>
      </w:r>
      <w:r>
        <w:t xml:space="preserve"> and </w:t>
      </w:r>
      <w:r w:rsidR="003D22DA">
        <w:t>7</w:t>
      </w:r>
      <w:r>
        <w:t xml:space="preserve"> nights per quarter</w:t>
      </w:r>
      <w:r w:rsidRPr="008D3C6D">
        <w:t xml:space="preserve">. </w:t>
      </w:r>
      <w:r>
        <w:t xml:space="preserve">Guests </w:t>
      </w:r>
      <w:r w:rsidR="0093318A">
        <w:t>are permitted</w:t>
      </w:r>
      <w:r>
        <w:t xml:space="preserve"> to sleep in the resident’s room</w:t>
      </w:r>
      <w:r w:rsidR="00CD51DA">
        <w:t xml:space="preserve"> only</w:t>
      </w:r>
      <w:r>
        <w:t>. Other rooms in the unit are not to be entered</w:t>
      </w:r>
      <w:r w:rsidR="003D22DA">
        <w:t xml:space="preserve">. Any resident allowing guests to stay in a vacant room </w:t>
      </w:r>
      <w:r>
        <w:t>will be charged additional housing and cleaning fees</w:t>
      </w:r>
      <w:r w:rsidR="003D22DA">
        <w:t xml:space="preserve">. </w:t>
      </w:r>
      <w:r>
        <w:t xml:space="preserve">To request an exception to the guest policy, contact Residence Life staff: </w:t>
      </w:r>
      <w:hyperlink r:id="rId26" w:history="1">
        <w:r w:rsidRPr="008E0B0F">
          <w:rPr>
            <w:rStyle w:val="Hyperlink"/>
            <w:color w:val="215D4B" w:themeColor="accent4" w:themeShade="80"/>
          </w:rPr>
          <w:t>residencelife@whatcom.edu</w:t>
        </w:r>
      </w:hyperlink>
      <w:r w:rsidRPr="008E0B0F">
        <w:rPr>
          <w:color w:val="215D4B" w:themeColor="accent4" w:themeShade="80"/>
        </w:rPr>
        <w:t xml:space="preserve">. </w:t>
      </w:r>
    </w:p>
    <w:p w14:paraId="2DC6EF10" w14:textId="77777777" w:rsidR="009D6C33" w:rsidRDefault="009D6C33" w:rsidP="003D49BB">
      <w:pPr>
        <w:pStyle w:val="Level2"/>
      </w:pPr>
    </w:p>
    <w:p w14:paraId="4201C23C" w14:textId="071E3AEB" w:rsidR="000117ED" w:rsidRDefault="000117ED" w:rsidP="003D49BB">
      <w:pPr>
        <w:pStyle w:val="Level2"/>
      </w:pPr>
      <w:r>
        <w:t>Pets</w:t>
      </w:r>
    </w:p>
    <w:p w14:paraId="58855708" w14:textId="518F4D8D" w:rsidR="000117ED" w:rsidRDefault="009A75AE" w:rsidP="000117ED">
      <w:r>
        <w:t>Pets</w:t>
      </w:r>
      <w:r w:rsidR="000117ED" w:rsidRPr="008D3C6D">
        <w:t xml:space="preserve"> are not allowed </w:t>
      </w:r>
      <w:r w:rsidR="000117ED">
        <w:t xml:space="preserve">in </w:t>
      </w:r>
      <w:r>
        <w:t>Cedar Hall</w:t>
      </w:r>
      <w:r w:rsidR="000117ED">
        <w:t>. V</w:t>
      </w:r>
      <w:r w:rsidR="000117ED" w:rsidRPr="008D3C6D">
        <w:t>iolat</w:t>
      </w:r>
      <w:r w:rsidR="00524DEC">
        <w:t>ions to the pet policy may result in termination of your housing contract and f</w:t>
      </w:r>
      <w:r w:rsidR="000117ED" w:rsidRPr="008D3C6D">
        <w:t xml:space="preserve">orfeiture of </w:t>
      </w:r>
      <w:r w:rsidR="000117ED">
        <w:t>your security</w:t>
      </w:r>
      <w:r w:rsidR="000117ED" w:rsidRPr="008D3C6D">
        <w:t xml:space="preserve"> deposit.</w:t>
      </w:r>
    </w:p>
    <w:p w14:paraId="1FFCBFD2" w14:textId="77777777" w:rsidR="009D6C33" w:rsidRPr="00314A3D" w:rsidRDefault="009D6C33" w:rsidP="003D49BB">
      <w:pPr>
        <w:pStyle w:val="Level2"/>
      </w:pPr>
      <w:bookmarkStart w:id="23" w:name="_Community_Living"/>
      <w:bookmarkStart w:id="24" w:name="Services"/>
      <w:bookmarkEnd w:id="8"/>
      <w:bookmarkEnd w:id="23"/>
      <w:r w:rsidRPr="00314A3D">
        <w:t>break periods</w:t>
      </w:r>
    </w:p>
    <w:p w14:paraId="3E57907D" w14:textId="52C843C7" w:rsidR="009D6C33" w:rsidRPr="00314A3D" w:rsidRDefault="009D6C33" w:rsidP="009D6C33">
      <w:r>
        <w:t>Cedar Hall offers housing all year</w:t>
      </w:r>
      <w:r w:rsidR="00CD51DA">
        <w:t xml:space="preserve"> including the break between quarters. </w:t>
      </w:r>
      <w:r>
        <w:t xml:space="preserve">Residents are permitted </w:t>
      </w:r>
      <w:r w:rsidRPr="00314A3D">
        <w:t xml:space="preserve">to remain in Cedar Hall during breaks </w:t>
      </w:r>
      <w:r w:rsidR="00CD51DA">
        <w:t xml:space="preserve">and </w:t>
      </w:r>
      <w:r w:rsidRPr="00314A3D">
        <w:t xml:space="preserve">summer if they are enrolled for the following quarter. If residents are </w:t>
      </w:r>
      <w:r w:rsidR="0003775F">
        <w:t xml:space="preserve">moving out at the end of a quarter, they must move out within 3 days after the </w:t>
      </w:r>
      <w:r w:rsidR="00C02015">
        <w:t xml:space="preserve">quarter ends. </w:t>
      </w:r>
      <w:r w:rsidR="00487CAE">
        <w:t xml:space="preserve"> </w:t>
      </w:r>
    </w:p>
    <w:p w14:paraId="3A463F71" w14:textId="77777777" w:rsidR="00691936" w:rsidRDefault="00691936" w:rsidP="003D49BB">
      <w:pPr>
        <w:pStyle w:val="handbooksubheads"/>
      </w:pPr>
    </w:p>
    <w:p w14:paraId="699A7E7A" w14:textId="77777777" w:rsidR="000A000C" w:rsidRDefault="000A000C">
      <w:pPr>
        <w:rPr>
          <w:rFonts w:asciiTheme="majorHAnsi" w:hAnsiTheme="majorHAnsi" w:cs="Times New Roman"/>
          <w:b/>
          <w:i/>
          <w:caps/>
          <w:smallCaps/>
          <w:color w:val="000000"/>
        </w:rPr>
      </w:pPr>
      <w:r>
        <w:br w:type="page"/>
      </w:r>
    </w:p>
    <w:p w14:paraId="6F04687C" w14:textId="57E7905F" w:rsidR="00DC2984" w:rsidRDefault="00DC2984" w:rsidP="003D49BB">
      <w:pPr>
        <w:pStyle w:val="Level2"/>
      </w:pPr>
      <w:r>
        <w:lastRenderedPageBreak/>
        <w:t>services</w:t>
      </w:r>
      <w:r w:rsidR="00776895">
        <w:t xml:space="preserve"> &amp; amenities</w:t>
      </w:r>
    </w:p>
    <w:bookmarkEnd w:id="24"/>
    <w:p w14:paraId="17296160" w14:textId="26E7B95B" w:rsidR="00603526" w:rsidRDefault="00603526" w:rsidP="003D49BB">
      <w:pPr>
        <w:pStyle w:val="Level2"/>
      </w:pPr>
      <w:r>
        <w:t>Front Desk</w:t>
      </w:r>
    </w:p>
    <w:p w14:paraId="76F22C68" w14:textId="150F07C4" w:rsidR="00E23378" w:rsidRPr="00D45547" w:rsidRDefault="00E23378" w:rsidP="00E23378">
      <w:pPr>
        <w:pStyle w:val="Default"/>
        <w:rPr>
          <w:rFonts w:asciiTheme="minorHAnsi" w:hAnsiTheme="minorHAnsi"/>
          <w:sz w:val="22"/>
          <w:szCs w:val="22"/>
        </w:rPr>
      </w:pPr>
      <w:r w:rsidRPr="00D45547">
        <w:rPr>
          <w:rFonts w:asciiTheme="minorHAnsi" w:hAnsiTheme="minorHAnsi"/>
          <w:sz w:val="22"/>
          <w:szCs w:val="22"/>
        </w:rPr>
        <w:t xml:space="preserve">The front desk </w:t>
      </w:r>
      <w:r w:rsidR="00AB5888">
        <w:rPr>
          <w:rFonts w:asciiTheme="minorHAnsi" w:hAnsiTheme="minorHAnsi"/>
          <w:sz w:val="22"/>
          <w:szCs w:val="22"/>
        </w:rPr>
        <w:t xml:space="preserve">in Cedar Hall </w:t>
      </w:r>
      <w:r w:rsidRPr="00D45547">
        <w:rPr>
          <w:rFonts w:asciiTheme="minorHAnsi" w:hAnsiTheme="minorHAnsi"/>
          <w:sz w:val="22"/>
          <w:szCs w:val="22"/>
        </w:rPr>
        <w:t>serves as a central locati</w:t>
      </w:r>
      <w:r w:rsidR="00C15291">
        <w:rPr>
          <w:rFonts w:asciiTheme="minorHAnsi" w:hAnsiTheme="minorHAnsi"/>
          <w:sz w:val="22"/>
          <w:szCs w:val="22"/>
        </w:rPr>
        <w:t xml:space="preserve">on of </w:t>
      </w:r>
      <w:r w:rsidR="007433FE">
        <w:rPr>
          <w:rFonts w:asciiTheme="minorHAnsi" w:hAnsiTheme="minorHAnsi"/>
          <w:sz w:val="22"/>
          <w:szCs w:val="22"/>
        </w:rPr>
        <w:t>information</w:t>
      </w:r>
      <w:r w:rsidR="00C15291">
        <w:rPr>
          <w:rFonts w:asciiTheme="minorHAnsi" w:hAnsiTheme="minorHAnsi"/>
          <w:sz w:val="22"/>
          <w:szCs w:val="22"/>
        </w:rPr>
        <w:t xml:space="preserve"> and services for </w:t>
      </w:r>
      <w:r w:rsidR="00895AD6">
        <w:rPr>
          <w:rFonts w:asciiTheme="minorHAnsi" w:hAnsiTheme="minorHAnsi"/>
          <w:sz w:val="22"/>
          <w:szCs w:val="22"/>
        </w:rPr>
        <w:t>residents</w:t>
      </w:r>
      <w:r w:rsidR="00142261">
        <w:rPr>
          <w:rFonts w:asciiTheme="minorHAnsi" w:hAnsiTheme="minorHAnsi"/>
          <w:sz w:val="22"/>
          <w:szCs w:val="22"/>
        </w:rPr>
        <w:t xml:space="preserve">. </w:t>
      </w:r>
      <w:r w:rsidR="00762524">
        <w:rPr>
          <w:rFonts w:asciiTheme="minorHAnsi" w:hAnsiTheme="minorHAnsi"/>
          <w:sz w:val="22"/>
          <w:szCs w:val="22"/>
        </w:rPr>
        <w:t xml:space="preserve">Front desk services </w:t>
      </w:r>
      <w:r w:rsidRPr="00D45547">
        <w:rPr>
          <w:rFonts w:asciiTheme="minorHAnsi" w:hAnsiTheme="minorHAnsi"/>
          <w:sz w:val="22"/>
          <w:szCs w:val="22"/>
        </w:rPr>
        <w:t xml:space="preserve">include: </w:t>
      </w:r>
    </w:p>
    <w:p w14:paraId="439E8C84" w14:textId="77777777" w:rsidR="00E23378" w:rsidRPr="00D45547" w:rsidRDefault="00E23378" w:rsidP="00E23378">
      <w:pPr>
        <w:pStyle w:val="Default"/>
        <w:ind w:left="720"/>
        <w:rPr>
          <w:rFonts w:asciiTheme="minorHAnsi" w:hAnsiTheme="minorHAnsi" w:cs="Wingdings"/>
          <w:sz w:val="22"/>
          <w:szCs w:val="22"/>
        </w:rPr>
      </w:pPr>
    </w:p>
    <w:p w14:paraId="583249FC" w14:textId="03248593" w:rsidR="00895AD6" w:rsidRDefault="00895AD6" w:rsidP="00E70140">
      <w:pPr>
        <w:pStyle w:val="Default"/>
        <w:numPr>
          <w:ilvl w:val="0"/>
          <w:numId w:val="6"/>
        </w:numPr>
        <w:rPr>
          <w:rFonts w:asciiTheme="minorHAnsi" w:hAnsiTheme="minorHAnsi"/>
          <w:sz w:val="22"/>
          <w:szCs w:val="22"/>
        </w:rPr>
      </w:pPr>
      <w:r>
        <w:rPr>
          <w:rFonts w:asciiTheme="minorHAnsi" w:hAnsiTheme="minorHAnsi"/>
          <w:sz w:val="22"/>
          <w:szCs w:val="22"/>
        </w:rPr>
        <w:t>Mail and package pickup</w:t>
      </w:r>
    </w:p>
    <w:p w14:paraId="34816BCF" w14:textId="59852100" w:rsidR="00E23378" w:rsidRPr="00D45547" w:rsidRDefault="007D402D" w:rsidP="00E70140">
      <w:pPr>
        <w:pStyle w:val="Default"/>
        <w:numPr>
          <w:ilvl w:val="0"/>
          <w:numId w:val="6"/>
        </w:numPr>
        <w:rPr>
          <w:rFonts w:asciiTheme="minorHAnsi" w:hAnsiTheme="minorHAnsi"/>
          <w:sz w:val="22"/>
          <w:szCs w:val="22"/>
        </w:rPr>
      </w:pPr>
      <w:r>
        <w:rPr>
          <w:rFonts w:asciiTheme="minorHAnsi" w:hAnsiTheme="minorHAnsi"/>
          <w:sz w:val="22"/>
          <w:szCs w:val="22"/>
        </w:rPr>
        <w:t>Access to the building or your unit/bedroom if you lock yourself out</w:t>
      </w:r>
      <w:r w:rsidR="007F0DF4">
        <w:rPr>
          <w:rFonts w:asciiTheme="minorHAnsi" w:hAnsiTheme="minorHAnsi"/>
          <w:sz w:val="22"/>
          <w:szCs w:val="22"/>
        </w:rPr>
        <w:t xml:space="preserve">-each student is allowed </w:t>
      </w:r>
      <w:r w:rsidR="00487CAE">
        <w:rPr>
          <w:rFonts w:asciiTheme="minorHAnsi" w:hAnsiTheme="minorHAnsi"/>
          <w:sz w:val="22"/>
          <w:szCs w:val="22"/>
        </w:rPr>
        <w:t>three</w:t>
      </w:r>
      <w:r w:rsidR="007F0DF4">
        <w:rPr>
          <w:rFonts w:asciiTheme="minorHAnsi" w:hAnsiTheme="minorHAnsi"/>
          <w:sz w:val="22"/>
          <w:szCs w:val="22"/>
        </w:rPr>
        <w:t xml:space="preserve"> free lock outs per quarter. A $25 fee will be added to your student account for any additional lock outs requiring staff assistance</w:t>
      </w:r>
    </w:p>
    <w:p w14:paraId="6411C574" w14:textId="08277E76" w:rsidR="00E23378" w:rsidRDefault="00E23378" w:rsidP="00E70140">
      <w:pPr>
        <w:pStyle w:val="Default"/>
        <w:numPr>
          <w:ilvl w:val="0"/>
          <w:numId w:val="6"/>
        </w:numPr>
        <w:rPr>
          <w:rFonts w:asciiTheme="minorHAnsi" w:hAnsiTheme="minorHAnsi"/>
          <w:sz w:val="22"/>
          <w:szCs w:val="22"/>
        </w:rPr>
      </w:pPr>
      <w:r w:rsidRPr="00D45547">
        <w:rPr>
          <w:rFonts w:asciiTheme="minorHAnsi" w:hAnsiTheme="minorHAnsi"/>
          <w:sz w:val="22"/>
          <w:szCs w:val="22"/>
        </w:rPr>
        <w:t>Assistance with reque</w:t>
      </w:r>
      <w:r w:rsidR="007D402D">
        <w:rPr>
          <w:rFonts w:asciiTheme="minorHAnsi" w:hAnsiTheme="minorHAnsi"/>
          <w:sz w:val="22"/>
          <w:szCs w:val="22"/>
        </w:rPr>
        <w:t>sting maintenance in your suite</w:t>
      </w:r>
    </w:p>
    <w:p w14:paraId="6E2B2831" w14:textId="65EA3F22" w:rsidR="007F0DF4" w:rsidRPr="00D45547" w:rsidRDefault="007F0DF4" w:rsidP="00E70140">
      <w:pPr>
        <w:pStyle w:val="Default"/>
        <w:numPr>
          <w:ilvl w:val="0"/>
          <w:numId w:val="6"/>
        </w:numPr>
        <w:rPr>
          <w:rFonts w:asciiTheme="minorHAnsi" w:hAnsiTheme="minorHAnsi"/>
          <w:sz w:val="22"/>
          <w:szCs w:val="22"/>
        </w:rPr>
      </w:pPr>
      <w:r>
        <w:rPr>
          <w:rFonts w:asciiTheme="minorHAnsi" w:hAnsiTheme="minorHAnsi"/>
          <w:sz w:val="22"/>
          <w:szCs w:val="22"/>
        </w:rPr>
        <w:t>Assistance filling out any forms in erezlife or accessing your student account</w:t>
      </w:r>
    </w:p>
    <w:p w14:paraId="18D0EA81" w14:textId="566BB66A" w:rsidR="00E23378" w:rsidRPr="00D45547" w:rsidRDefault="00E23378" w:rsidP="00E70140">
      <w:pPr>
        <w:pStyle w:val="Default"/>
        <w:numPr>
          <w:ilvl w:val="0"/>
          <w:numId w:val="6"/>
        </w:numPr>
        <w:rPr>
          <w:rFonts w:asciiTheme="minorHAnsi" w:hAnsiTheme="minorHAnsi"/>
          <w:sz w:val="22"/>
          <w:szCs w:val="22"/>
        </w:rPr>
      </w:pPr>
      <w:r w:rsidRPr="00D45547">
        <w:rPr>
          <w:rFonts w:asciiTheme="minorHAnsi" w:hAnsiTheme="minorHAnsi"/>
          <w:sz w:val="22"/>
          <w:szCs w:val="22"/>
        </w:rPr>
        <w:t>Check</w:t>
      </w:r>
      <w:r w:rsidR="00895AD6">
        <w:rPr>
          <w:rFonts w:asciiTheme="minorHAnsi" w:hAnsiTheme="minorHAnsi"/>
          <w:sz w:val="22"/>
          <w:szCs w:val="22"/>
        </w:rPr>
        <w:t xml:space="preserve">ing out games or equipment </w:t>
      </w:r>
      <w:r w:rsidRPr="00D45547">
        <w:rPr>
          <w:rFonts w:asciiTheme="minorHAnsi" w:hAnsiTheme="minorHAnsi"/>
          <w:sz w:val="22"/>
          <w:szCs w:val="22"/>
        </w:rPr>
        <w:t xml:space="preserve"> </w:t>
      </w:r>
    </w:p>
    <w:p w14:paraId="21C117E7" w14:textId="45E9133E" w:rsidR="00E23378" w:rsidRPr="00D45547" w:rsidRDefault="00895AD6" w:rsidP="00E70140">
      <w:pPr>
        <w:pStyle w:val="Default"/>
        <w:numPr>
          <w:ilvl w:val="0"/>
          <w:numId w:val="6"/>
        </w:numPr>
        <w:rPr>
          <w:rFonts w:asciiTheme="minorHAnsi" w:hAnsiTheme="minorHAnsi"/>
          <w:sz w:val="22"/>
          <w:szCs w:val="22"/>
        </w:rPr>
      </w:pPr>
      <w:r>
        <w:rPr>
          <w:rFonts w:asciiTheme="minorHAnsi" w:hAnsiTheme="minorHAnsi"/>
          <w:sz w:val="22"/>
          <w:szCs w:val="22"/>
        </w:rPr>
        <w:t>Lost and found</w:t>
      </w:r>
    </w:p>
    <w:p w14:paraId="07BEC5E0" w14:textId="2491190F" w:rsidR="00E23378" w:rsidRDefault="00E23378" w:rsidP="00E70140">
      <w:pPr>
        <w:pStyle w:val="Default"/>
        <w:numPr>
          <w:ilvl w:val="0"/>
          <w:numId w:val="6"/>
        </w:numPr>
        <w:rPr>
          <w:rFonts w:asciiTheme="minorHAnsi" w:hAnsiTheme="minorHAnsi"/>
          <w:sz w:val="22"/>
          <w:szCs w:val="22"/>
        </w:rPr>
      </w:pPr>
      <w:r w:rsidRPr="00D94F8A">
        <w:rPr>
          <w:rFonts w:asciiTheme="minorHAnsi" w:hAnsiTheme="minorHAnsi"/>
          <w:sz w:val="22"/>
          <w:szCs w:val="22"/>
        </w:rPr>
        <w:t>Emergency assistance</w:t>
      </w:r>
    </w:p>
    <w:p w14:paraId="6D7B1A94" w14:textId="5869987A" w:rsidR="001F5720" w:rsidRPr="00D45547" w:rsidRDefault="001F5720" w:rsidP="00E70140">
      <w:pPr>
        <w:pStyle w:val="Default"/>
        <w:numPr>
          <w:ilvl w:val="0"/>
          <w:numId w:val="6"/>
        </w:numPr>
        <w:rPr>
          <w:rFonts w:asciiTheme="minorHAnsi" w:hAnsiTheme="minorHAnsi"/>
          <w:sz w:val="22"/>
          <w:szCs w:val="22"/>
        </w:rPr>
      </w:pPr>
      <w:r>
        <w:rPr>
          <w:rFonts w:asciiTheme="minorHAnsi" w:hAnsiTheme="minorHAnsi"/>
          <w:sz w:val="22"/>
          <w:szCs w:val="22"/>
        </w:rPr>
        <w:t>General questions</w:t>
      </w:r>
    </w:p>
    <w:p w14:paraId="40526CA6" w14:textId="77777777" w:rsidR="000A000C" w:rsidRPr="00C5005F" w:rsidRDefault="000A000C" w:rsidP="00C5005F">
      <w:pPr>
        <w:pStyle w:val="handbooksubheads"/>
      </w:pPr>
    </w:p>
    <w:p w14:paraId="1834D0CB" w14:textId="11568C56" w:rsidR="006014F3" w:rsidRPr="00776895" w:rsidRDefault="006014F3" w:rsidP="00C5005F">
      <w:pPr>
        <w:pStyle w:val="handbooksubheads"/>
      </w:pPr>
      <w:r w:rsidRPr="00C5005F">
        <w:t>Mail and packages</w:t>
      </w:r>
    </w:p>
    <w:p w14:paraId="3EA67129" w14:textId="0CD5CB3D" w:rsidR="0028397E" w:rsidRDefault="006014F3" w:rsidP="0028397E">
      <w:r>
        <w:t xml:space="preserve">Mail </w:t>
      </w:r>
      <w:r w:rsidR="00E6220D">
        <w:t xml:space="preserve">and packages </w:t>
      </w:r>
      <w:r w:rsidR="006B71F0">
        <w:t>shipped through t</w:t>
      </w:r>
      <w:r w:rsidR="00E6220D">
        <w:t xml:space="preserve">he </w:t>
      </w:r>
      <w:r>
        <w:t xml:space="preserve">U.S. Postal Service will be delivered </w:t>
      </w:r>
      <w:r w:rsidR="00762524">
        <w:t>to Cedar Hall Monday through Friday</w:t>
      </w:r>
      <w:r w:rsidR="0028397E">
        <w:t>. The front desk</w:t>
      </w:r>
      <w:r w:rsidR="0028397E" w:rsidRPr="00D45547">
        <w:t xml:space="preserve"> </w:t>
      </w:r>
      <w:r w:rsidR="0028397E">
        <w:t xml:space="preserve">also accepts packages or items shipped via other delivery services. </w:t>
      </w:r>
      <w:r w:rsidR="00CE07BF">
        <w:t xml:space="preserve">In following with privacy regulations, </w:t>
      </w:r>
      <w:r w:rsidR="0028397E">
        <w:t>staff w</w:t>
      </w:r>
      <w:r w:rsidR="0028397E" w:rsidRPr="00D45547">
        <w:t xml:space="preserve">ill not </w:t>
      </w:r>
      <w:r w:rsidR="0028397E">
        <w:t xml:space="preserve">confirm or deny whether a student lives in the building before accepting </w:t>
      </w:r>
      <w:r w:rsidR="006613AF">
        <w:t>a</w:t>
      </w:r>
      <w:r w:rsidR="0028397E">
        <w:t xml:space="preserve"> package. Packages that </w:t>
      </w:r>
      <w:r w:rsidR="00396804">
        <w:t>are</w:t>
      </w:r>
      <w:r w:rsidR="0028397E">
        <w:t xml:space="preserve"> hazardous or violate College policy will not be accepted.</w:t>
      </w:r>
    </w:p>
    <w:p w14:paraId="238B2031" w14:textId="1EF0A4D4" w:rsidR="0028397E" w:rsidRDefault="006014F3" w:rsidP="0028397E">
      <w:r>
        <w:t xml:space="preserve">Residents will </w:t>
      </w:r>
      <w:r w:rsidR="00E6220D">
        <w:t xml:space="preserve">receive </w:t>
      </w:r>
      <w:r w:rsidR="00795988">
        <w:t xml:space="preserve">an e-mail when </w:t>
      </w:r>
      <w:r w:rsidR="00762524">
        <w:t xml:space="preserve">a package </w:t>
      </w:r>
      <w:r w:rsidR="006613AF">
        <w:t xml:space="preserve">has arrived for them. </w:t>
      </w:r>
      <w:r w:rsidR="00762524">
        <w:t>P</w:t>
      </w:r>
      <w:r w:rsidR="00E6220D">
        <w:t xml:space="preserve">lease bring your student ID </w:t>
      </w:r>
      <w:r w:rsidR="001F5720">
        <w:t xml:space="preserve">to the front desk </w:t>
      </w:r>
      <w:r w:rsidR="00E6220D">
        <w:t xml:space="preserve">when picking up your package. </w:t>
      </w:r>
      <w:r w:rsidR="00CE07BF">
        <w:t xml:space="preserve">The package must be picked up by the resident it is addressed to. </w:t>
      </w:r>
      <w:r w:rsidR="0028397E">
        <w:t>If the item</w:t>
      </w:r>
      <w:r w:rsidR="0028397E" w:rsidRPr="00D45547">
        <w:t xml:space="preserve"> remains </w:t>
      </w:r>
      <w:r w:rsidR="009A38BA">
        <w:t xml:space="preserve">in the mail room for </w:t>
      </w:r>
      <w:r w:rsidR="0028397E">
        <w:t>more than a week, o</w:t>
      </w:r>
      <w:r w:rsidR="0028397E" w:rsidRPr="00D45547">
        <w:t>r if we are unable to identify the recipient</w:t>
      </w:r>
      <w:r w:rsidR="0028397E">
        <w:t>,</w:t>
      </w:r>
      <w:r w:rsidR="0028397E" w:rsidRPr="00D45547">
        <w:t xml:space="preserve"> </w:t>
      </w:r>
      <w:r w:rsidR="001F5720">
        <w:t xml:space="preserve">the package will be returned to sender. </w:t>
      </w:r>
      <w:r w:rsidR="0028397E" w:rsidRPr="00E23378">
        <w:rPr>
          <w:u w:val="single"/>
        </w:rPr>
        <w:t xml:space="preserve">Whatcom shall not be </w:t>
      </w:r>
      <w:r w:rsidR="0028397E">
        <w:rPr>
          <w:u w:val="single"/>
        </w:rPr>
        <w:t xml:space="preserve">held </w:t>
      </w:r>
      <w:r w:rsidR="0028397E" w:rsidRPr="00E23378">
        <w:rPr>
          <w:u w:val="single"/>
        </w:rPr>
        <w:t xml:space="preserve">liable for </w:t>
      </w:r>
      <w:r w:rsidR="0028397E">
        <w:rPr>
          <w:u w:val="single"/>
        </w:rPr>
        <w:t xml:space="preserve">theft or damage to any item. </w:t>
      </w:r>
    </w:p>
    <w:p w14:paraId="3D3AAA0D" w14:textId="6B1F7EA4" w:rsidR="006014F3" w:rsidRPr="00D94436" w:rsidRDefault="00762524" w:rsidP="006014F3">
      <w:pPr>
        <w:tabs>
          <w:tab w:val="left" w:pos="270"/>
        </w:tabs>
        <w:rPr>
          <w:highlight w:val="yellow"/>
        </w:rPr>
      </w:pPr>
      <w:r>
        <w:t>Residents are responsible for checking in with th</w:t>
      </w:r>
      <w:r w:rsidR="006928FC">
        <w:t xml:space="preserve">e front desk for standard mail. There is </w:t>
      </w:r>
      <w:r w:rsidR="00795988">
        <w:t>a basket at the front desk for outgoing mail</w:t>
      </w:r>
      <w:r w:rsidR="006928FC">
        <w:t>. Packages cannot be sent from Cedar Hall. Please visit your local post office</w:t>
      </w:r>
      <w:r w:rsidR="00CE07BF">
        <w:t xml:space="preserve">, </w:t>
      </w:r>
      <w:r w:rsidR="008E529A">
        <w:t>UPS,</w:t>
      </w:r>
      <w:r w:rsidR="00CE07BF">
        <w:t xml:space="preserve"> or shipping store </w:t>
      </w:r>
      <w:r w:rsidR="006928FC">
        <w:t xml:space="preserve">to mail a package. </w:t>
      </w:r>
    </w:p>
    <w:p w14:paraId="0E9A984E" w14:textId="3E9BACAC" w:rsidR="006014F3" w:rsidRDefault="006014F3" w:rsidP="00B172FF">
      <w:pPr>
        <w:contextualSpacing/>
      </w:pPr>
      <w:r>
        <w:t>Your mailing address is:</w:t>
      </w:r>
    </w:p>
    <w:p w14:paraId="753C2623" w14:textId="2D660CFE" w:rsidR="00B172FF" w:rsidRDefault="002F1DD2" w:rsidP="00B172FF">
      <w:pPr>
        <w:contextualSpacing/>
      </w:pPr>
      <w:r>
        <w:t>204</w:t>
      </w:r>
      <w:r w:rsidR="00CE07BF">
        <w:t xml:space="preserve"> Olivine </w:t>
      </w:r>
      <w:r>
        <w:t xml:space="preserve">Lane Unit </w:t>
      </w:r>
      <w:r w:rsidR="00CE07BF">
        <w:t>#</w:t>
      </w:r>
      <w:r w:rsidR="006613AF">
        <w:t xml:space="preserve"> XXX</w:t>
      </w:r>
    </w:p>
    <w:p w14:paraId="034555B0" w14:textId="793F8322" w:rsidR="00B172FF" w:rsidRDefault="00B172FF" w:rsidP="00B172FF">
      <w:pPr>
        <w:contextualSpacing/>
      </w:pPr>
      <w:r>
        <w:t>Bellingham, WA 98226</w:t>
      </w:r>
    </w:p>
    <w:p w14:paraId="0E0C63C1" w14:textId="47E856AD" w:rsidR="00B172FF" w:rsidRDefault="00B172FF" w:rsidP="00842AF6"/>
    <w:p w14:paraId="35AA2BBA" w14:textId="77777777" w:rsidR="00776895" w:rsidRPr="00C5005F" w:rsidRDefault="00806C44" w:rsidP="00C5005F">
      <w:pPr>
        <w:pStyle w:val="handbooksubheads"/>
        <w:rPr>
          <w:smallCaps w:val="0"/>
        </w:rPr>
      </w:pPr>
      <w:r w:rsidRPr="00C5005F">
        <w:t>Network Services</w:t>
      </w:r>
    </w:p>
    <w:p w14:paraId="2C25DE2A" w14:textId="257BB43B" w:rsidR="00E23378" w:rsidRPr="00806C44" w:rsidRDefault="00762524" w:rsidP="00E23378">
      <w:r>
        <w:t xml:space="preserve">Each suite </w:t>
      </w:r>
      <w:r w:rsidR="00806C44" w:rsidRPr="00806C44">
        <w:t xml:space="preserve">is equipped with </w:t>
      </w:r>
      <w:r w:rsidR="00090B62">
        <w:t>a S</w:t>
      </w:r>
      <w:r w:rsidR="00AE6B96">
        <w:t xml:space="preserve">mart </w:t>
      </w:r>
      <w:r w:rsidR="00806C44" w:rsidRPr="00806C44">
        <w:t>TV</w:t>
      </w:r>
      <w:r w:rsidR="00AE6B96">
        <w:t xml:space="preserve"> </w:t>
      </w:r>
      <w:r w:rsidR="00090B62">
        <w:t xml:space="preserve">and </w:t>
      </w:r>
      <w:r w:rsidR="00CB76F8">
        <w:t>Wi-Fi</w:t>
      </w:r>
      <w:r w:rsidR="00090B62">
        <w:t xml:space="preserve"> is available throughout the building. </w:t>
      </w:r>
      <w:r w:rsidR="00B64F29">
        <w:t xml:space="preserve">To access the </w:t>
      </w:r>
      <w:r w:rsidR="0048599A">
        <w:t>Wi-Fi</w:t>
      </w:r>
      <w:r w:rsidR="00B64F29">
        <w:t xml:space="preserve"> information for </w:t>
      </w:r>
      <w:r w:rsidR="008E529A">
        <w:t>Cedar Hall,</w:t>
      </w:r>
      <w:r w:rsidR="00B64F29">
        <w:t xml:space="preserve"> log in to your </w:t>
      </w:r>
      <w:r w:rsidR="009A38BA">
        <w:t xml:space="preserve">ctclink. </w:t>
      </w:r>
      <w:r w:rsidR="00090B62">
        <w:t>The community televisions in the common areas are equipped with cable</w:t>
      </w:r>
      <w:r w:rsidR="00487CAE">
        <w:t xml:space="preserve">. </w:t>
      </w:r>
    </w:p>
    <w:p w14:paraId="0042F634" w14:textId="77777777" w:rsidR="000A000C" w:rsidRDefault="000A000C">
      <w:pPr>
        <w:rPr>
          <w:rStyle w:val="Level2Char"/>
          <w:b/>
          <w:bCs/>
        </w:rPr>
      </w:pPr>
      <w:r>
        <w:rPr>
          <w:rStyle w:val="Level2Char"/>
          <w:smallCaps w:val="0"/>
        </w:rPr>
        <w:br w:type="page"/>
      </w:r>
    </w:p>
    <w:p w14:paraId="6E3EAF12" w14:textId="351EF8FE" w:rsidR="00762524" w:rsidRPr="00C5005F" w:rsidRDefault="00806C44" w:rsidP="00C5005F">
      <w:pPr>
        <w:pStyle w:val="handbooksubheads"/>
      </w:pPr>
      <w:r w:rsidRPr="00C5005F">
        <w:lastRenderedPageBreak/>
        <w:t>Common Areas</w:t>
      </w:r>
    </w:p>
    <w:p w14:paraId="6A51B036" w14:textId="79FC2D11" w:rsidR="00DF4BF8" w:rsidRPr="00474D7A" w:rsidRDefault="007E26D0" w:rsidP="00DF4BF8">
      <w:r>
        <w:t xml:space="preserve">Please remember that common areas are </w:t>
      </w:r>
      <w:r w:rsidR="00C97A24">
        <w:t>used by</w:t>
      </w:r>
      <w:r>
        <w:t xml:space="preserve"> all residents. Please keep these areas clean so that all members of the community can enjoy the spaces. </w:t>
      </w:r>
      <w:r w:rsidR="00DD47D4">
        <w:t xml:space="preserve">Do not dispose of your personal trash in any common area. </w:t>
      </w:r>
      <w:r w:rsidR="00DF4BF8" w:rsidRPr="00474D7A">
        <w:t xml:space="preserve">Please observe the open hours for these spaces and realize the impact </w:t>
      </w:r>
      <w:r w:rsidR="009326EF">
        <w:t xml:space="preserve">that noise has on the nearby suites. </w:t>
      </w:r>
      <w:r w:rsidR="00DF4BF8" w:rsidRPr="00474D7A">
        <w:t>Program equipment is available f</w:t>
      </w:r>
      <w:r w:rsidR="00915927">
        <w:t>or check out at the front desk during desk hours</w:t>
      </w:r>
      <w:r w:rsidR="005A1E32">
        <w:t xml:space="preserve">. </w:t>
      </w:r>
      <w:r w:rsidR="00DF4BF8" w:rsidRPr="00474D7A">
        <w:t xml:space="preserve">Residence Life staff can answer any questions regarding the use of any common </w:t>
      </w:r>
      <w:r w:rsidR="00B77C2E">
        <w:t>spaces i</w:t>
      </w:r>
      <w:r w:rsidR="00DF4BF8" w:rsidRPr="00474D7A">
        <w:t xml:space="preserve">n Cedar Hall. </w:t>
      </w:r>
    </w:p>
    <w:p w14:paraId="72A284ED" w14:textId="0E0FD5DA" w:rsidR="00B803E1" w:rsidRPr="00C5005F" w:rsidRDefault="00B803E1" w:rsidP="00C5005F">
      <w:pPr>
        <w:pStyle w:val="handbooksubheads"/>
      </w:pPr>
      <w:r w:rsidRPr="00C5005F">
        <w:t>study areas</w:t>
      </w:r>
    </w:p>
    <w:p w14:paraId="108BC3B8" w14:textId="35B8D0CF" w:rsidR="00B803E1" w:rsidRPr="00B803E1" w:rsidRDefault="00B803E1" w:rsidP="00B803E1">
      <w:r w:rsidRPr="00474D7A">
        <w:t xml:space="preserve">Study spaces are available </w:t>
      </w:r>
      <w:r w:rsidR="00B77C2E">
        <w:t xml:space="preserve">for a group </w:t>
      </w:r>
      <w:r w:rsidRPr="00474D7A">
        <w:t>to reserve and when not reserved can be used by any resident</w:t>
      </w:r>
      <w:r w:rsidR="00D82655">
        <w:t xml:space="preserve">(s) </w:t>
      </w:r>
      <w:r w:rsidRPr="00474D7A">
        <w:t>of Cedar Hall.</w:t>
      </w:r>
    </w:p>
    <w:p w14:paraId="6B22197C" w14:textId="405C3591" w:rsidR="00B803E1" w:rsidRPr="00C5005F" w:rsidRDefault="00B803E1" w:rsidP="00C5005F">
      <w:pPr>
        <w:pStyle w:val="handbooksubheads"/>
      </w:pPr>
      <w:r w:rsidRPr="00C5005F">
        <w:t>community kitchen</w:t>
      </w:r>
    </w:p>
    <w:p w14:paraId="2C7FCC3A" w14:textId="70298679" w:rsidR="007E26D0" w:rsidRPr="007E26D0" w:rsidRDefault="00FC49C3" w:rsidP="007E26D0">
      <w:r>
        <w:t>The c</w:t>
      </w:r>
      <w:r w:rsidR="007E26D0" w:rsidRPr="007E26D0">
        <w:t xml:space="preserve">ommunity kitchen is open to all residents of </w:t>
      </w:r>
      <w:r w:rsidR="007E26D0">
        <w:t>Cedar Hall</w:t>
      </w:r>
      <w:r w:rsidR="007E26D0" w:rsidRPr="007E26D0">
        <w:t xml:space="preserve"> and can be reserved for a special event/program. The items </w:t>
      </w:r>
      <w:r>
        <w:t>in the kitchen are pro</w:t>
      </w:r>
      <w:r w:rsidR="00C97A24">
        <w:t xml:space="preserve">perty of </w:t>
      </w:r>
      <w:r>
        <w:t>Residence L</w:t>
      </w:r>
      <w:r w:rsidR="007E26D0" w:rsidRPr="007E26D0">
        <w:t>ife a</w:t>
      </w:r>
      <w:r>
        <w:t>nd must remain in the kitchen. R</w:t>
      </w:r>
      <w:r w:rsidR="007E26D0" w:rsidRPr="007E26D0">
        <w:t xml:space="preserve">esidents are expected to </w:t>
      </w:r>
      <w:r>
        <w:t>clean up after themselves when using the community kitchen</w:t>
      </w:r>
      <w:r w:rsidR="00396804">
        <w:t xml:space="preserve">. </w:t>
      </w:r>
    </w:p>
    <w:p w14:paraId="2944D8DF" w14:textId="17D18779" w:rsidR="007E26D0" w:rsidRPr="00C5005F" w:rsidRDefault="007E26D0" w:rsidP="00C5005F">
      <w:pPr>
        <w:pStyle w:val="handbooksubheads"/>
      </w:pPr>
      <w:r w:rsidRPr="00C5005F">
        <w:t>4th floor lounge</w:t>
      </w:r>
    </w:p>
    <w:p w14:paraId="582B2C78" w14:textId="1511C3D8" w:rsidR="007E26D0" w:rsidRPr="007E26D0" w:rsidRDefault="007E26D0" w:rsidP="007E26D0">
      <w:r>
        <w:t>T</w:t>
      </w:r>
      <w:r w:rsidRPr="007E26D0">
        <w:t xml:space="preserve">he </w:t>
      </w:r>
      <w:r w:rsidR="00487CAE" w:rsidRPr="007E26D0">
        <w:t>fourth-floor</w:t>
      </w:r>
      <w:r w:rsidRPr="007E26D0">
        <w:t xml:space="preserve"> lounge has a </w:t>
      </w:r>
      <w:r>
        <w:t>smart TV</w:t>
      </w:r>
      <w:r w:rsidRPr="007E26D0">
        <w:t xml:space="preserve">/cable for gaming and gathering, </w:t>
      </w:r>
      <w:r w:rsidR="00FC49C3">
        <w:t xml:space="preserve">a </w:t>
      </w:r>
      <w:r w:rsidRPr="007E26D0">
        <w:t xml:space="preserve">small kitchen and comfortable seating. </w:t>
      </w:r>
    </w:p>
    <w:p w14:paraId="5B50592E" w14:textId="6410949C" w:rsidR="00776895" w:rsidRPr="00C5005F" w:rsidRDefault="00E23378" w:rsidP="00C5005F">
      <w:pPr>
        <w:pStyle w:val="handbooksubheads"/>
      </w:pPr>
      <w:r w:rsidRPr="00C5005F">
        <w:t>Laundry</w:t>
      </w:r>
    </w:p>
    <w:p w14:paraId="08D3D361" w14:textId="7995AF86" w:rsidR="00E23378" w:rsidRDefault="00DF4BF8" w:rsidP="00F97A8C">
      <w:r>
        <w:t xml:space="preserve">The laundry room is located on the first floor of Cedar Hall. Laundry </w:t>
      </w:r>
      <w:r w:rsidR="00E368C5">
        <w:t xml:space="preserve">is paid </w:t>
      </w:r>
      <w:r>
        <w:t xml:space="preserve">for using your </w:t>
      </w:r>
      <w:r w:rsidR="00970D23">
        <w:t xml:space="preserve">student </w:t>
      </w:r>
      <w:r>
        <w:t xml:space="preserve">ID card. </w:t>
      </w:r>
      <w:r w:rsidR="001C6747">
        <w:t xml:space="preserve">Funds can be </w:t>
      </w:r>
      <w:r w:rsidR="00C9300A">
        <w:t xml:space="preserve">added to your </w:t>
      </w:r>
      <w:r w:rsidR="00970D23">
        <w:t xml:space="preserve">ID card </w:t>
      </w:r>
      <w:r w:rsidR="00757CC3">
        <w:t xml:space="preserve">through </w:t>
      </w:r>
      <w:r w:rsidR="00C9300A">
        <w:t>ctclink. Residents are re</w:t>
      </w:r>
      <w:r>
        <w:t xml:space="preserve">sponsible for emptying the washers and dryers and removing lint from the dryer lint trap after each use. </w:t>
      </w:r>
      <w:r w:rsidR="00E368C5">
        <w:t>N</w:t>
      </w:r>
      <w:r w:rsidR="00F97A8C">
        <w:t xml:space="preserve">on-residents are prohibited from using the </w:t>
      </w:r>
      <w:r w:rsidR="00970D23">
        <w:t xml:space="preserve">laundry </w:t>
      </w:r>
      <w:r w:rsidR="00F97A8C">
        <w:t>facilities</w:t>
      </w:r>
      <w:r w:rsidR="00C9300A">
        <w:t xml:space="preserve">. </w:t>
      </w:r>
      <w:r w:rsidR="00F97A8C">
        <w:rPr>
          <w:sz w:val="23"/>
          <w:szCs w:val="23"/>
        </w:rPr>
        <w:t>W</w:t>
      </w:r>
      <w:r w:rsidR="009F254E">
        <w:t>hatcom</w:t>
      </w:r>
      <w:r w:rsidR="00F97A8C">
        <w:t xml:space="preserve"> does not assume responsibility for loss or damage </w:t>
      </w:r>
      <w:r w:rsidR="002B3771">
        <w:t xml:space="preserve">to </w:t>
      </w:r>
      <w:r w:rsidR="00D36077">
        <w:t xml:space="preserve">any laundry </w:t>
      </w:r>
      <w:r w:rsidR="00F97A8C">
        <w:t xml:space="preserve">or supplies </w:t>
      </w:r>
      <w:r w:rsidR="004A5895">
        <w:t xml:space="preserve">left unattended in the laundry room. </w:t>
      </w:r>
      <w:r w:rsidR="00F97A8C">
        <w:t xml:space="preserve">If a machine is not working </w:t>
      </w:r>
      <w:r w:rsidR="00C53683">
        <w:t>properly</w:t>
      </w:r>
      <w:r w:rsidR="00915927">
        <w:t xml:space="preserve">, please </w:t>
      </w:r>
      <w:r w:rsidR="00C9300A">
        <w:t xml:space="preserve">inform staff. </w:t>
      </w:r>
      <w:r w:rsidR="00F97A8C">
        <w:t>Clothes found in or on top of washer/dryers</w:t>
      </w:r>
      <w:r w:rsidR="00D36077">
        <w:t xml:space="preserve"> over a 24-hour period will be removed and placed in lost and found. </w:t>
      </w:r>
    </w:p>
    <w:p w14:paraId="19332E96" w14:textId="77777777" w:rsidR="00776895" w:rsidRPr="00314A3D" w:rsidRDefault="00E23378" w:rsidP="00C5005F">
      <w:pPr>
        <w:pStyle w:val="handbooksubheads"/>
      </w:pPr>
      <w:r w:rsidRPr="00C5005F">
        <w:rPr>
          <w:smallCaps w:val="0"/>
        </w:rPr>
        <w:t>Parking/Transportation</w:t>
      </w:r>
    </w:p>
    <w:p w14:paraId="5579AC90" w14:textId="79DD5286" w:rsidR="008F58D5" w:rsidRDefault="00B02228" w:rsidP="00E23378">
      <w:pPr>
        <w:rPr>
          <w:color w:val="215D4B" w:themeColor="accent4" w:themeShade="80"/>
        </w:rPr>
      </w:pPr>
      <w:r w:rsidRPr="00314A3D">
        <w:t xml:space="preserve">There is limited resident parking </w:t>
      </w:r>
      <w:r w:rsidR="00DF2FC9">
        <w:t xml:space="preserve">in the back parking lot </w:t>
      </w:r>
      <w:r w:rsidR="00757606">
        <w:t>of</w:t>
      </w:r>
      <w:r w:rsidR="00DF2FC9">
        <w:t xml:space="preserve"> </w:t>
      </w:r>
      <w:r w:rsidR="004A5895" w:rsidRPr="00314A3D">
        <w:t>Cedar Hall available on a first</w:t>
      </w:r>
      <w:r w:rsidR="00A76947" w:rsidRPr="00314A3D">
        <w:t xml:space="preserve"> come first serve basis. </w:t>
      </w:r>
      <w:r w:rsidR="00DF2FC9" w:rsidRPr="00DF2FC9">
        <w:rPr>
          <w:b/>
          <w:bCs/>
        </w:rPr>
        <w:t xml:space="preserve">Residents </w:t>
      </w:r>
      <w:r w:rsidR="00444381">
        <w:rPr>
          <w:b/>
          <w:bCs/>
        </w:rPr>
        <w:t xml:space="preserve">and/or their guests </w:t>
      </w:r>
      <w:r w:rsidR="00DF2FC9" w:rsidRPr="00DF2FC9">
        <w:rPr>
          <w:b/>
          <w:bCs/>
        </w:rPr>
        <w:t>are not permitted to park in the restricted front parking lot of Cedar Hall</w:t>
      </w:r>
      <w:r w:rsidR="00DF2FC9">
        <w:t xml:space="preserve">. </w:t>
      </w:r>
      <w:r w:rsidR="00A76947" w:rsidRPr="00314A3D">
        <w:t xml:space="preserve">Additional parking is available on campus in </w:t>
      </w:r>
      <w:r w:rsidR="00B96714" w:rsidRPr="00314A3D">
        <w:t xml:space="preserve">the orange </w:t>
      </w:r>
      <w:r w:rsidR="00757606">
        <w:t xml:space="preserve">lot </w:t>
      </w:r>
      <w:r w:rsidR="00C9300A">
        <w:t xml:space="preserve">across Cordata. </w:t>
      </w:r>
      <w:r w:rsidR="00E47776">
        <w:t xml:space="preserve">All resident vehicles are required to display a parking permit while </w:t>
      </w:r>
      <w:r w:rsidR="007F0DF4">
        <w:t xml:space="preserve">parked at Cedar Hall or on campus. </w:t>
      </w:r>
      <w:r w:rsidR="005E2718">
        <w:t xml:space="preserve">Parking is free and permits </w:t>
      </w:r>
      <w:r w:rsidR="001C6747">
        <w:t xml:space="preserve">are issued </w:t>
      </w:r>
      <w:r w:rsidR="00092908">
        <w:t xml:space="preserve">to residents </w:t>
      </w:r>
      <w:r w:rsidR="00C97A24">
        <w:t xml:space="preserve">upon </w:t>
      </w:r>
      <w:r w:rsidR="00092908">
        <w:t>move in</w:t>
      </w:r>
      <w:r w:rsidR="00DF2FC9">
        <w:t xml:space="preserve">. </w:t>
      </w:r>
      <w:r w:rsidR="00C9300A">
        <w:t>G</w:t>
      </w:r>
      <w:r w:rsidR="00E47776">
        <w:t xml:space="preserve">uests </w:t>
      </w:r>
      <w:r w:rsidR="00C9300A">
        <w:t>must park in the orange lot across Cordata</w:t>
      </w:r>
      <w:r w:rsidR="00970D23">
        <w:t xml:space="preserve">. Guest parking passes are available at the front desk and should be displayed on the guest’s dashboard. </w:t>
      </w:r>
      <w:r w:rsidR="00C331D6" w:rsidRPr="00314A3D">
        <w:t>Read more about</w:t>
      </w:r>
      <w:r w:rsidR="00C75BE4" w:rsidRPr="00314A3D">
        <w:t xml:space="preserve"> </w:t>
      </w:r>
      <w:hyperlink r:id="rId27" w:history="1">
        <w:r w:rsidR="00C75BE4" w:rsidRPr="008E0B0F">
          <w:rPr>
            <w:rStyle w:val="Hyperlink"/>
            <w:color w:val="215D4B" w:themeColor="accent4" w:themeShade="80"/>
          </w:rPr>
          <w:t>parking at Whatcom</w:t>
        </w:r>
      </w:hyperlink>
      <w:r w:rsidR="00C331D6" w:rsidRPr="008E0B0F">
        <w:rPr>
          <w:color w:val="215D4B" w:themeColor="accent4" w:themeShade="80"/>
        </w:rPr>
        <w:t xml:space="preserve">. </w:t>
      </w:r>
    </w:p>
    <w:p w14:paraId="4160E390" w14:textId="6E9C9265" w:rsidR="00E23378" w:rsidRPr="00314A3D" w:rsidRDefault="00806C44" w:rsidP="00E23378">
      <w:r w:rsidRPr="00314A3D">
        <w:t>Bus service is available from Cordat</w:t>
      </w:r>
      <w:r w:rsidR="00D42188" w:rsidRPr="00314A3D">
        <w:t>a Station, located next to Cedar Hall. Yo</w:t>
      </w:r>
      <w:r w:rsidR="00ED764C" w:rsidRPr="00314A3D">
        <w:t xml:space="preserve">ur </w:t>
      </w:r>
      <w:r w:rsidR="00970D23">
        <w:t xml:space="preserve">student </w:t>
      </w:r>
      <w:r w:rsidR="00C22F9A" w:rsidRPr="00314A3D">
        <w:t xml:space="preserve">ID card works as a bus pass </w:t>
      </w:r>
      <w:r w:rsidR="00C9300A">
        <w:t xml:space="preserve">if you are </w:t>
      </w:r>
      <w:r w:rsidR="00C22F9A" w:rsidRPr="00314A3D">
        <w:t xml:space="preserve">enrolled in </w:t>
      </w:r>
      <w:r w:rsidR="009C00C2" w:rsidRPr="00314A3D">
        <w:t>classes and have paid tuition.</w:t>
      </w:r>
    </w:p>
    <w:p w14:paraId="58ACA5FB" w14:textId="77777777" w:rsidR="002106BB" w:rsidRDefault="002106BB">
      <w:pPr>
        <w:rPr>
          <w:rFonts w:asciiTheme="majorHAnsi" w:hAnsiTheme="majorHAnsi" w:cs="Times New Roman"/>
          <w:b/>
          <w:bCs/>
          <w:smallCaps/>
          <w:color w:val="000000"/>
        </w:rPr>
      </w:pPr>
      <w:r>
        <w:br w:type="page"/>
      </w:r>
    </w:p>
    <w:p w14:paraId="26D1955B" w14:textId="3FBD3525" w:rsidR="002106BB" w:rsidRPr="005C3611" w:rsidRDefault="002106BB" w:rsidP="00C5005F">
      <w:pPr>
        <w:pStyle w:val="handbooksubheads"/>
      </w:pPr>
      <w:r w:rsidRPr="005C3611">
        <w:lastRenderedPageBreak/>
        <w:t>Bicycles</w:t>
      </w:r>
    </w:p>
    <w:p w14:paraId="515B89AB" w14:textId="72901CE9" w:rsidR="002106BB" w:rsidRPr="005C3611" w:rsidRDefault="002106BB" w:rsidP="002106BB">
      <w:r w:rsidRPr="005C3611">
        <w:t xml:space="preserve">Bicycles must be stored in one of the designated Cedar Hall bike storage areas. </w:t>
      </w:r>
      <w:r w:rsidR="00444381">
        <w:t>Due to bicycle theft, r</w:t>
      </w:r>
      <w:r w:rsidRPr="005C3611">
        <w:t xml:space="preserve">esidents are encouraged to </w:t>
      </w:r>
      <w:r w:rsidR="00C97A24">
        <w:t>keep their bicycles in the indoor bike storage</w:t>
      </w:r>
      <w:r w:rsidR="00444381">
        <w:t xml:space="preserve">. </w:t>
      </w:r>
      <w:r w:rsidRPr="005C3611">
        <w:t>Whatcom does not assume responsibility for theft or damage to bicycles or any other student property. The use of bicycles or other wheeled vehicles is prohibited inside the buildings. Please register your bicycle with Residence Life staff</w:t>
      </w:r>
      <w:r w:rsidR="00697F01">
        <w:t xml:space="preserve"> for access to the bike room storage.</w:t>
      </w:r>
    </w:p>
    <w:p w14:paraId="25572661" w14:textId="29E7DA08" w:rsidR="00776895" w:rsidRPr="00314A3D" w:rsidRDefault="009F254E" w:rsidP="00C5005F">
      <w:pPr>
        <w:pStyle w:val="handbooksubheads"/>
      </w:pPr>
      <w:r w:rsidRPr="00C5005F">
        <w:rPr>
          <w:smallCaps w:val="0"/>
        </w:rPr>
        <w:t>Dining</w:t>
      </w:r>
    </w:p>
    <w:p w14:paraId="5B16CC37" w14:textId="4A86F489" w:rsidR="00A76947" w:rsidRPr="00314A3D" w:rsidRDefault="009F254E" w:rsidP="00E23378">
      <w:pPr>
        <w:rPr>
          <w:color w:val="1C6194" w:themeColor="accent2" w:themeShade="BF"/>
          <w:u w:val="single"/>
        </w:rPr>
      </w:pPr>
      <w:r w:rsidRPr="00314A3D">
        <w:t>The</w:t>
      </w:r>
      <w:r w:rsidR="00F66A43" w:rsidRPr="00314A3D">
        <w:t>re are no dining service</w:t>
      </w:r>
      <w:r w:rsidR="00A6628A">
        <w:t>s at Cedar Hall</w:t>
      </w:r>
      <w:r w:rsidR="001C1A6A">
        <w:t xml:space="preserve">. The Cove is open in </w:t>
      </w:r>
      <w:r w:rsidR="00A6628A">
        <w:t xml:space="preserve">the Learning Commons and there are many </w:t>
      </w:r>
      <w:r w:rsidR="001C1A6A">
        <w:t>r</w:t>
      </w:r>
      <w:r w:rsidR="00F66A43" w:rsidRPr="00314A3D">
        <w:t xml:space="preserve">estaurants close </w:t>
      </w:r>
      <w:r w:rsidR="00C22F9A" w:rsidRPr="00314A3D">
        <w:t xml:space="preserve">by. </w:t>
      </w:r>
    </w:p>
    <w:p w14:paraId="2B0071B3" w14:textId="77777777" w:rsidR="00374E59" w:rsidRPr="00C5005F" w:rsidRDefault="009F254E" w:rsidP="00C5005F">
      <w:pPr>
        <w:pStyle w:val="handbooksubheads"/>
      </w:pPr>
      <w:r w:rsidRPr="00C5005F">
        <w:t>Waste Disposal</w:t>
      </w:r>
    </w:p>
    <w:p w14:paraId="2E0AE2E3" w14:textId="77777777" w:rsidR="00C9300A" w:rsidRDefault="009F254E" w:rsidP="00E23378">
      <w:r w:rsidRPr="00314A3D">
        <w:t xml:space="preserve">Each resident is responsible for disposing of their own trash and recycling. All trash should be </w:t>
      </w:r>
      <w:r w:rsidR="00DE2C68" w:rsidRPr="00314A3D">
        <w:t xml:space="preserve">bagged and </w:t>
      </w:r>
      <w:r w:rsidRPr="00314A3D">
        <w:t xml:space="preserve">placed in </w:t>
      </w:r>
      <w:r w:rsidR="00302D39" w:rsidRPr="00314A3D">
        <w:t xml:space="preserve">the trash receptacle located on the first floor of </w:t>
      </w:r>
      <w:r w:rsidR="002B3153" w:rsidRPr="00314A3D">
        <w:t xml:space="preserve">Cedar Hall. </w:t>
      </w:r>
      <w:r w:rsidR="006928FC" w:rsidRPr="00314A3D">
        <w:t xml:space="preserve">Please make sure that your trash/recycle bag is not leaking when you transport it to the trash room. </w:t>
      </w:r>
    </w:p>
    <w:p w14:paraId="1BAF89EB" w14:textId="510B4A85" w:rsidR="00E23378" w:rsidRPr="00314A3D" w:rsidRDefault="00DE2C68" w:rsidP="00E23378">
      <w:pPr>
        <w:rPr>
          <w:rFonts w:asciiTheme="majorHAnsi" w:hAnsiTheme="majorHAnsi" w:cs="Times New Roman"/>
          <w:smallCaps/>
          <w:color w:val="000000"/>
        </w:rPr>
      </w:pPr>
      <w:r w:rsidRPr="00314A3D">
        <w:t xml:space="preserve">Recycled items must be clean and placed in the appropriate bin. </w:t>
      </w:r>
      <w:r w:rsidR="00915927" w:rsidRPr="00314A3D">
        <w:t xml:space="preserve">Please </w:t>
      </w:r>
      <w:r w:rsidR="009F08D8">
        <w:t>do not place plastic garbage bags in recycle bins or S</w:t>
      </w:r>
      <w:r w:rsidR="00DD47D4" w:rsidRPr="00314A3D">
        <w:t xml:space="preserve">SC services will not pick up the </w:t>
      </w:r>
      <w:r w:rsidR="003E23A6">
        <w:t>recycle</w:t>
      </w:r>
      <w:r w:rsidR="009F08D8">
        <w:t xml:space="preserve">. </w:t>
      </w:r>
      <w:r w:rsidR="00463C86">
        <w:t>Residence Life has compost bins for those that choose to compost</w:t>
      </w:r>
      <w:r w:rsidR="00B82C1E">
        <w:t xml:space="preserve"> food. </w:t>
      </w:r>
    </w:p>
    <w:p w14:paraId="130D83DB" w14:textId="5228D2B5" w:rsidR="00603526" w:rsidRPr="00C5005F" w:rsidRDefault="006928FC" w:rsidP="00C5005F">
      <w:pPr>
        <w:pStyle w:val="handbooksubheads"/>
        <w:rPr>
          <w:smallCaps w:val="0"/>
        </w:rPr>
      </w:pPr>
      <w:r w:rsidRPr="00C5005F">
        <w:rPr>
          <w:smallCaps w:val="0"/>
        </w:rPr>
        <w:t xml:space="preserve">access and disability </w:t>
      </w:r>
      <w:r w:rsidR="00B82C1E" w:rsidRPr="00C5005F">
        <w:rPr>
          <w:smallCaps w:val="0"/>
        </w:rPr>
        <w:t>accommodations</w:t>
      </w:r>
    </w:p>
    <w:p w14:paraId="611F2D4E" w14:textId="6191C1E4" w:rsidR="003C2B7D" w:rsidRPr="00314A3D" w:rsidRDefault="003C2B7D" w:rsidP="003C2B7D">
      <w:r w:rsidRPr="00314A3D">
        <w:t xml:space="preserve">Cedar Hall has </w:t>
      </w:r>
      <w:r w:rsidR="008E529A" w:rsidRPr="00314A3D">
        <w:t>several</w:t>
      </w:r>
      <w:r w:rsidRPr="00314A3D">
        <w:t xml:space="preserve"> </w:t>
      </w:r>
      <w:r w:rsidR="006928FC" w:rsidRPr="00314A3D">
        <w:t>accessible units available for residents</w:t>
      </w:r>
      <w:r w:rsidR="00B82C1E">
        <w:t xml:space="preserve"> that use a wheelchair or have other accessibility needs. </w:t>
      </w:r>
      <w:r w:rsidRPr="00314A3D">
        <w:t>A</w:t>
      </w:r>
      <w:r w:rsidRPr="00314A3D">
        <w:rPr>
          <w:rFonts w:cstheme="minorHAnsi"/>
          <w:shd w:val="clear" w:color="auto" w:fill="FFFFFF"/>
        </w:rPr>
        <w:t xml:space="preserve">ccessible parking spots are available for drivers displaying a valid state-issued permit. </w:t>
      </w:r>
      <w:r w:rsidR="00886D05" w:rsidRPr="00314A3D">
        <w:rPr>
          <w:rFonts w:cstheme="minorHAnsi"/>
          <w:shd w:val="clear" w:color="auto" w:fill="FFFFFF"/>
        </w:rPr>
        <w:t xml:space="preserve">If you have a valid permit and a </w:t>
      </w:r>
      <w:r w:rsidR="006928FC" w:rsidRPr="00314A3D">
        <w:rPr>
          <w:rFonts w:cstheme="minorHAnsi"/>
          <w:shd w:val="clear" w:color="auto" w:fill="FFFFFF"/>
        </w:rPr>
        <w:t xml:space="preserve">parking </w:t>
      </w:r>
      <w:r w:rsidR="00886D05" w:rsidRPr="00314A3D">
        <w:rPr>
          <w:rFonts w:cstheme="minorHAnsi"/>
          <w:shd w:val="clear" w:color="auto" w:fill="FFFFFF"/>
        </w:rPr>
        <w:t xml:space="preserve">spot is not </w:t>
      </w:r>
      <w:r w:rsidR="008E529A" w:rsidRPr="00314A3D">
        <w:rPr>
          <w:rFonts w:cstheme="minorHAnsi"/>
          <w:shd w:val="clear" w:color="auto" w:fill="FFFFFF"/>
        </w:rPr>
        <w:t>available,</w:t>
      </w:r>
      <w:r w:rsidR="00886D05" w:rsidRPr="00314A3D">
        <w:rPr>
          <w:rFonts w:cstheme="minorHAnsi"/>
          <w:shd w:val="clear" w:color="auto" w:fill="FFFFFF"/>
        </w:rPr>
        <w:t xml:space="preserve"> you may park in </w:t>
      </w:r>
      <w:r w:rsidR="00463C86">
        <w:rPr>
          <w:rFonts w:cstheme="minorHAnsi"/>
          <w:shd w:val="clear" w:color="auto" w:fill="FFFFFF"/>
        </w:rPr>
        <w:t>the front parking lot of C</w:t>
      </w:r>
      <w:r w:rsidR="00886D05" w:rsidRPr="00314A3D">
        <w:rPr>
          <w:rFonts w:cstheme="minorHAnsi"/>
          <w:shd w:val="clear" w:color="auto" w:fill="FFFFFF"/>
        </w:rPr>
        <w:t>edar Hall. Anyone violating the p</w:t>
      </w:r>
      <w:r w:rsidR="00952149">
        <w:rPr>
          <w:rFonts w:cstheme="minorHAnsi"/>
          <w:shd w:val="clear" w:color="auto" w:fill="FFFFFF"/>
        </w:rPr>
        <w:t>arking policy will be ticketed and/or towed.</w:t>
      </w:r>
    </w:p>
    <w:p w14:paraId="1456C219" w14:textId="2EF78E26" w:rsidR="00392A41" w:rsidRPr="00314A3D" w:rsidRDefault="00392A41" w:rsidP="00392A41">
      <w:pPr>
        <w:contextualSpacing/>
      </w:pPr>
      <w:r w:rsidRPr="00314A3D">
        <w:t xml:space="preserve">Residence Life allows emotional support animals (ESAs) in housing for a documented mental health </w:t>
      </w:r>
      <w:r w:rsidR="00463C86">
        <w:t xml:space="preserve">issue, </w:t>
      </w:r>
      <w:r w:rsidRPr="00314A3D">
        <w:t>once approved through Access and Disability Services. ESAs are not permitted in common areas or elsewhere on campus and must remain in</w:t>
      </w:r>
      <w:r w:rsidR="00952149">
        <w:t xml:space="preserve"> the resident’s room or suite. </w:t>
      </w:r>
      <w:r w:rsidRPr="00314A3D">
        <w:t xml:space="preserve">Resident must complete an ESA application and procedure agreement and </w:t>
      </w:r>
      <w:r w:rsidR="00B82C1E">
        <w:t xml:space="preserve">is </w:t>
      </w:r>
      <w:r w:rsidRPr="00314A3D">
        <w:t xml:space="preserve">responsible for adhering to all requirements including cleaning up </w:t>
      </w:r>
      <w:r w:rsidR="00463C86">
        <w:t xml:space="preserve">after </w:t>
      </w:r>
      <w:r w:rsidRPr="00314A3D">
        <w:t xml:space="preserve">and properly disposing of their animal’s waste. </w:t>
      </w:r>
    </w:p>
    <w:p w14:paraId="5F6107AE" w14:textId="08EFD55F" w:rsidR="00392A41" w:rsidRPr="00314A3D" w:rsidRDefault="00392A41" w:rsidP="00392A41">
      <w:pPr>
        <w:contextualSpacing/>
      </w:pPr>
      <w:r w:rsidRPr="00314A3D">
        <w:t xml:space="preserve">To apply for approval for an ESA, or to request other accommodations, please contact </w:t>
      </w:r>
      <w:hyperlink r:id="rId28" w:history="1">
        <w:r w:rsidRPr="008E0B0F">
          <w:rPr>
            <w:rStyle w:val="Hyperlink"/>
            <w:color w:val="C00000"/>
          </w:rPr>
          <w:t>Access and Disability Services</w:t>
        </w:r>
      </w:hyperlink>
      <w:r w:rsidRPr="00314A3D">
        <w:t xml:space="preserve"> ;</w:t>
      </w:r>
      <w:r w:rsidRPr="008E0B0F">
        <w:rPr>
          <w:color w:val="215D4B" w:themeColor="accent4" w:themeShade="80"/>
        </w:rPr>
        <w:t xml:space="preserve"> </w:t>
      </w:r>
      <w:hyperlink r:id="rId29" w:history="1">
        <w:r w:rsidRPr="008E0B0F">
          <w:rPr>
            <w:rStyle w:val="Hyperlink"/>
            <w:color w:val="215D4B" w:themeColor="accent4" w:themeShade="80"/>
          </w:rPr>
          <w:t>ADS@whatcom.edu</w:t>
        </w:r>
      </w:hyperlink>
      <w:r w:rsidRPr="00314A3D">
        <w:t xml:space="preserve"> or 360-383-3080.  </w:t>
      </w:r>
    </w:p>
    <w:p w14:paraId="08881CCA" w14:textId="2527D163" w:rsidR="00603526" w:rsidRPr="00C5005F" w:rsidRDefault="00603526" w:rsidP="00C5005F">
      <w:pPr>
        <w:pStyle w:val="handbooksubheads"/>
      </w:pPr>
      <w:r w:rsidRPr="00C5005F">
        <w:t>Maintenance Services</w:t>
      </w:r>
    </w:p>
    <w:p w14:paraId="1A3D6EFF" w14:textId="20AE01A4" w:rsidR="00E23378" w:rsidRPr="00314A3D" w:rsidRDefault="00E23378" w:rsidP="009F5815">
      <w:r w:rsidRPr="00C5005F">
        <w:rPr>
          <w:bCs/>
          <w:i/>
          <w:caps/>
          <w:sz w:val="20"/>
          <w:szCs w:val="20"/>
        </w:rPr>
        <w:t>Routine Maintenance</w:t>
      </w:r>
      <w:r w:rsidRPr="00314A3D">
        <w:rPr>
          <w:rStyle w:val="Level2Char"/>
        </w:rPr>
        <w:br/>
      </w:r>
      <w:r w:rsidR="00952149">
        <w:rPr>
          <w:sz w:val="23"/>
          <w:szCs w:val="23"/>
        </w:rPr>
        <w:t xml:space="preserve">For any non-emergency </w:t>
      </w:r>
      <w:r w:rsidR="00DA7D5B">
        <w:rPr>
          <w:sz w:val="23"/>
          <w:szCs w:val="23"/>
        </w:rPr>
        <w:t>maintenance issue within your unit, p</w:t>
      </w:r>
      <w:r w:rsidR="00B95008" w:rsidRPr="00314A3D">
        <w:rPr>
          <w:sz w:val="23"/>
          <w:szCs w:val="23"/>
        </w:rPr>
        <w:t xml:space="preserve">lease </w:t>
      </w:r>
      <w:r w:rsidR="00915927" w:rsidRPr="00314A3D">
        <w:rPr>
          <w:sz w:val="23"/>
          <w:szCs w:val="23"/>
        </w:rPr>
        <w:t xml:space="preserve">submit </w:t>
      </w:r>
      <w:r w:rsidR="00DA7D5B">
        <w:rPr>
          <w:sz w:val="23"/>
          <w:szCs w:val="23"/>
        </w:rPr>
        <w:t xml:space="preserve">a </w:t>
      </w:r>
      <w:r w:rsidR="00952149">
        <w:rPr>
          <w:sz w:val="23"/>
          <w:szCs w:val="23"/>
        </w:rPr>
        <w:t xml:space="preserve">maintenance </w:t>
      </w:r>
      <w:r w:rsidR="00915927" w:rsidRPr="00314A3D">
        <w:rPr>
          <w:sz w:val="23"/>
          <w:szCs w:val="23"/>
        </w:rPr>
        <w:t xml:space="preserve">request through erezlife </w:t>
      </w:r>
      <w:r w:rsidR="00DA7D5B">
        <w:rPr>
          <w:sz w:val="23"/>
          <w:szCs w:val="23"/>
        </w:rPr>
        <w:t xml:space="preserve">using the steps below. </w:t>
      </w:r>
      <w:r w:rsidR="00915927" w:rsidRPr="00314A3D">
        <w:rPr>
          <w:sz w:val="23"/>
          <w:szCs w:val="23"/>
        </w:rPr>
        <w:t xml:space="preserve">A Residence Life staff person will </w:t>
      </w:r>
      <w:r w:rsidR="00DA7D5B">
        <w:rPr>
          <w:sz w:val="23"/>
          <w:szCs w:val="23"/>
        </w:rPr>
        <w:t xml:space="preserve">contact you to </w:t>
      </w:r>
      <w:r w:rsidR="00915927" w:rsidRPr="00314A3D">
        <w:rPr>
          <w:sz w:val="23"/>
          <w:szCs w:val="23"/>
        </w:rPr>
        <w:t>check on</w:t>
      </w:r>
      <w:r w:rsidR="00DA7D5B">
        <w:rPr>
          <w:sz w:val="23"/>
          <w:szCs w:val="23"/>
        </w:rPr>
        <w:t xml:space="preserve"> the issue and submit a request </w:t>
      </w:r>
      <w:r w:rsidR="00915927" w:rsidRPr="00314A3D">
        <w:rPr>
          <w:sz w:val="23"/>
          <w:szCs w:val="23"/>
        </w:rPr>
        <w:t>to WCC facilities and maintenance department</w:t>
      </w:r>
      <w:r w:rsidR="00955FA6" w:rsidRPr="00955FA6">
        <w:rPr>
          <w:sz w:val="23"/>
          <w:szCs w:val="23"/>
        </w:rPr>
        <w:t xml:space="preserve"> </w:t>
      </w:r>
      <w:r w:rsidR="00955FA6">
        <w:rPr>
          <w:sz w:val="23"/>
          <w:szCs w:val="23"/>
        </w:rPr>
        <w:t>when necessary</w:t>
      </w:r>
      <w:r w:rsidR="00915927" w:rsidRPr="00314A3D">
        <w:rPr>
          <w:sz w:val="23"/>
          <w:szCs w:val="23"/>
        </w:rPr>
        <w:t xml:space="preserve">. </w:t>
      </w:r>
      <w:r w:rsidR="00B82C1E">
        <w:rPr>
          <w:sz w:val="23"/>
          <w:szCs w:val="23"/>
        </w:rPr>
        <w:t>For non-emergent issues, y</w:t>
      </w:r>
      <w:r w:rsidR="00DA7D5B">
        <w:rPr>
          <w:sz w:val="23"/>
          <w:szCs w:val="23"/>
        </w:rPr>
        <w:t xml:space="preserve">ou will receive at least 24 hours prior to maintenance coming </w:t>
      </w:r>
      <w:r w:rsidR="00396804">
        <w:rPr>
          <w:sz w:val="23"/>
          <w:szCs w:val="23"/>
        </w:rPr>
        <w:t>into</w:t>
      </w:r>
      <w:r w:rsidR="00DA7D5B">
        <w:rPr>
          <w:sz w:val="23"/>
          <w:szCs w:val="23"/>
        </w:rPr>
        <w:t xml:space="preserve"> your unit. </w:t>
      </w:r>
      <w:r w:rsidR="005A00EB" w:rsidRPr="00314A3D">
        <w:rPr>
          <w:sz w:val="23"/>
          <w:szCs w:val="23"/>
        </w:rPr>
        <w:t xml:space="preserve">Maintenance will leave a </w:t>
      </w:r>
      <w:r w:rsidR="00C37FC4">
        <w:rPr>
          <w:sz w:val="23"/>
          <w:szCs w:val="23"/>
        </w:rPr>
        <w:t xml:space="preserve">door hanger on your door noting the work completed and inform you of any follow up needed. </w:t>
      </w:r>
      <w:r w:rsidR="00A82F3D" w:rsidRPr="00314A3D">
        <w:rPr>
          <w:sz w:val="23"/>
          <w:szCs w:val="23"/>
        </w:rPr>
        <w:t xml:space="preserve">Maintenance requests </w:t>
      </w:r>
      <w:r w:rsidR="00396804">
        <w:rPr>
          <w:sz w:val="23"/>
          <w:szCs w:val="23"/>
        </w:rPr>
        <w:t xml:space="preserve">are usually </w:t>
      </w:r>
      <w:r w:rsidR="00A82F3D" w:rsidRPr="00314A3D">
        <w:rPr>
          <w:sz w:val="23"/>
          <w:szCs w:val="23"/>
        </w:rPr>
        <w:t xml:space="preserve">addressed within 48 hours. Completion may take longer if parts/replacement is necessary. </w:t>
      </w:r>
      <w:r w:rsidR="00C37FC4">
        <w:rPr>
          <w:sz w:val="23"/>
          <w:szCs w:val="23"/>
        </w:rPr>
        <w:t>To fill out a maintenance request:</w:t>
      </w:r>
    </w:p>
    <w:p w14:paraId="153F3923" w14:textId="77777777" w:rsidR="00E74B19" w:rsidRDefault="00E74B19" w:rsidP="00E74B19">
      <w:pPr>
        <w:numPr>
          <w:ilvl w:val="0"/>
          <w:numId w:val="42"/>
        </w:numPr>
        <w:spacing w:after="0" w:line="276" w:lineRule="auto"/>
        <w:rPr>
          <w:b/>
        </w:rPr>
      </w:pPr>
      <w:r>
        <w:rPr>
          <w:b/>
        </w:rPr>
        <w:lastRenderedPageBreak/>
        <w:t>Go to whatcom.erezlife.com</w:t>
      </w:r>
    </w:p>
    <w:p w14:paraId="357FB281" w14:textId="48E1BA30" w:rsidR="00E74B19" w:rsidRDefault="00E74B19" w:rsidP="00E74B19">
      <w:pPr>
        <w:numPr>
          <w:ilvl w:val="0"/>
          <w:numId w:val="42"/>
        </w:numPr>
        <w:spacing w:after="0" w:line="276" w:lineRule="auto"/>
        <w:rPr>
          <w:b/>
        </w:rPr>
      </w:pPr>
      <w:r>
        <w:rPr>
          <w:b/>
        </w:rPr>
        <w:t xml:space="preserve">Sign in, and (if </w:t>
      </w:r>
      <w:r w:rsidR="00396804">
        <w:rPr>
          <w:b/>
        </w:rPr>
        <w:t>you are</w:t>
      </w:r>
      <w:r>
        <w:rPr>
          <w:b/>
        </w:rPr>
        <w:t xml:space="preserve"> on a phone) click on the upper left button to open the menu. </w:t>
      </w:r>
    </w:p>
    <w:p w14:paraId="7EEFE0F1" w14:textId="77777777" w:rsidR="00E74B19" w:rsidRDefault="00E74B19" w:rsidP="00E74B19">
      <w:pPr>
        <w:ind w:left="720"/>
        <w:rPr>
          <w:b/>
        </w:rPr>
      </w:pPr>
    </w:p>
    <w:p w14:paraId="539574D6" w14:textId="745C6939" w:rsidR="00E74B19" w:rsidRDefault="00E74B19" w:rsidP="00E74B19">
      <w:pPr>
        <w:ind w:left="720"/>
      </w:pPr>
      <w:r>
        <w:rPr>
          <w:noProof/>
        </w:rPr>
        <w:drawing>
          <wp:inline distT="114300" distB="114300" distL="114300" distR="114300" wp14:anchorId="7BABEA82" wp14:editId="7CA49556">
            <wp:extent cx="4152900" cy="253788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4159021" cy="2541624"/>
                    </a:xfrm>
                    <a:prstGeom prst="rect">
                      <a:avLst/>
                    </a:prstGeom>
                    <a:ln/>
                  </pic:spPr>
                </pic:pic>
              </a:graphicData>
            </a:graphic>
          </wp:inline>
        </w:drawing>
      </w:r>
    </w:p>
    <w:p w14:paraId="27B0162D" w14:textId="60984B2A" w:rsidR="00E74B19" w:rsidRDefault="00E74B19" w:rsidP="00E74B19">
      <w:pPr>
        <w:ind w:left="720"/>
        <w:rPr>
          <w:b/>
        </w:rPr>
      </w:pPr>
    </w:p>
    <w:p w14:paraId="294F8D6C" w14:textId="012925F5" w:rsidR="00E74B19" w:rsidRDefault="00E74B19" w:rsidP="00E74B19">
      <w:pPr>
        <w:numPr>
          <w:ilvl w:val="0"/>
          <w:numId w:val="42"/>
        </w:numPr>
        <w:spacing w:after="0" w:line="276" w:lineRule="auto"/>
        <w:rPr>
          <w:b/>
        </w:rPr>
      </w:pPr>
      <w:r>
        <w:rPr>
          <w:b/>
        </w:rPr>
        <w:t>Click on the Forms tab, and then “Maintenance Request”</w:t>
      </w:r>
    </w:p>
    <w:p w14:paraId="6BF1303D" w14:textId="183D995C" w:rsidR="00E74B19" w:rsidRDefault="00E74B19" w:rsidP="00E74B19">
      <w:pPr>
        <w:rPr>
          <w:b/>
        </w:rPr>
      </w:pPr>
      <w:r>
        <w:rPr>
          <w:noProof/>
        </w:rPr>
        <w:drawing>
          <wp:anchor distT="0" distB="0" distL="114300" distR="114300" simplePos="0" relativeHeight="251718656" behindDoc="1" locked="0" layoutInCell="1" allowOverlap="1" wp14:anchorId="62B8046A" wp14:editId="5E821D0C">
            <wp:simplePos x="0" y="0"/>
            <wp:positionH relativeFrom="column">
              <wp:posOffset>1352551</wp:posOffset>
            </wp:positionH>
            <wp:positionV relativeFrom="paragraph">
              <wp:posOffset>65405</wp:posOffset>
            </wp:positionV>
            <wp:extent cx="2286000" cy="2505075"/>
            <wp:effectExtent l="0" t="0" r="0" b="9525"/>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2288865" cy="2508215"/>
                    </a:xfrm>
                    <a:prstGeom prst="rect">
                      <a:avLst/>
                    </a:prstGeom>
                    <a:ln/>
                  </pic:spPr>
                </pic:pic>
              </a:graphicData>
            </a:graphic>
            <wp14:sizeRelH relativeFrom="margin">
              <wp14:pctWidth>0</wp14:pctWidth>
            </wp14:sizeRelH>
            <wp14:sizeRelV relativeFrom="margin">
              <wp14:pctHeight>0</wp14:pctHeight>
            </wp14:sizeRelV>
          </wp:anchor>
        </w:drawing>
      </w:r>
    </w:p>
    <w:p w14:paraId="1ED4835B" w14:textId="77777777" w:rsidR="00E74B19" w:rsidRDefault="00E74B19" w:rsidP="00E74B19">
      <w:pPr>
        <w:rPr>
          <w:b/>
        </w:rPr>
      </w:pPr>
    </w:p>
    <w:p w14:paraId="59C002D0" w14:textId="77777777" w:rsidR="00E74B19" w:rsidRDefault="00E74B19" w:rsidP="00E74B19">
      <w:pPr>
        <w:rPr>
          <w:b/>
        </w:rPr>
      </w:pPr>
    </w:p>
    <w:p w14:paraId="5149AFA5" w14:textId="4DA97F4C" w:rsidR="00E74B19" w:rsidRDefault="00E74B19" w:rsidP="00E74B19">
      <w:pPr>
        <w:rPr>
          <w:b/>
        </w:rPr>
      </w:pPr>
    </w:p>
    <w:p w14:paraId="7A85658A" w14:textId="07AF9DCD" w:rsidR="00E74B19" w:rsidRDefault="00E74B19" w:rsidP="00E74B19">
      <w:pPr>
        <w:rPr>
          <w:b/>
        </w:rPr>
      </w:pPr>
    </w:p>
    <w:p w14:paraId="77456DC1" w14:textId="298E6FD1" w:rsidR="00E74B19" w:rsidRDefault="00E74B19" w:rsidP="00E74B19">
      <w:pPr>
        <w:rPr>
          <w:b/>
        </w:rPr>
      </w:pPr>
    </w:p>
    <w:p w14:paraId="586466F0" w14:textId="20558C9B" w:rsidR="00E74B19" w:rsidRDefault="00E74B19" w:rsidP="00E74B19">
      <w:pPr>
        <w:rPr>
          <w:b/>
        </w:rPr>
      </w:pPr>
    </w:p>
    <w:p w14:paraId="0CFFCB83" w14:textId="77777777" w:rsidR="00E74B19" w:rsidRDefault="00E74B19" w:rsidP="00E74B19">
      <w:pPr>
        <w:rPr>
          <w:b/>
        </w:rPr>
      </w:pPr>
    </w:p>
    <w:p w14:paraId="632278A4" w14:textId="77777777" w:rsidR="00E74B19" w:rsidRDefault="00E74B19" w:rsidP="00E74B19"/>
    <w:p w14:paraId="12E43ED6" w14:textId="77777777" w:rsidR="00E74B19" w:rsidRPr="003D51E6" w:rsidRDefault="00E74B19" w:rsidP="00E74B19">
      <w:pPr>
        <w:pStyle w:val="ListParagraph"/>
        <w:numPr>
          <w:ilvl w:val="0"/>
          <w:numId w:val="42"/>
        </w:numPr>
        <w:spacing w:after="0" w:line="276" w:lineRule="auto"/>
        <w:rPr>
          <w:b/>
        </w:rPr>
      </w:pPr>
      <w:r w:rsidRPr="003D51E6">
        <w:rPr>
          <w:b/>
        </w:rPr>
        <w:t xml:space="preserve">Fill out the date and residence, make sure to be as specific as possible with the location. </w:t>
      </w:r>
    </w:p>
    <w:p w14:paraId="594B4ED0" w14:textId="77777777" w:rsidR="00E74B19" w:rsidRDefault="00E74B19" w:rsidP="00E74B19"/>
    <w:p w14:paraId="391B6ECF" w14:textId="77777777" w:rsidR="00E74B19" w:rsidRDefault="00E74B19" w:rsidP="00E74B19">
      <w:r>
        <w:rPr>
          <w:noProof/>
        </w:rPr>
        <w:lastRenderedPageBreak/>
        <w:drawing>
          <wp:inline distT="114300" distB="114300" distL="114300" distR="114300" wp14:anchorId="1514D326" wp14:editId="5AF51A97">
            <wp:extent cx="5943600" cy="27559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5943600" cy="2755900"/>
                    </a:xfrm>
                    <a:prstGeom prst="rect">
                      <a:avLst/>
                    </a:prstGeom>
                    <a:ln/>
                  </pic:spPr>
                </pic:pic>
              </a:graphicData>
            </a:graphic>
          </wp:inline>
        </w:drawing>
      </w:r>
    </w:p>
    <w:p w14:paraId="6C76CE98" w14:textId="77777777" w:rsidR="00E74B19" w:rsidRDefault="00E74B19" w:rsidP="00E74B19">
      <w:pPr>
        <w:ind w:left="720"/>
        <w:rPr>
          <w:b/>
        </w:rPr>
      </w:pPr>
    </w:p>
    <w:p w14:paraId="24E07D6E" w14:textId="01239AE8" w:rsidR="00E74B19" w:rsidRDefault="00E74B19" w:rsidP="00E74B19">
      <w:pPr>
        <w:numPr>
          <w:ilvl w:val="0"/>
          <w:numId w:val="42"/>
        </w:numPr>
        <w:spacing w:after="0" w:line="276" w:lineRule="auto"/>
        <w:rPr>
          <w:b/>
        </w:rPr>
      </w:pPr>
      <w:r>
        <w:rPr>
          <w:b/>
        </w:rPr>
        <w:t xml:space="preserve">Then fill out the lower </w:t>
      </w:r>
      <w:r w:rsidR="008E529A">
        <w:rPr>
          <w:b/>
        </w:rPr>
        <w:t>section and</w:t>
      </w:r>
      <w:r>
        <w:rPr>
          <w:b/>
        </w:rPr>
        <w:t xml:space="preserve"> try to be as specific as possible. </w:t>
      </w:r>
    </w:p>
    <w:p w14:paraId="5338A121" w14:textId="77777777" w:rsidR="00E74B19" w:rsidRDefault="00E74B19" w:rsidP="00E74B19">
      <w:pPr>
        <w:ind w:left="720"/>
        <w:rPr>
          <w:b/>
        </w:rPr>
      </w:pPr>
    </w:p>
    <w:p w14:paraId="1DBF68F1" w14:textId="634A044D" w:rsidR="00E74B19" w:rsidRDefault="00E74B19" w:rsidP="00E74B19">
      <w:r>
        <w:rPr>
          <w:noProof/>
        </w:rPr>
        <w:drawing>
          <wp:inline distT="114300" distB="114300" distL="114300" distR="114300" wp14:anchorId="0809FF21" wp14:editId="028D5A87">
            <wp:extent cx="5943600" cy="34417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5943600" cy="3441700"/>
                    </a:xfrm>
                    <a:prstGeom prst="rect">
                      <a:avLst/>
                    </a:prstGeom>
                    <a:ln/>
                  </pic:spPr>
                </pic:pic>
              </a:graphicData>
            </a:graphic>
          </wp:inline>
        </w:drawing>
      </w:r>
    </w:p>
    <w:p w14:paraId="5329A5D7" w14:textId="77777777" w:rsidR="00E74B19" w:rsidRDefault="00E74B19" w:rsidP="00E74B19">
      <w:pPr>
        <w:numPr>
          <w:ilvl w:val="0"/>
          <w:numId w:val="42"/>
        </w:numPr>
        <w:spacing w:after="0" w:line="276" w:lineRule="auto"/>
        <w:rPr>
          <w:b/>
        </w:rPr>
      </w:pPr>
      <w:r w:rsidRPr="003D51E6">
        <w:rPr>
          <w:b/>
        </w:rPr>
        <w:t xml:space="preserve">Then, click on “Review” to send the maintenance request to your RAs. </w:t>
      </w:r>
    </w:p>
    <w:p w14:paraId="7FCBFD19" w14:textId="77777777" w:rsidR="00E74B19" w:rsidRPr="003D51E6" w:rsidRDefault="00E74B19" w:rsidP="00E74B19">
      <w:pPr>
        <w:ind w:left="720"/>
        <w:rPr>
          <w:b/>
        </w:rPr>
      </w:pPr>
    </w:p>
    <w:p w14:paraId="4FB999AC" w14:textId="77777777" w:rsidR="00E74B19" w:rsidRDefault="00E74B19" w:rsidP="00E74B19">
      <w:pPr>
        <w:ind w:left="720"/>
      </w:pPr>
      <w:r>
        <w:rPr>
          <w:noProof/>
        </w:rPr>
        <w:lastRenderedPageBreak/>
        <w:drawing>
          <wp:inline distT="114300" distB="114300" distL="114300" distR="114300" wp14:anchorId="03D68FBD" wp14:editId="77196133">
            <wp:extent cx="3295650" cy="1609725"/>
            <wp:effectExtent l="0" t="0" r="0" b="9525"/>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3296828" cy="1610300"/>
                    </a:xfrm>
                    <a:prstGeom prst="rect">
                      <a:avLst/>
                    </a:prstGeom>
                    <a:ln/>
                  </pic:spPr>
                </pic:pic>
              </a:graphicData>
            </a:graphic>
          </wp:inline>
        </w:drawing>
      </w:r>
    </w:p>
    <w:p w14:paraId="0728275D" w14:textId="517E9D5A" w:rsidR="00E23378" w:rsidRPr="00314A3D" w:rsidRDefault="00E23378" w:rsidP="00E23378">
      <w:pPr>
        <w:rPr>
          <w:sz w:val="23"/>
          <w:szCs w:val="23"/>
        </w:rPr>
      </w:pPr>
      <w:r w:rsidRPr="004446D1">
        <w:rPr>
          <w:bCs/>
          <w:i/>
          <w:caps/>
          <w:smallCaps/>
          <w:sz w:val="20"/>
          <w:szCs w:val="20"/>
        </w:rPr>
        <w:t>Emergency Maintenance</w:t>
      </w:r>
      <w:r w:rsidRPr="00314A3D">
        <w:br/>
      </w:r>
      <w:r w:rsidRPr="00314A3D">
        <w:rPr>
          <w:sz w:val="23"/>
          <w:szCs w:val="23"/>
        </w:rPr>
        <w:t xml:space="preserve">For emergency maintenance issues, </w:t>
      </w:r>
      <w:r w:rsidR="00952149">
        <w:rPr>
          <w:sz w:val="23"/>
          <w:szCs w:val="23"/>
        </w:rPr>
        <w:t>contact a staff person right away. If after hours,</w:t>
      </w:r>
      <w:r w:rsidR="00B82C1E">
        <w:rPr>
          <w:sz w:val="23"/>
          <w:szCs w:val="23"/>
        </w:rPr>
        <w:t xml:space="preserve"> </w:t>
      </w:r>
      <w:r w:rsidR="00952149">
        <w:rPr>
          <w:sz w:val="23"/>
          <w:szCs w:val="23"/>
        </w:rPr>
        <w:t xml:space="preserve">call the duty phone immediately at 360-201-1159. </w:t>
      </w:r>
      <w:r w:rsidRPr="00314A3D">
        <w:rPr>
          <w:sz w:val="23"/>
          <w:szCs w:val="23"/>
        </w:rPr>
        <w:t xml:space="preserve">The following maintenance issues </w:t>
      </w:r>
      <w:r w:rsidR="00396804" w:rsidRPr="00314A3D">
        <w:rPr>
          <w:sz w:val="23"/>
          <w:szCs w:val="23"/>
        </w:rPr>
        <w:t>are</w:t>
      </w:r>
      <w:r w:rsidRPr="00314A3D">
        <w:rPr>
          <w:sz w:val="23"/>
          <w:szCs w:val="23"/>
        </w:rPr>
        <w:t xml:space="preserve"> emergencies:</w:t>
      </w:r>
    </w:p>
    <w:p w14:paraId="7BF02C07" w14:textId="3DE2771E" w:rsidR="00E23378" w:rsidRPr="00314A3D" w:rsidRDefault="00E23378" w:rsidP="00E70140">
      <w:pPr>
        <w:pStyle w:val="ListParagraph"/>
        <w:numPr>
          <w:ilvl w:val="0"/>
          <w:numId w:val="7"/>
        </w:numPr>
      </w:pPr>
      <w:r w:rsidRPr="00314A3D">
        <w:t xml:space="preserve">Plumbing (toilet is not flushing or is spewing water) </w:t>
      </w:r>
    </w:p>
    <w:p w14:paraId="47D60560" w14:textId="237B697E" w:rsidR="00E23378" w:rsidRPr="00314A3D" w:rsidRDefault="00E23378" w:rsidP="00E70140">
      <w:pPr>
        <w:pStyle w:val="ListParagraph"/>
        <w:numPr>
          <w:ilvl w:val="0"/>
          <w:numId w:val="7"/>
        </w:numPr>
      </w:pPr>
      <w:r w:rsidRPr="00314A3D">
        <w:t xml:space="preserve">Broken window </w:t>
      </w:r>
    </w:p>
    <w:p w14:paraId="7898FF06" w14:textId="569F0405" w:rsidR="00E23378" w:rsidRPr="00314A3D" w:rsidRDefault="00E23378" w:rsidP="00E70140">
      <w:pPr>
        <w:pStyle w:val="ListParagraph"/>
        <w:numPr>
          <w:ilvl w:val="0"/>
          <w:numId w:val="7"/>
        </w:numPr>
      </w:pPr>
      <w:r w:rsidRPr="00314A3D">
        <w:t xml:space="preserve">Fire safety equipment issue (fire alarm is activated or beeping) </w:t>
      </w:r>
    </w:p>
    <w:p w14:paraId="65C05A23" w14:textId="40754E61" w:rsidR="00E23378" w:rsidRPr="00314A3D" w:rsidRDefault="009F5815" w:rsidP="00E70140">
      <w:pPr>
        <w:pStyle w:val="ListParagraph"/>
        <w:numPr>
          <w:ilvl w:val="0"/>
          <w:numId w:val="7"/>
        </w:numPr>
      </w:pPr>
      <w:r w:rsidRPr="00314A3D">
        <w:t>Loss of heat or hot water</w:t>
      </w:r>
    </w:p>
    <w:p w14:paraId="1F4ED02D" w14:textId="10575150" w:rsidR="00E23378" w:rsidRPr="00314A3D" w:rsidRDefault="00374210" w:rsidP="00E70140">
      <w:pPr>
        <w:pStyle w:val="ListParagraph"/>
        <w:numPr>
          <w:ilvl w:val="0"/>
          <w:numId w:val="7"/>
        </w:numPr>
      </w:pPr>
      <w:r w:rsidRPr="00314A3D">
        <w:t>Power</w:t>
      </w:r>
      <w:r w:rsidR="00E23378" w:rsidRPr="00314A3D">
        <w:t xml:space="preserve"> outage </w:t>
      </w:r>
    </w:p>
    <w:p w14:paraId="55EC7A24" w14:textId="26163BC5" w:rsidR="001C169B" w:rsidRPr="00314A3D" w:rsidRDefault="00E23378" w:rsidP="001C169B">
      <w:pPr>
        <w:pStyle w:val="ListParagraph"/>
        <w:numPr>
          <w:ilvl w:val="0"/>
          <w:numId w:val="7"/>
        </w:numPr>
      </w:pPr>
      <w:r w:rsidRPr="00314A3D">
        <w:t xml:space="preserve">Key/lock issues (cannot unlock or lock your door) </w:t>
      </w:r>
    </w:p>
    <w:p w14:paraId="4F47FF58" w14:textId="6074ECBE" w:rsidR="00643FE6" w:rsidRPr="00314A3D" w:rsidRDefault="00E23378" w:rsidP="00643FE6">
      <w:pPr>
        <w:pStyle w:val="ListParagraph"/>
        <w:numPr>
          <w:ilvl w:val="0"/>
          <w:numId w:val="7"/>
        </w:numPr>
      </w:pPr>
      <w:r w:rsidRPr="00314A3D">
        <w:t>Any situation that compromises the health or sa</w:t>
      </w:r>
      <w:r w:rsidR="00374210" w:rsidRPr="00314A3D">
        <w:t>fety of the residents/community</w:t>
      </w:r>
    </w:p>
    <w:p w14:paraId="6BDC57D8" w14:textId="5B1F711C" w:rsidR="00DC2984" w:rsidRPr="00314A3D" w:rsidRDefault="00DC2984" w:rsidP="000D7E79">
      <w:pPr>
        <w:pStyle w:val="Heading1"/>
      </w:pPr>
      <w:bookmarkStart w:id="25" w:name="_Safety"/>
      <w:bookmarkStart w:id="26" w:name="_Toc13735624"/>
      <w:bookmarkEnd w:id="25"/>
      <w:r w:rsidRPr="008E0B0F">
        <w:rPr>
          <w:color w:val="0D5672" w:themeColor="accent1" w:themeShade="80"/>
        </w:rPr>
        <w:t>Safety</w:t>
      </w:r>
      <w:bookmarkEnd w:id="26"/>
      <w:r w:rsidR="000D7E79" w:rsidRPr="00314A3D">
        <w:br/>
      </w:r>
    </w:p>
    <w:p w14:paraId="755BCBE1" w14:textId="69FB5AD3" w:rsidR="0028559A" w:rsidRPr="00314A3D" w:rsidRDefault="00124CEE" w:rsidP="003D49BB">
      <w:pPr>
        <w:pStyle w:val="handbooksubheads"/>
      </w:pPr>
      <w:bookmarkStart w:id="27" w:name="FERPA"/>
      <w:r w:rsidRPr="00314A3D">
        <w:t>release of information</w:t>
      </w:r>
    </w:p>
    <w:bookmarkEnd w:id="27"/>
    <w:p w14:paraId="0FD18EB1" w14:textId="37560B97" w:rsidR="0028559A" w:rsidRPr="00314A3D" w:rsidRDefault="00000C55" w:rsidP="0028559A">
      <w:r w:rsidRPr="00314A3D">
        <w:t xml:space="preserve">The Family Educational Rights and Privacy Act (FERPA) protects the privacy of students. </w:t>
      </w:r>
      <w:r w:rsidR="0028559A" w:rsidRPr="00314A3D">
        <w:t xml:space="preserve">Once </w:t>
      </w:r>
      <w:r w:rsidR="00527184" w:rsidRPr="00314A3D">
        <w:t xml:space="preserve">a housing application has been received </w:t>
      </w:r>
      <w:r w:rsidR="00577D35" w:rsidRPr="00314A3D">
        <w:t xml:space="preserve">staff </w:t>
      </w:r>
      <w:r w:rsidR="00691936">
        <w:t>will not share personal housing information with</w:t>
      </w:r>
      <w:r w:rsidR="00B95008" w:rsidRPr="00314A3D">
        <w:t xml:space="preserve"> anyone other than the student unless </w:t>
      </w:r>
      <w:r w:rsidR="00396804" w:rsidRPr="00314A3D">
        <w:t>the student has submitted a release of information</w:t>
      </w:r>
      <w:r w:rsidR="00DB6802">
        <w:t xml:space="preserve"> in erezlife.</w:t>
      </w:r>
    </w:p>
    <w:p w14:paraId="7F22F1CD" w14:textId="1C4EA4E2" w:rsidR="00DC2984" w:rsidRPr="00314A3D" w:rsidRDefault="00DC2984" w:rsidP="003D49BB">
      <w:pPr>
        <w:pStyle w:val="handbooksubheads"/>
      </w:pPr>
      <w:bookmarkStart w:id="28" w:name="Personal"/>
      <w:r w:rsidRPr="00314A3D">
        <w:t>personal safety</w:t>
      </w:r>
    </w:p>
    <w:bookmarkEnd w:id="28"/>
    <w:p w14:paraId="5DDEA465" w14:textId="65C8E3EF" w:rsidR="008F58D5" w:rsidRPr="00403883" w:rsidRDefault="008F58D5" w:rsidP="008F58D5">
      <w:pPr>
        <w:widowControl w:val="0"/>
        <w:spacing w:after="200"/>
        <w:rPr>
          <w:rFonts w:cstheme="minorHAnsi"/>
          <w:szCs w:val="24"/>
        </w:rPr>
      </w:pPr>
      <w:r w:rsidRPr="008C5C2E">
        <w:rPr>
          <w:rFonts w:cstheme="minorHAnsi"/>
          <w:szCs w:val="24"/>
        </w:rPr>
        <w:t xml:space="preserve">The mission of the Whatcom Community College Campus Safety and Security is to provide and maintain a safe and welcoming environment for students, faculty, </w:t>
      </w:r>
      <w:r w:rsidR="008E529A" w:rsidRPr="008C5C2E">
        <w:rPr>
          <w:rFonts w:cstheme="minorHAnsi"/>
          <w:szCs w:val="24"/>
        </w:rPr>
        <w:t>staff,</w:t>
      </w:r>
      <w:r w:rsidRPr="008C5C2E">
        <w:rPr>
          <w:rFonts w:cstheme="minorHAnsi"/>
          <w:szCs w:val="24"/>
        </w:rPr>
        <w:t xml:space="preserve"> and visitors. This is accomplished by </w:t>
      </w:r>
      <w:r>
        <w:rPr>
          <w:rFonts w:cstheme="minorHAnsi"/>
          <w:szCs w:val="24"/>
        </w:rPr>
        <w:t>maintaining a c</w:t>
      </w:r>
      <w:r w:rsidRPr="008C5C2E">
        <w:rPr>
          <w:rFonts w:cstheme="minorHAnsi"/>
          <w:szCs w:val="24"/>
        </w:rPr>
        <w:t>ommunity-</w:t>
      </w:r>
      <w:r w:rsidRPr="00403883">
        <w:rPr>
          <w:rFonts w:cstheme="minorHAnsi"/>
          <w:szCs w:val="24"/>
        </w:rPr>
        <w:t xml:space="preserve">friendly approach that recognizes the value of a diverse community. </w:t>
      </w:r>
    </w:p>
    <w:p w14:paraId="41559B2C" w14:textId="5611614E" w:rsidR="008F58D5" w:rsidRPr="008C5C2E" w:rsidRDefault="008F58D5" w:rsidP="008F58D5">
      <w:pPr>
        <w:widowControl w:val="0"/>
        <w:rPr>
          <w:rFonts w:cstheme="minorHAnsi"/>
          <w:szCs w:val="24"/>
        </w:rPr>
      </w:pPr>
      <w:r>
        <w:rPr>
          <w:rFonts w:cstheme="minorHAnsi"/>
          <w:szCs w:val="24"/>
        </w:rPr>
        <w:t xml:space="preserve">Campus Safety and Security works together with all </w:t>
      </w:r>
      <w:r w:rsidRPr="008C5C2E">
        <w:rPr>
          <w:rFonts w:cstheme="minorHAnsi"/>
          <w:szCs w:val="24"/>
        </w:rPr>
        <w:t xml:space="preserve">members of the Campus Community to preserve life, protect property, investigate crime, promote individual </w:t>
      </w:r>
      <w:r w:rsidR="008E529A" w:rsidRPr="008C5C2E">
        <w:rPr>
          <w:rFonts w:cstheme="minorHAnsi"/>
          <w:szCs w:val="24"/>
        </w:rPr>
        <w:t>responsibility,</w:t>
      </w:r>
      <w:r w:rsidRPr="008C5C2E">
        <w:rPr>
          <w:rFonts w:cstheme="minorHAnsi"/>
          <w:szCs w:val="24"/>
        </w:rPr>
        <w:t xml:space="preserve"> and fulfill community commitments. </w:t>
      </w:r>
    </w:p>
    <w:p w14:paraId="0C2EB0B8" w14:textId="5C1FD3D6" w:rsidR="008F58D5" w:rsidRDefault="008F58D5" w:rsidP="008F58D5">
      <w:pPr>
        <w:widowControl w:val="0"/>
        <w:rPr>
          <w:rFonts w:cstheme="minorHAnsi"/>
          <w:szCs w:val="24"/>
        </w:rPr>
      </w:pPr>
      <w:r w:rsidRPr="008C5C2E">
        <w:rPr>
          <w:rFonts w:cstheme="minorHAnsi"/>
          <w:szCs w:val="24"/>
        </w:rPr>
        <w:t xml:space="preserve">Campus Safety and Security works closely with Residence Life staff to ensure the safety and security of all residents and visitors to Cedar Hall. </w:t>
      </w:r>
      <w:r w:rsidR="00DB6802">
        <w:rPr>
          <w:rFonts w:cstheme="minorHAnsi"/>
          <w:szCs w:val="24"/>
        </w:rPr>
        <w:t>R</w:t>
      </w:r>
      <w:r w:rsidRPr="008C5C2E">
        <w:rPr>
          <w:rFonts w:cstheme="minorHAnsi"/>
          <w:szCs w:val="24"/>
        </w:rPr>
        <w:t>esidence Life staff are on</w:t>
      </w:r>
      <w:r w:rsidR="00416662">
        <w:rPr>
          <w:rFonts w:cstheme="minorHAnsi"/>
          <w:szCs w:val="24"/>
        </w:rPr>
        <w:t xml:space="preserve"> </w:t>
      </w:r>
      <w:r w:rsidRPr="008C5C2E">
        <w:rPr>
          <w:rFonts w:cstheme="minorHAnsi"/>
          <w:szCs w:val="24"/>
        </w:rPr>
        <w:t xml:space="preserve">call 24 hours a day to respond to </w:t>
      </w:r>
      <w:r>
        <w:rPr>
          <w:rFonts w:cstheme="minorHAnsi"/>
          <w:szCs w:val="24"/>
        </w:rPr>
        <w:t>emergencies and c</w:t>
      </w:r>
      <w:r w:rsidRPr="008C5C2E">
        <w:rPr>
          <w:rFonts w:cstheme="minorHAnsi"/>
          <w:szCs w:val="24"/>
        </w:rPr>
        <w:t xml:space="preserve">risis situations. WCC partners with the City of Bellingham’s Police and Fire Departments for emergency services. </w:t>
      </w:r>
    </w:p>
    <w:p w14:paraId="763E2C20" w14:textId="37492079" w:rsidR="008F58D5" w:rsidRPr="008C5C2E" w:rsidRDefault="008F58D5" w:rsidP="008F58D5">
      <w:pPr>
        <w:widowControl w:val="0"/>
        <w:rPr>
          <w:rFonts w:cstheme="minorHAnsi"/>
          <w:szCs w:val="24"/>
        </w:rPr>
      </w:pPr>
      <w:r>
        <w:rPr>
          <w:rFonts w:cstheme="minorHAnsi"/>
          <w:szCs w:val="24"/>
        </w:rPr>
        <w:lastRenderedPageBreak/>
        <w:t xml:space="preserve">Cedar Hall residents have </w:t>
      </w:r>
      <w:r w:rsidR="00396804">
        <w:rPr>
          <w:rFonts w:cstheme="minorHAnsi"/>
          <w:szCs w:val="24"/>
        </w:rPr>
        <w:t>a vital role</w:t>
      </w:r>
      <w:r>
        <w:rPr>
          <w:rFonts w:cstheme="minorHAnsi"/>
          <w:szCs w:val="24"/>
        </w:rPr>
        <w:t xml:space="preserve"> in maintaining a safe campus community by taking personal responsibility for their own conduct</w:t>
      </w:r>
      <w:r w:rsidR="00416662">
        <w:rPr>
          <w:rFonts w:cstheme="minorHAnsi"/>
          <w:szCs w:val="24"/>
        </w:rPr>
        <w:t xml:space="preserve"> and conduct of their guests</w:t>
      </w:r>
      <w:r w:rsidR="00396804">
        <w:rPr>
          <w:rFonts w:cstheme="minorHAnsi"/>
          <w:szCs w:val="24"/>
        </w:rPr>
        <w:t xml:space="preserve">. </w:t>
      </w:r>
    </w:p>
    <w:p w14:paraId="4A2FCB0D" w14:textId="267D5EEE" w:rsidR="008F58D5" w:rsidRPr="000779DC" w:rsidRDefault="008F58D5" w:rsidP="008F58D5">
      <w:r w:rsidRPr="000779DC">
        <w:t>Campus Safety and Security provide</w:t>
      </w:r>
      <w:r w:rsidR="00C37FC4">
        <w:t>s</w:t>
      </w:r>
      <w:r w:rsidRPr="000779DC">
        <w:t xml:space="preserve"> security services for all students, faculty, </w:t>
      </w:r>
      <w:r w:rsidR="008E529A" w:rsidRPr="000779DC">
        <w:t>staff,</w:t>
      </w:r>
      <w:r w:rsidRPr="000779DC">
        <w:t xml:space="preserve"> and visitors at WCC. Safety is the top priority. </w:t>
      </w:r>
      <w:r>
        <w:t xml:space="preserve">Please contact your </w:t>
      </w:r>
      <w:r w:rsidRPr="000779DC">
        <w:t xml:space="preserve">Resident Advisor for a list of security services available. </w:t>
      </w:r>
    </w:p>
    <w:p w14:paraId="0FDA9A99" w14:textId="77777777" w:rsidR="005C402B" w:rsidRPr="00C57F2C" w:rsidRDefault="005C402B" w:rsidP="003D49BB">
      <w:pPr>
        <w:pStyle w:val="handbooksubheads"/>
      </w:pPr>
      <w:r w:rsidRPr="00C57F2C">
        <w:t>How to Report a Crime</w:t>
      </w:r>
    </w:p>
    <w:p w14:paraId="4CEFC2DE" w14:textId="39F19DEC" w:rsidR="00EB5BBF" w:rsidRPr="00316D2C" w:rsidRDefault="00EB5BBF" w:rsidP="00316D2C">
      <w:r w:rsidRPr="000779DC">
        <w:t>If you observe a crime in progress, immediately CALL 9-1-1. Do not approach</w:t>
      </w:r>
      <w:r w:rsidR="00020BDA">
        <w:t xml:space="preserve"> the situation. </w:t>
      </w:r>
      <w:r w:rsidRPr="000779DC">
        <w:t xml:space="preserve">Be prepared to provide a </w:t>
      </w:r>
      <w:r w:rsidR="00416662">
        <w:t xml:space="preserve">description </w:t>
      </w:r>
      <w:r w:rsidRPr="000779DC">
        <w:t xml:space="preserve">of the situation, of the person(s) involved, and where the crime is occurring. Stay at a safe distance! If this is a crime occurring in or around Cedar Hall; and / or involving a fellow Cedar Hall resident, please contact a Residence Life staff person as soon as </w:t>
      </w:r>
      <w:r w:rsidR="00E4750E">
        <w:t>it is safe to do so</w:t>
      </w:r>
      <w:r w:rsidR="00396804">
        <w:t xml:space="preserve">. </w:t>
      </w:r>
    </w:p>
    <w:p w14:paraId="25139E2F" w14:textId="7F3526EF" w:rsidR="00EB5BBF" w:rsidRPr="00316D2C" w:rsidRDefault="00EB5BBF" w:rsidP="00316D2C">
      <w:r w:rsidRPr="000779DC">
        <w:t xml:space="preserve">If you </w:t>
      </w:r>
      <w:r w:rsidR="00D33DB2">
        <w:t xml:space="preserve">have been a </w:t>
      </w:r>
      <w:r w:rsidRPr="000779DC">
        <w:t xml:space="preserve">victim of a crime; know of a crime that </w:t>
      </w:r>
      <w:r w:rsidR="00D33DB2">
        <w:t xml:space="preserve">has </w:t>
      </w:r>
      <w:r w:rsidRPr="000779DC">
        <w:t>occurred</w:t>
      </w:r>
      <w:r w:rsidR="00E4750E">
        <w:t xml:space="preserve"> </w:t>
      </w:r>
      <w:r w:rsidRPr="000779DC">
        <w:t xml:space="preserve">or </w:t>
      </w:r>
      <w:r w:rsidR="00D33DB2">
        <w:t xml:space="preserve">are concerned for </w:t>
      </w:r>
      <w:r w:rsidRPr="000779DC">
        <w:t xml:space="preserve">your personal safety, CALL 9-1-1. If there is not an immediate threat, contact a Residence Life staff person as soon as possible. They are trained to provide guidance and support in matters of urgency. </w:t>
      </w:r>
    </w:p>
    <w:p w14:paraId="7CA83B40" w14:textId="13377D47" w:rsidR="00EB5BBF" w:rsidRPr="00316D2C" w:rsidRDefault="00EB5BBF" w:rsidP="00316D2C">
      <w:r w:rsidRPr="000779DC">
        <w:t>If you believe you have been the target of a hate crime or bias incident</w:t>
      </w:r>
      <w:r w:rsidR="002967FC">
        <w:t xml:space="preserve">, </w:t>
      </w:r>
      <w:r w:rsidRPr="000779DC">
        <w:t xml:space="preserve">please inform a staff member immediately. If you have this experience off-campus unrelated to the WCC campus community, you are encouraged to CALL 9-1-1 immediately. </w:t>
      </w:r>
    </w:p>
    <w:p w14:paraId="35512506" w14:textId="77777777" w:rsidR="00A82BC8" w:rsidRPr="00314A3D" w:rsidRDefault="00A82BC8" w:rsidP="003D49BB">
      <w:pPr>
        <w:pStyle w:val="handbooksubheads"/>
      </w:pPr>
      <w:r w:rsidRPr="00314A3D">
        <w:t xml:space="preserve">Missing person </w:t>
      </w:r>
    </w:p>
    <w:p w14:paraId="05061899" w14:textId="7333BE58" w:rsidR="00A82BC8" w:rsidRPr="00314A3D" w:rsidRDefault="00A82BC8" w:rsidP="00A82BC8">
      <w:r w:rsidRPr="00314A3D">
        <w:t xml:space="preserve">Any person concerned that a resident might be missing is required to notify a Residence Life staff person. A resident may be considered </w:t>
      </w:r>
      <w:r w:rsidRPr="00314A3D">
        <w:rPr>
          <w:bCs/>
        </w:rPr>
        <w:t>missing</w:t>
      </w:r>
      <w:r w:rsidRPr="00314A3D">
        <w:t xml:space="preserve"> when the student has been absent from the Residence Hall for 24 hours or longer without giving notice of absence. </w:t>
      </w:r>
      <w:r w:rsidR="003C1D42" w:rsidRPr="00314A3D">
        <w:t xml:space="preserve">The college will follow the </w:t>
      </w:r>
      <w:r w:rsidR="00430075" w:rsidRPr="00314A3D">
        <w:t>institution’</w:t>
      </w:r>
      <w:r w:rsidR="00DB74FF" w:rsidRPr="00314A3D">
        <w:t xml:space="preserve">s missing student </w:t>
      </w:r>
      <w:r w:rsidR="00430075" w:rsidRPr="00314A3D">
        <w:t xml:space="preserve">policy </w:t>
      </w:r>
      <w:r w:rsidR="003C1D42" w:rsidRPr="00314A3D">
        <w:t>which may include contact</w:t>
      </w:r>
      <w:r w:rsidR="007576B8" w:rsidRPr="00314A3D">
        <w:t xml:space="preserve">ing </w:t>
      </w:r>
      <w:r w:rsidR="003C1D42" w:rsidRPr="00314A3D">
        <w:t xml:space="preserve">the parent of </w:t>
      </w:r>
      <w:r w:rsidRPr="00314A3D">
        <w:t>a student of any age</w:t>
      </w:r>
      <w:r w:rsidR="003C1D42" w:rsidRPr="00314A3D">
        <w:t xml:space="preserve">, </w:t>
      </w:r>
      <w:r w:rsidR="008E529A" w:rsidRPr="00314A3D">
        <w:t>whether</w:t>
      </w:r>
      <w:r w:rsidR="003C1D42" w:rsidRPr="00314A3D">
        <w:t xml:space="preserve"> </w:t>
      </w:r>
      <w:r w:rsidRPr="00314A3D">
        <w:t>the parent is listed as an emergency contact.</w:t>
      </w:r>
    </w:p>
    <w:p w14:paraId="23E45953" w14:textId="7B5BEA9A" w:rsidR="00F6609A" w:rsidRPr="00314A3D" w:rsidRDefault="00F6609A" w:rsidP="003D49BB">
      <w:pPr>
        <w:pStyle w:val="handbooksubheads"/>
      </w:pPr>
      <w:r w:rsidRPr="00314A3D">
        <w:t>resident Welfare Check</w:t>
      </w:r>
    </w:p>
    <w:p w14:paraId="149914E1" w14:textId="77ABBEFD" w:rsidR="00E63AC9" w:rsidRPr="00416662" w:rsidRDefault="00F6609A" w:rsidP="00416662">
      <w:pPr>
        <w:autoSpaceDE w:val="0"/>
        <w:autoSpaceDN w:val="0"/>
        <w:adjustRightInd w:val="0"/>
        <w:spacing w:after="0" w:line="240" w:lineRule="auto"/>
        <w:rPr>
          <w:rFonts w:cs="OpenSans-Regular"/>
        </w:rPr>
      </w:pPr>
      <w:r w:rsidRPr="00314A3D">
        <w:rPr>
          <w:rFonts w:cs="OpenSans-Regular"/>
        </w:rPr>
        <w:t xml:space="preserve">When a parent or friend inquires about a student who has been unreachable, Residence Life staff may perform a courtesy visit to the suite. If the resident is located, they will be encouraged to contact </w:t>
      </w:r>
      <w:r w:rsidR="00CF1609">
        <w:rPr>
          <w:rFonts w:cs="OpenSans-Regular"/>
        </w:rPr>
        <w:t xml:space="preserve">the </w:t>
      </w:r>
      <w:r w:rsidRPr="00314A3D">
        <w:rPr>
          <w:rFonts w:cs="OpenSans-Regular"/>
        </w:rPr>
        <w:t>individual trying to reach them. Due to federal privacy laws, we will not be able to confirm with parents, friend</w:t>
      </w:r>
      <w:r w:rsidR="00E4750E">
        <w:rPr>
          <w:rFonts w:cs="OpenSans-Regular"/>
        </w:rPr>
        <w:t xml:space="preserve">s, </w:t>
      </w:r>
      <w:r w:rsidRPr="00314A3D">
        <w:rPr>
          <w:rFonts w:cs="OpenSans-Regular"/>
        </w:rPr>
        <w:t xml:space="preserve">or other individuals that the resident has been located. College staff may enter a room if there is legitimate concern about the immediate health or safety of a student. </w:t>
      </w:r>
    </w:p>
    <w:p w14:paraId="1D64CED6" w14:textId="77777777" w:rsidR="00EA700B" w:rsidRDefault="00EA700B" w:rsidP="003D49BB">
      <w:pPr>
        <w:pStyle w:val="Heading2"/>
      </w:pPr>
    </w:p>
    <w:p w14:paraId="6316E237" w14:textId="7CB741D0" w:rsidR="00603526" w:rsidRPr="00314A3D" w:rsidRDefault="00603526" w:rsidP="003D49BB">
      <w:pPr>
        <w:pStyle w:val="handbooksubheads"/>
      </w:pPr>
      <w:r w:rsidRPr="00314A3D">
        <w:t>Medical Emergencies</w:t>
      </w:r>
    </w:p>
    <w:p w14:paraId="16724E19" w14:textId="46EFDDEC" w:rsidR="003C1D42" w:rsidRPr="00314A3D" w:rsidRDefault="00944F2B" w:rsidP="003C1D42">
      <w:pPr>
        <w:autoSpaceDE w:val="0"/>
        <w:autoSpaceDN w:val="0"/>
        <w:adjustRightInd w:val="0"/>
        <w:spacing w:after="0" w:line="240" w:lineRule="auto"/>
      </w:pPr>
      <w:r w:rsidRPr="00314A3D">
        <w:rPr>
          <w:rFonts w:cs="OpenSans-Regular"/>
        </w:rPr>
        <w:t xml:space="preserve">If you or someone you know </w:t>
      </w:r>
      <w:r w:rsidR="00132E44" w:rsidRPr="00314A3D">
        <w:rPr>
          <w:rFonts w:cs="OpenSans-Regular"/>
        </w:rPr>
        <w:t xml:space="preserve">is experiencing a medical emergency that requires </w:t>
      </w:r>
      <w:r w:rsidR="00EF6DE3" w:rsidRPr="00314A3D">
        <w:rPr>
          <w:rFonts w:cs="OpenSans-Regular"/>
        </w:rPr>
        <w:t xml:space="preserve">immediate </w:t>
      </w:r>
      <w:r w:rsidRPr="00314A3D">
        <w:rPr>
          <w:rFonts w:cs="OpenSans-Regular"/>
        </w:rPr>
        <w:t xml:space="preserve">medical attention, </w:t>
      </w:r>
      <w:r w:rsidR="00EB5BBF">
        <w:rPr>
          <w:rFonts w:cs="OpenSans-Regular"/>
        </w:rPr>
        <w:t>CALL</w:t>
      </w:r>
      <w:r w:rsidR="00132E44" w:rsidRPr="00314A3D">
        <w:rPr>
          <w:rFonts w:cs="OpenSans-Regular"/>
        </w:rPr>
        <w:t xml:space="preserve"> </w:t>
      </w:r>
      <w:r w:rsidRPr="00314A3D">
        <w:rPr>
          <w:rFonts w:cs="OpenSans-Regular"/>
        </w:rPr>
        <w:t>9-1-</w:t>
      </w:r>
      <w:r w:rsidR="00132E44" w:rsidRPr="00314A3D">
        <w:rPr>
          <w:rFonts w:cs="OpenSans-Regular"/>
        </w:rPr>
        <w:t xml:space="preserve">1 </w:t>
      </w:r>
      <w:r w:rsidR="00EB5BBF">
        <w:rPr>
          <w:rFonts w:cs="OpenSans-Regular"/>
        </w:rPr>
        <w:t>I</w:t>
      </w:r>
      <w:r w:rsidR="00132E44" w:rsidRPr="00314A3D">
        <w:rPr>
          <w:rFonts w:cs="OpenSans-Regular"/>
        </w:rPr>
        <w:t>nfor</w:t>
      </w:r>
      <w:r w:rsidR="007B6FBB" w:rsidRPr="00314A3D">
        <w:rPr>
          <w:rFonts w:cs="OpenSans-Regular"/>
        </w:rPr>
        <w:t xml:space="preserve">m a Residence Life staff member </w:t>
      </w:r>
      <w:r w:rsidR="00132E44" w:rsidRPr="00314A3D">
        <w:rPr>
          <w:rFonts w:cs="OpenSans-Regular"/>
        </w:rPr>
        <w:t>right away</w:t>
      </w:r>
      <w:r w:rsidR="00EB5BBF">
        <w:rPr>
          <w:rFonts w:cs="OpenSans-Regular"/>
        </w:rPr>
        <w:t xml:space="preserve"> or ask someone to contact them for you</w:t>
      </w:r>
      <w:r w:rsidR="00132E44" w:rsidRPr="00314A3D">
        <w:rPr>
          <w:rFonts w:cs="OpenSans-Regular"/>
        </w:rPr>
        <w:t xml:space="preserve">. </w:t>
      </w:r>
      <w:r w:rsidRPr="00314A3D">
        <w:rPr>
          <w:rFonts w:cs="OpenSans-Regular"/>
        </w:rPr>
        <w:t>When calling</w:t>
      </w:r>
      <w:r w:rsidR="00EB5BBF">
        <w:rPr>
          <w:rFonts w:cs="OpenSans-Regular"/>
        </w:rPr>
        <w:t xml:space="preserve"> </w:t>
      </w:r>
      <w:r w:rsidR="00132E44" w:rsidRPr="00314A3D">
        <w:rPr>
          <w:rFonts w:cs="OpenSans-Regular"/>
        </w:rPr>
        <w:t xml:space="preserve">9-1-1 </w:t>
      </w:r>
      <w:r w:rsidR="00EB5BBF">
        <w:rPr>
          <w:rFonts w:cs="OpenSans-Regular"/>
        </w:rPr>
        <w:t xml:space="preserve">be prepared to give the emergency dispatcher </w:t>
      </w:r>
      <w:r w:rsidR="00132E44" w:rsidRPr="00314A3D">
        <w:rPr>
          <w:rFonts w:cs="OpenSans-Regular"/>
        </w:rPr>
        <w:t xml:space="preserve">as much information as possible, including your address and a description of the emergency. </w:t>
      </w:r>
      <w:r w:rsidR="006277FC" w:rsidRPr="00314A3D">
        <w:rPr>
          <w:rFonts w:cs="OpenSans-Regular"/>
        </w:rPr>
        <w:t xml:space="preserve">Staff </w:t>
      </w:r>
      <w:r w:rsidR="00132E44" w:rsidRPr="00314A3D">
        <w:rPr>
          <w:rFonts w:cs="OpenSans-Regular"/>
        </w:rPr>
        <w:t xml:space="preserve">are not permitted to transport residents to the hospital. </w:t>
      </w:r>
    </w:p>
    <w:p w14:paraId="0CACCE42" w14:textId="77777777" w:rsidR="00E4750E" w:rsidRDefault="00E4750E">
      <w:pPr>
        <w:rPr>
          <w:rFonts w:asciiTheme="majorHAnsi" w:hAnsiTheme="majorHAnsi" w:cs="Times New Roman"/>
          <w:b/>
          <w:bCs/>
          <w:smallCaps/>
          <w:color w:val="000000"/>
          <w:sz w:val="20"/>
          <w:szCs w:val="20"/>
        </w:rPr>
      </w:pPr>
      <w:r>
        <w:br w:type="page"/>
      </w:r>
    </w:p>
    <w:p w14:paraId="7FF14A64" w14:textId="12CAE480" w:rsidR="00603526" w:rsidRPr="004446D1" w:rsidRDefault="00EB5BBF" w:rsidP="003D49BB">
      <w:pPr>
        <w:pStyle w:val="Heading2"/>
        <w:rPr>
          <w:rFonts w:asciiTheme="minorHAnsi" w:hAnsiTheme="minorHAnsi" w:cstheme="minorBidi"/>
          <w:b w:val="0"/>
          <w:i/>
          <w:caps/>
          <w:color w:val="auto"/>
        </w:rPr>
      </w:pPr>
      <w:r w:rsidRPr="004446D1">
        <w:rPr>
          <w:rFonts w:asciiTheme="minorHAnsi" w:hAnsiTheme="minorHAnsi" w:cstheme="minorBidi"/>
          <w:b w:val="0"/>
          <w:i/>
          <w:caps/>
          <w:color w:val="auto"/>
        </w:rPr>
        <w:lastRenderedPageBreak/>
        <w:t>SAFE PRACTICES</w:t>
      </w:r>
    </w:p>
    <w:p w14:paraId="41856269" w14:textId="2AD19386" w:rsidR="00E340CC" w:rsidRDefault="00E340CC" w:rsidP="00E340CC">
      <w:r w:rsidRPr="00A676A9">
        <w:t xml:space="preserve">WCC is a beautiful campus </w:t>
      </w:r>
      <w:r w:rsidR="001872CA">
        <w:t xml:space="preserve">with </w:t>
      </w:r>
      <w:r w:rsidRPr="00A676A9">
        <w:t xml:space="preserve">lush </w:t>
      </w:r>
      <w:r w:rsidR="008E529A" w:rsidRPr="00A676A9">
        <w:t>landscape,</w:t>
      </w:r>
      <w:r w:rsidRPr="00A676A9">
        <w:t xml:space="preserve"> and friendly wildlife. Due to this inviting campus atmosphere, WCC experiences visits from neighbors</w:t>
      </w:r>
      <w:r w:rsidR="001872CA">
        <w:t xml:space="preserve"> and members of the greater community</w:t>
      </w:r>
      <w:r w:rsidR="00487CAE">
        <w:t xml:space="preserve">. </w:t>
      </w:r>
    </w:p>
    <w:p w14:paraId="3AE0B291" w14:textId="4335AC9B" w:rsidR="00E340CC" w:rsidRPr="00E340CC" w:rsidRDefault="00E340CC" w:rsidP="00E340CC">
      <w:r w:rsidRPr="00A676A9">
        <w:t>Although WCC</w:t>
      </w:r>
      <w:r w:rsidR="001872CA">
        <w:t xml:space="preserve"> is in a safe community, </w:t>
      </w:r>
      <w:r w:rsidRPr="00A676A9">
        <w:t>crimes can occur. Most incidents are crimes of opportunity due to an unlocked vehicle</w:t>
      </w:r>
      <w:r w:rsidR="00730FE9">
        <w:t xml:space="preserve"> or an unattended bag. </w:t>
      </w:r>
      <w:r w:rsidRPr="00E340CC">
        <w:t xml:space="preserve">To lessen these opportunities and to help prevent theft, </w:t>
      </w:r>
      <w:r w:rsidR="00F86E4D">
        <w:t xml:space="preserve">lock your car door, </w:t>
      </w:r>
      <w:r w:rsidRPr="00E340CC">
        <w:t>remember to keep your suite doors closed and locked; shut windows when leaving; and secure all valuables by storing them out of view and never leaving them unattended when in common or shared spaces outside your suite. Reme</w:t>
      </w:r>
      <w:r w:rsidR="00600ABB">
        <w:t>mber to close your window blinds</w:t>
      </w:r>
      <w:r w:rsidRPr="00E340CC">
        <w:t xml:space="preserve"> to maintain privacy. </w:t>
      </w:r>
    </w:p>
    <w:p w14:paraId="592F2E7B" w14:textId="2291D0F1" w:rsidR="00E340CC" w:rsidRPr="00E340CC" w:rsidRDefault="00E340CC" w:rsidP="00E340CC">
      <w:r w:rsidRPr="00E340CC">
        <w:t>Avoid walking or running alone</w:t>
      </w:r>
      <w:r w:rsidR="00600ABB">
        <w:t xml:space="preserve"> at night. B</w:t>
      </w:r>
      <w:r w:rsidRPr="00E340CC">
        <w:t xml:space="preserve">e mindful of the area and others around you </w:t>
      </w:r>
      <w:r w:rsidR="00600ABB">
        <w:t>and r</w:t>
      </w:r>
      <w:r w:rsidRPr="00E340CC">
        <w:t xml:space="preserve">emember to stay on well-lit paths when traveling at night. </w:t>
      </w:r>
    </w:p>
    <w:p w14:paraId="0216FB4E" w14:textId="50BF5774" w:rsidR="00E340CC" w:rsidRPr="00E340CC" w:rsidRDefault="00730FE9" w:rsidP="00E340CC">
      <w:r>
        <w:t>D</w:t>
      </w:r>
      <w:r w:rsidR="00E340CC" w:rsidRPr="00E340CC">
        <w:t xml:space="preserve">o not loan your keycard or keys to anyone and </w:t>
      </w:r>
      <w:r w:rsidR="00E340CC" w:rsidRPr="00E340CC">
        <w:rPr>
          <w:b/>
          <w:u w:val="single"/>
        </w:rPr>
        <w:t>NEVER</w:t>
      </w:r>
      <w:r w:rsidR="00E340CC" w:rsidRPr="00E340CC">
        <w:t xml:space="preserve"> prop open any exterior doors at Cedar Hall. When entering the building, do not allow anyone you do not know to follow you in or enter the building as you leave. If someone does, notify a Residence Life staff member immediately. Before you leave Cedar Hall, look </w:t>
      </w:r>
      <w:r w:rsidR="008E529A" w:rsidRPr="00E340CC">
        <w:t>outside,</w:t>
      </w:r>
      <w:r w:rsidR="00E340CC" w:rsidRPr="00E340CC">
        <w:t xml:space="preserve"> and report any concerning persons </w:t>
      </w:r>
      <w:r w:rsidR="00E340CC" w:rsidRPr="00E340CC">
        <w:rPr>
          <w:b/>
          <w:u w:val="single"/>
        </w:rPr>
        <w:t>before</w:t>
      </w:r>
      <w:r w:rsidR="00E340CC" w:rsidRPr="00E340CC">
        <w:t xml:space="preserve"> exiting the building. </w:t>
      </w:r>
    </w:p>
    <w:p w14:paraId="46B391EA" w14:textId="25E7AA78" w:rsidR="00E340CC" w:rsidRPr="00E340CC" w:rsidRDefault="00E340CC" w:rsidP="00E340CC">
      <w:r w:rsidRPr="00E340CC">
        <w:t xml:space="preserve">While inside or outside Cedar Hall, if you are approached by someone or </w:t>
      </w:r>
      <w:r w:rsidR="008E529A" w:rsidRPr="00E340CC">
        <w:t>observe</w:t>
      </w:r>
      <w:r w:rsidRPr="00E340CC">
        <w:t xml:space="preserve"> behavior by someone that makes you feel unsafe, trust your </w:t>
      </w:r>
      <w:r w:rsidR="008E529A" w:rsidRPr="00E340CC">
        <w:t>instincts,</w:t>
      </w:r>
      <w:r w:rsidRPr="00E340CC">
        <w:t xml:space="preserve"> and walk away. Inform a staff person immediately and / or CALL 9-1-1. </w:t>
      </w:r>
    </w:p>
    <w:p w14:paraId="71F188C9" w14:textId="77777777" w:rsidR="00E340CC" w:rsidRPr="00E340CC" w:rsidRDefault="00E340CC" w:rsidP="00E340CC">
      <w:r w:rsidRPr="00E340CC">
        <w:t xml:space="preserve">In all matters of concerning behavior or criminal activity, you are encouraged to submit a WCC </w:t>
      </w:r>
      <w:hyperlink r:id="rId35" w:history="1">
        <w:r w:rsidRPr="00E340CC">
          <w:rPr>
            <w:rStyle w:val="Hyperlink"/>
          </w:rPr>
          <w:t>Incident Report</w:t>
        </w:r>
      </w:hyperlink>
      <w:r w:rsidRPr="00E340CC">
        <w:t xml:space="preserve">. A staff person can help you with this process. </w:t>
      </w:r>
    </w:p>
    <w:p w14:paraId="5AAFA7DA" w14:textId="77777777" w:rsidR="00EA700B" w:rsidRDefault="00EA700B" w:rsidP="003D49BB">
      <w:pPr>
        <w:pStyle w:val="handbooksubheads"/>
      </w:pPr>
    </w:p>
    <w:p w14:paraId="66B1C6F3" w14:textId="54B263E8" w:rsidR="00603526" w:rsidRPr="00314A3D" w:rsidRDefault="000E5BD8" w:rsidP="003D49BB">
      <w:pPr>
        <w:pStyle w:val="handbooksubheads"/>
      </w:pPr>
      <w:r w:rsidRPr="00314A3D">
        <w:t xml:space="preserve">LARGE-SCALE </w:t>
      </w:r>
      <w:r w:rsidR="00E340CC">
        <w:t xml:space="preserve">emergency </w:t>
      </w:r>
      <w:r w:rsidRPr="00314A3D">
        <w:t>EVENTS</w:t>
      </w:r>
    </w:p>
    <w:p w14:paraId="6863ECFE" w14:textId="77777777" w:rsidR="00374E59" w:rsidRPr="00314A3D" w:rsidRDefault="00FF561B" w:rsidP="003D49BB">
      <w:pPr>
        <w:pStyle w:val="handbooksubheads"/>
      </w:pPr>
      <w:r w:rsidRPr="00314A3D">
        <w:t>Fire</w:t>
      </w:r>
    </w:p>
    <w:p w14:paraId="193F292F" w14:textId="485A4E9F" w:rsidR="0062261C" w:rsidRPr="00314A3D" w:rsidRDefault="0016224E" w:rsidP="0062261C">
      <w:pPr>
        <w:pStyle w:val="ListParagraph"/>
        <w:tabs>
          <w:tab w:val="left" w:pos="1890"/>
          <w:tab w:val="num" w:pos="2610"/>
        </w:tabs>
        <w:spacing w:after="0" w:line="240" w:lineRule="auto"/>
        <w:ind w:left="0"/>
      </w:pPr>
      <w:r w:rsidRPr="00314A3D">
        <w:t>In the case of a fire</w:t>
      </w:r>
      <w:r w:rsidR="00103AEA">
        <w:t>:</w:t>
      </w:r>
    </w:p>
    <w:p w14:paraId="271BBF20" w14:textId="6D1171BC" w:rsidR="0062261C" w:rsidRPr="00314A3D" w:rsidRDefault="006D4EF5" w:rsidP="00803C74">
      <w:pPr>
        <w:pStyle w:val="ListParagraph"/>
        <w:numPr>
          <w:ilvl w:val="0"/>
          <w:numId w:val="17"/>
        </w:numPr>
        <w:tabs>
          <w:tab w:val="left" w:pos="1890"/>
          <w:tab w:val="num" w:pos="2700"/>
        </w:tabs>
        <w:spacing w:after="0" w:line="240" w:lineRule="auto"/>
      </w:pPr>
      <w:r w:rsidRPr="00314A3D">
        <w:rPr>
          <w:bCs/>
        </w:rPr>
        <w:t>Remain calm</w:t>
      </w:r>
      <w:r w:rsidR="00103AEA">
        <w:rPr>
          <w:bCs/>
        </w:rPr>
        <w:t>. Call 9-1-1</w:t>
      </w:r>
    </w:p>
    <w:p w14:paraId="4A76F996" w14:textId="608C06E0" w:rsidR="00DB2339" w:rsidRPr="00314A3D" w:rsidRDefault="00B52986" w:rsidP="00803C74">
      <w:pPr>
        <w:pStyle w:val="ListParagraph"/>
        <w:numPr>
          <w:ilvl w:val="0"/>
          <w:numId w:val="17"/>
        </w:numPr>
        <w:tabs>
          <w:tab w:val="left" w:pos="1890"/>
          <w:tab w:val="num" w:pos="2700"/>
        </w:tabs>
        <w:spacing w:after="0" w:line="240" w:lineRule="auto"/>
      </w:pPr>
      <w:r>
        <w:rPr>
          <w:bCs/>
        </w:rPr>
        <w:t>If it is safe to do so, e</w:t>
      </w:r>
      <w:r w:rsidR="0062261C" w:rsidRPr="00314A3D">
        <w:rPr>
          <w:bCs/>
        </w:rPr>
        <w:t>xit the building</w:t>
      </w:r>
      <w:r w:rsidR="00FA430A" w:rsidRPr="00314A3D">
        <w:rPr>
          <w:bCs/>
        </w:rPr>
        <w:t xml:space="preserve"> immediately</w:t>
      </w:r>
      <w:r w:rsidR="00DB2339" w:rsidRPr="00314A3D">
        <w:rPr>
          <w:bCs/>
        </w:rPr>
        <w:t xml:space="preserve">. </w:t>
      </w:r>
      <w:r w:rsidR="0016224E" w:rsidRPr="00314A3D">
        <w:rPr>
          <w:bCs/>
        </w:rPr>
        <w:t>Do not re-enter a burning building to retrieve possessions</w:t>
      </w:r>
      <w:r w:rsidR="006776BF" w:rsidRPr="00314A3D">
        <w:rPr>
          <w:bCs/>
        </w:rPr>
        <w:t>.</w:t>
      </w:r>
      <w:r w:rsidR="0016224E" w:rsidRPr="00314A3D">
        <w:rPr>
          <w:bCs/>
        </w:rPr>
        <w:t xml:space="preserve"> If fire or smoke is </w:t>
      </w:r>
      <w:r w:rsidR="00DB2339" w:rsidRPr="00314A3D">
        <w:rPr>
          <w:bCs/>
        </w:rPr>
        <w:t>visible, stay low to the ground and exit away from the fire.</w:t>
      </w:r>
    </w:p>
    <w:p w14:paraId="7B58BFFD" w14:textId="660C88A5" w:rsidR="008F4016" w:rsidRPr="00103AEA" w:rsidRDefault="008F4016" w:rsidP="008F4016">
      <w:pPr>
        <w:pStyle w:val="ListParagraph"/>
        <w:numPr>
          <w:ilvl w:val="0"/>
          <w:numId w:val="17"/>
        </w:numPr>
        <w:tabs>
          <w:tab w:val="left" w:pos="1890"/>
          <w:tab w:val="num" w:pos="2700"/>
        </w:tabs>
        <w:spacing w:after="0" w:line="240" w:lineRule="auto"/>
      </w:pPr>
      <w:r w:rsidRPr="00314A3D">
        <w:rPr>
          <w:bCs/>
        </w:rPr>
        <w:t>As you exit, attempt to warn others</w:t>
      </w:r>
      <w:r w:rsidR="006B7657">
        <w:rPr>
          <w:bCs/>
        </w:rPr>
        <w:t>.</w:t>
      </w:r>
      <w:r w:rsidRPr="00314A3D">
        <w:rPr>
          <w:bCs/>
        </w:rPr>
        <w:t xml:space="preserve"> </w:t>
      </w:r>
    </w:p>
    <w:p w14:paraId="2061D3E9" w14:textId="77777777" w:rsidR="00103AEA" w:rsidRPr="00314A3D" w:rsidRDefault="00103AEA" w:rsidP="00103AEA">
      <w:pPr>
        <w:pStyle w:val="ListParagraph"/>
        <w:numPr>
          <w:ilvl w:val="0"/>
          <w:numId w:val="17"/>
        </w:numPr>
        <w:tabs>
          <w:tab w:val="left" w:pos="1890"/>
          <w:tab w:val="num" w:pos="2700"/>
        </w:tabs>
        <w:spacing w:after="0" w:line="240" w:lineRule="auto"/>
      </w:pPr>
      <w:r>
        <w:t xml:space="preserve">Gather behind the storage shed behind Cedar Hall </w:t>
      </w:r>
      <w:r w:rsidRPr="00314A3D">
        <w:t xml:space="preserve"> </w:t>
      </w:r>
    </w:p>
    <w:p w14:paraId="0211D0E7" w14:textId="2E97AA03" w:rsidR="0016224E" w:rsidRPr="00314A3D" w:rsidRDefault="00E4750E" w:rsidP="0016224E">
      <w:pPr>
        <w:pStyle w:val="ListParagraph"/>
        <w:numPr>
          <w:ilvl w:val="0"/>
          <w:numId w:val="17"/>
        </w:numPr>
        <w:tabs>
          <w:tab w:val="left" w:pos="1890"/>
          <w:tab w:val="num" w:pos="2700"/>
        </w:tabs>
        <w:spacing w:after="0" w:line="240" w:lineRule="auto"/>
      </w:pPr>
      <w:r>
        <w:rPr>
          <w:bCs/>
        </w:rPr>
        <w:t>If your suite door i</w:t>
      </w:r>
      <w:r w:rsidR="0016224E" w:rsidRPr="00314A3D">
        <w:rPr>
          <w:bCs/>
        </w:rPr>
        <w:t>s hot to the touch, do not exit. Open your window, stuff towels under door, and wait for emergency responders to reach you.</w:t>
      </w:r>
    </w:p>
    <w:p w14:paraId="7FD0018D" w14:textId="63114FC3" w:rsidR="00C55729" w:rsidRPr="00314A3D" w:rsidRDefault="00C55729" w:rsidP="00B65304">
      <w:pPr>
        <w:tabs>
          <w:tab w:val="left" w:pos="1890"/>
          <w:tab w:val="num" w:pos="2700"/>
        </w:tabs>
        <w:spacing w:after="0" w:line="240" w:lineRule="auto"/>
        <w:contextualSpacing/>
      </w:pPr>
    </w:p>
    <w:p w14:paraId="7B328586" w14:textId="0CC53C99" w:rsidR="00C55729" w:rsidRPr="00314A3D" w:rsidRDefault="00C55729" w:rsidP="00B65304">
      <w:pPr>
        <w:spacing w:line="240" w:lineRule="auto"/>
        <w:contextualSpacing/>
      </w:pPr>
      <w:r w:rsidRPr="00314A3D">
        <w:rPr>
          <w:bCs/>
        </w:rPr>
        <w:t xml:space="preserve">The designated evacuation location is </w:t>
      </w:r>
      <w:r w:rsidR="00103AEA">
        <w:rPr>
          <w:bCs/>
        </w:rPr>
        <w:t xml:space="preserve">behind </w:t>
      </w:r>
      <w:r w:rsidRPr="00314A3D">
        <w:rPr>
          <w:bCs/>
        </w:rPr>
        <w:t>the</w:t>
      </w:r>
      <w:r w:rsidR="00611CAB" w:rsidRPr="00314A3D">
        <w:rPr>
          <w:bCs/>
        </w:rPr>
        <w:t xml:space="preserve"> </w:t>
      </w:r>
      <w:r w:rsidR="00B52986">
        <w:rPr>
          <w:bCs/>
        </w:rPr>
        <w:t xml:space="preserve">picnic shelter </w:t>
      </w:r>
      <w:r w:rsidR="00103AEA">
        <w:rPr>
          <w:bCs/>
        </w:rPr>
        <w:t xml:space="preserve">in the back of </w:t>
      </w:r>
      <w:r w:rsidR="00B52986">
        <w:rPr>
          <w:bCs/>
        </w:rPr>
        <w:t xml:space="preserve">Cedar Hall. </w:t>
      </w:r>
      <w:r w:rsidR="00E340CC">
        <w:rPr>
          <w:bCs/>
        </w:rPr>
        <w:t xml:space="preserve">Please follow </w:t>
      </w:r>
      <w:r w:rsidR="00103AEA">
        <w:rPr>
          <w:bCs/>
        </w:rPr>
        <w:t>staff direction when you reach the area</w:t>
      </w:r>
      <w:r w:rsidR="00396804">
        <w:rPr>
          <w:bCs/>
        </w:rPr>
        <w:t xml:space="preserve">. </w:t>
      </w:r>
    </w:p>
    <w:p w14:paraId="47B6423E" w14:textId="77777777" w:rsidR="00E4750E" w:rsidRDefault="00E4750E">
      <w:pPr>
        <w:rPr>
          <w:rFonts w:asciiTheme="majorHAnsi" w:hAnsiTheme="majorHAnsi" w:cs="Times New Roman"/>
          <w:bCs/>
          <w:i/>
          <w:caps/>
          <w:smallCaps/>
          <w:color w:val="000000"/>
          <w:sz w:val="20"/>
          <w:szCs w:val="20"/>
        </w:rPr>
      </w:pPr>
      <w:r>
        <w:br w:type="page"/>
      </w:r>
    </w:p>
    <w:p w14:paraId="43717A11" w14:textId="0B61F30F" w:rsidR="00D50688" w:rsidRPr="00D50688" w:rsidRDefault="00D50688" w:rsidP="003D49BB">
      <w:pPr>
        <w:pStyle w:val="handbooksubheads"/>
      </w:pPr>
      <w:r w:rsidRPr="00D50688">
        <w:lastRenderedPageBreak/>
        <w:t>Earthquake</w:t>
      </w:r>
    </w:p>
    <w:p w14:paraId="7364AF9F" w14:textId="77777777" w:rsidR="00D50688" w:rsidRPr="00D50688" w:rsidRDefault="00D50688" w:rsidP="00D50688">
      <w:pPr>
        <w:rPr>
          <w:rFonts w:cstheme="minorHAnsi"/>
          <w:i/>
          <w:sz w:val="23"/>
          <w:szCs w:val="23"/>
        </w:rPr>
      </w:pPr>
      <w:r w:rsidRPr="00D50688">
        <w:rPr>
          <w:rFonts w:cstheme="minorHAnsi"/>
          <w:i/>
          <w:sz w:val="23"/>
          <w:szCs w:val="23"/>
        </w:rPr>
        <w:t xml:space="preserve">During the Quake: </w:t>
      </w:r>
    </w:p>
    <w:p w14:paraId="78B2519B" w14:textId="77777777" w:rsidR="00D50688" w:rsidRPr="00D50688" w:rsidRDefault="00D50688" w:rsidP="00D50688">
      <w:pPr>
        <w:pStyle w:val="ListParagraph"/>
        <w:numPr>
          <w:ilvl w:val="0"/>
          <w:numId w:val="19"/>
        </w:numPr>
        <w:rPr>
          <w:rFonts w:cstheme="minorHAnsi"/>
        </w:rPr>
      </w:pPr>
      <w:r w:rsidRPr="00D50688">
        <w:rPr>
          <w:rFonts w:cstheme="minorHAnsi"/>
        </w:rPr>
        <w:t xml:space="preserve">Remain calm. Do not panic or run. </w:t>
      </w:r>
    </w:p>
    <w:p w14:paraId="6BF1A868" w14:textId="77777777" w:rsidR="00D50688" w:rsidRPr="00D50688" w:rsidRDefault="00D50688" w:rsidP="00D50688">
      <w:pPr>
        <w:pStyle w:val="ListParagraph"/>
        <w:numPr>
          <w:ilvl w:val="0"/>
          <w:numId w:val="19"/>
        </w:numPr>
        <w:rPr>
          <w:rFonts w:cstheme="minorHAnsi"/>
        </w:rPr>
      </w:pPr>
      <w:r w:rsidRPr="00D50688">
        <w:rPr>
          <w:rFonts w:cstheme="minorHAnsi"/>
        </w:rPr>
        <w:t xml:space="preserve">Stay where you are – indoors, outdoors, or in a car. </w:t>
      </w:r>
    </w:p>
    <w:p w14:paraId="30D69CC9" w14:textId="2B44F0A5" w:rsidR="00D50688" w:rsidRPr="00D50688" w:rsidRDefault="00D50688" w:rsidP="00D50688">
      <w:pPr>
        <w:pStyle w:val="ListParagraph"/>
        <w:numPr>
          <w:ilvl w:val="0"/>
          <w:numId w:val="19"/>
        </w:numPr>
        <w:rPr>
          <w:rFonts w:cstheme="minorHAnsi"/>
        </w:rPr>
      </w:pPr>
      <w:r w:rsidRPr="00D50688">
        <w:rPr>
          <w:rFonts w:cstheme="minorHAnsi"/>
        </w:rPr>
        <w:t>If indoors, immediately drop, cover, and hold-on. Drop low to the ground, get under a heavy table or desk</w:t>
      </w:r>
      <w:r>
        <w:rPr>
          <w:rFonts w:cstheme="minorHAnsi"/>
        </w:rPr>
        <w:t xml:space="preserve"> </w:t>
      </w:r>
      <w:r w:rsidRPr="00D50688">
        <w:rPr>
          <w:rFonts w:cstheme="minorHAnsi"/>
        </w:rPr>
        <w:t>or against an inside corner wall away from windows, mirrors, or heavy objects. Cover your head. Watch for objects that could fall on you such as light fixtures, books, furniture, or bricks</w:t>
      </w:r>
      <w:r w:rsidR="00396804" w:rsidRPr="00D50688">
        <w:rPr>
          <w:rFonts w:cstheme="minorHAnsi"/>
        </w:rPr>
        <w:t xml:space="preserve">. </w:t>
      </w:r>
    </w:p>
    <w:p w14:paraId="3449A05D" w14:textId="77777777" w:rsidR="00D50688" w:rsidRPr="00D50688" w:rsidRDefault="00D50688" w:rsidP="00D50688">
      <w:pPr>
        <w:pStyle w:val="ListParagraph"/>
        <w:numPr>
          <w:ilvl w:val="0"/>
          <w:numId w:val="19"/>
        </w:numPr>
        <w:rPr>
          <w:rFonts w:cstheme="minorHAnsi"/>
        </w:rPr>
      </w:pPr>
      <w:r w:rsidRPr="00D50688">
        <w:rPr>
          <w:rFonts w:cstheme="minorHAnsi"/>
        </w:rPr>
        <w:t>Wait until the shaking stops before moving.</w:t>
      </w:r>
    </w:p>
    <w:p w14:paraId="0799E55B" w14:textId="1489FDD4" w:rsidR="00D50688" w:rsidRPr="00D50688" w:rsidRDefault="00B52986" w:rsidP="00D50688">
      <w:pPr>
        <w:pStyle w:val="ListParagraph"/>
        <w:numPr>
          <w:ilvl w:val="0"/>
          <w:numId w:val="19"/>
        </w:numPr>
        <w:rPr>
          <w:rFonts w:cstheme="minorHAnsi"/>
        </w:rPr>
      </w:pPr>
      <w:r>
        <w:rPr>
          <w:rFonts w:cstheme="minorHAnsi"/>
        </w:rPr>
        <w:t>Once shaking stops, i</w:t>
      </w:r>
      <w:r w:rsidR="00D50688" w:rsidRPr="00D50688">
        <w:rPr>
          <w:rFonts w:cstheme="minorHAnsi"/>
        </w:rPr>
        <w:t xml:space="preserve">mmediately exit the building. Do NOT use elevators. Get a safe distance away from the building. If you are unable to use the stairs, wait in the emergency refuge area located near the elevator and ask someone to inform emergency personnel. If you are in a wheelchair, position yourself against the wall and lock your brakes. If an aftershock occurs, cover your head. Emergency personnel will come to you as soon as possible. There is an Evacu-Chair located on the fourth floor. This device may be used to safely carry one person </w:t>
      </w:r>
      <w:r w:rsidR="00D50688">
        <w:rPr>
          <w:rFonts w:cstheme="minorHAnsi"/>
        </w:rPr>
        <w:t xml:space="preserve">at a time </w:t>
      </w:r>
      <w:r w:rsidR="00D50688" w:rsidRPr="00D50688">
        <w:rPr>
          <w:rFonts w:cstheme="minorHAnsi"/>
        </w:rPr>
        <w:t xml:space="preserve">down the stairs. </w:t>
      </w:r>
    </w:p>
    <w:p w14:paraId="3600982B" w14:textId="77777777" w:rsidR="00D50688" w:rsidRPr="00D50688" w:rsidRDefault="00D50688" w:rsidP="00D50688">
      <w:pPr>
        <w:pStyle w:val="ListParagraph"/>
        <w:numPr>
          <w:ilvl w:val="0"/>
          <w:numId w:val="19"/>
        </w:numPr>
        <w:rPr>
          <w:rFonts w:cstheme="minorHAnsi"/>
        </w:rPr>
      </w:pPr>
      <w:r w:rsidRPr="00D50688">
        <w:rPr>
          <w:rFonts w:cstheme="minorHAnsi"/>
        </w:rPr>
        <w:t>If outdoors, avoid tall buildings, trees, power lines and other objects that could fall. Move to an open area if possible. Drop to the ground and cover your head. Wait for the shaking to stop.</w:t>
      </w:r>
    </w:p>
    <w:p w14:paraId="4FDA87BB" w14:textId="5DB4138D" w:rsidR="00D50688" w:rsidRPr="000503BB" w:rsidRDefault="00D50688" w:rsidP="003D49BB">
      <w:pPr>
        <w:pStyle w:val="handbooksubheads"/>
      </w:pPr>
      <w:r w:rsidRPr="000503BB">
        <w:t xml:space="preserve">After the Quake: </w:t>
      </w:r>
    </w:p>
    <w:p w14:paraId="0D95F02C" w14:textId="77777777" w:rsidR="00D50688" w:rsidRPr="00D50688" w:rsidRDefault="00D50688" w:rsidP="00D50688">
      <w:pPr>
        <w:pStyle w:val="ListParagraph"/>
        <w:numPr>
          <w:ilvl w:val="0"/>
          <w:numId w:val="18"/>
        </w:numPr>
        <w:rPr>
          <w:rFonts w:cstheme="minorHAnsi"/>
        </w:rPr>
      </w:pPr>
      <w:r w:rsidRPr="00D50688">
        <w:rPr>
          <w:rFonts w:cstheme="minorHAnsi"/>
        </w:rPr>
        <w:t xml:space="preserve">Check yourself first. You may be injured without realizing it. </w:t>
      </w:r>
    </w:p>
    <w:p w14:paraId="4C2B764A" w14:textId="1088CF67" w:rsidR="00D50688" w:rsidRPr="00D50688" w:rsidRDefault="00D50688" w:rsidP="00D50688">
      <w:pPr>
        <w:pStyle w:val="ListParagraph"/>
        <w:numPr>
          <w:ilvl w:val="0"/>
          <w:numId w:val="18"/>
        </w:numPr>
        <w:rPr>
          <w:rFonts w:cstheme="minorHAnsi"/>
        </w:rPr>
      </w:pPr>
      <w:r w:rsidRPr="00D50688">
        <w:rPr>
          <w:rFonts w:cstheme="minorHAnsi"/>
        </w:rPr>
        <w:t xml:space="preserve">Think before you move. Use common sense and </w:t>
      </w:r>
      <w:r w:rsidR="00396804" w:rsidRPr="00D50688">
        <w:rPr>
          <w:rFonts w:cstheme="minorHAnsi"/>
        </w:rPr>
        <w:t>do not</w:t>
      </w:r>
      <w:r w:rsidRPr="00D50688">
        <w:rPr>
          <w:rFonts w:cstheme="minorHAnsi"/>
        </w:rPr>
        <w:t xml:space="preserve"> take any risks out of panic. </w:t>
      </w:r>
    </w:p>
    <w:p w14:paraId="3A65D877" w14:textId="78F3CCD6" w:rsidR="00D50688" w:rsidRPr="00D50688" w:rsidRDefault="00D50688" w:rsidP="00D50688">
      <w:pPr>
        <w:pStyle w:val="ListParagraph"/>
        <w:numPr>
          <w:ilvl w:val="0"/>
          <w:numId w:val="18"/>
        </w:numPr>
        <w:rPr>
          <w:rFonts w:cstheme="minorHAnsi"/>
        </w:rPr>
      </w:pPr>
      <w:r w:rsidRPr="00D50688">
        <w:rPr>
          <w:rFonts w:cstheme="minorHAnsi"/>
        </w:rPr>
        <w:t>Be prepared for aftershocks. Wait until all motion has stopped before cautiously exiting</w:t>
      </w:r>
      <w:r w:rsidR="00396804" w:rsidRPr="00D50688">
        <w:rPr>
          <w:rFonts w:cstheme="minorHAnsi"/>
        </w:rPr>
        <w:t xml:space="preserve">. </w:t>
      </w:r>
    </w:p>
    <w:p w14:paraId="702E1010" w14:textId="77777777" w:rsidR="00D50688" w:rsidRPr="00D50688" w:rsidRDefault="00D50688" w:rsidP="00D50688">
      <w:pPr>
        <w:pStyle w:val="ListParagraph"/>
        <w:numPr>
          <w:ilvl w:val="0"/>
          <w:numId w:val="18"/>
        </w:numPr>
        <w:rPr>
          <w:rFonts w:cstheme="minorHAnsi"/>
        </w:rPr>
      </w:pPr>
      <w:r w:rsidRPr="00D50688">
        <w:rPr>
          <w:rFonts w:cstheme="minorHAnsi"/>
        </w:rPr>
        <w:t>Do not light a match or turn on a light switch. At night, use a flashlight.</w:t>
      </w:r>
    </w:p>
    <w:p w14:paraId="3EE687A6" w14:textId="51856C76" w:rsidR="00D50688" w:rsidRPr="00D50688" w:rsidRDefault="00D50688" w:rsidP="00D50688">
      <w:pPr>
        <w:rPr>
          <w:rFonts w:cstheme="minorHAnsi"/>
          <w:sz w:val="23"/>
          <w:szCs w:val="23"/>
        </w:rPr>
      </w:pPr>
      <w:r w:rsidRPr="00D50688">
        <w:rPr>
          <w:rFonts w:cstheme="minorHAnsi"/>
          <w:bCs/>
          <w:iCs/>
          <w:sz w:val="23"/>
          <w:szCs w:val="23"/>
        </w:rPr>
        <w:t>After the quake</w:t>
      </w:r>
      <w:r w:rsidR="006B7657">
        <w:rPr>
          <w:rFonts w:cstheme="minorHAnsi"/>
          <w:bCs/>
          <w:iCs/>
          <w:sz w:val="23"/>
          <w:szCs w:val="23"/>
        </w:rPr>
        <w:t>,</w:t>
      </w:r>
      <w:r w:rsidRPr="00D50688">
        <w:rPr>
          <w:rFonts w:cstheme="minorHAnsi"/>
          <w:bCs/>
          <w:iCs/>
          <w:sz w:val="23"/>
          <w:szCs w:val="23"/>
        </w:rPr>
        <w:t xml:space="preserve"> walk to the Cedar Hall field. </w:t>
      </w:r>
      <w:r w:rsidRPr="00D50688">
        <w:rPr>
          <w:rFonts w:cstheme="minorHAnsi"/>
          <w:sz w:val="23"/>
          <w:szCs w:val="23"/>
        </w:rPr>
        <w:t xml:space="preserve">Attempt to group together with </w:t>
      </w:r>
      <w:r w:rsidR="00E4750E">
        <w:rPr>
          <w:rFonts w:cstheme="minorHAnsi"/>
          <w:sz w:val="23"/>
          <w:szCs w:val="23"/>
        </w:rPr>
        <w:t>others from your floor</w:t>
      </w:r>
      <w:r w:rsidR="00396804">
        <w:rPr>
          <w:rFonts w:cstheme="minorHAnsi"/>
          <w:sz w:val="23"/>
          <w:szCs w:val="23"/>
        </w:rPr>
        <w:t xml:space="preserve">. </w:t>
      </w:r>
      <w:r w:rsidRPr="00D50688">
        <w:rPr>
          <w:rFonts w:cstheme="minorHAnsi"/>
          <w:sz w:val="23"/>
          <w:szCs w:val="23"/>
        </w:rPr>
        <w:t>This will assist in accounting for all students in a timely manner and identifying any potentially missing students or staff. You will receive further directions and information from staff at that location.</w:t>
      </w:r>
    </w:p>
    <w:p w14:paraId="2CEEC093" w14:textId="77777777" w:rsidR="00D50688" w:rsidRPr="00D50688" w:rsidRDefault="00D50688" w:rsidP="003D49BB">
      <w:pPr>
        <w:pStyle w:val="handbooksubheads"/>
      </w:pPr>
      <w:r w:rsidRPr="000503BB">
        <w:t>Lockdown</w:t>
      </w:r>
    </w:p>
    <w:p w14:paraId="5E5E9600" w14:textId="77777777" w:rsidR="00D50688" w:rsidRPr="00D50688" w:rsidRDefault="00D50688" w:rsidP="00D50688">
      <w:pPr>
        <w:rPr>
          <w:rFonts w:cstheme="minorHAnsi"/>
          <w:szCs w:val="24"/>
        </w:rPr>
      </w:pPr>
      <w:r w:rsidRPr="00D50688">
        <w:rPr>
          <w:rFonts w:cstheme="minorHAnsi"/>
          <w:color w:val="4D5156"/>
          <w:szCs w:val="24"/>
          <w:shd w:val="clear" w:color="auto" w:fill="FFFFFF"/>
        </w:rPr>
        <w:t xml:space="preserve">A lockdown is a security measure taken during an emergency to prevent people from leaving or entering a building. </w:t>
      </w:r>
      <w:r w:rsidRPr="00D50688">
        <w:rPr>
          <w:rFonts w:cstheme="minorHAnsi"/>
          <w:szCs w:val="24"/>
        </w:rPr>
        <w:t xml:space="preserve">In the event of a lockdown at Cedar Hall: </w:t>
      </w:r>
    </w:p>
    <w:p w14:paraId="6DAD6C97" w14:textId="082E0F16" w:rsidR="00D50688" w:rsidRPr="00D50688" w:rsidRDefault="00D50688" w:rsidP="00D50688">
      <w:r w:rsidRPr="00D50688">
        <w:t>Cedar Hall residents, staff and visitors should:</w:t>
      </w:r>
    </w:p>
    <w:p w14:paraId="312BE0F5" w14:textId="77777777" w:rsidR="00D50688" w:rsidRPr="00D50688" w:rsidRDefault="00D50688" w:rsidP="00D50688">
      <w:pPr>
        <w:pStyle w:val="ListParagraph"/>
        <w:numPr>
          <w:ilvl w:val="0"/>
          <w:numId w:val="21"/>
        </w:numPr>
      </w:pPr>
      <w:r w:rsidRPr="00D50688">
        <w:t>If in your suite, stay where you are, lock your door.</w:t>
      </w:r>
    </w:p>
    <w:p w14:paraId="7B61D378" w14:textId="77777777" w:rsidR="00D50688" w:rsidRPr="00D50688" w:rsidRDefault="00D50688" w:rsidP="00D50688">
      <w:pPr>
        <w:pStyle w:val="ListParagraph"/>
        <w:numPr>
          <w:ilvl w:val="0"/>
          <w:numId w:val="21"/>
        </w:numPr>
      </w:pPr>
      <w:r w:rsidRPr="00D50688">
        <w:t>If you are in the open common area, get to a room and secure yourself by locking the door or by barricading the door.</w:t>
      </w:r>
    </w:p>
    <w:p w14:paraId="72FA92D5" w14:textId="77777777" w:rsidR="00D50688" w:rsidRPr="00D50688" w:rsidRDefault="00D50688" w:rsidP="00D50688">
      <w:pPr>
        <w:pStyle w:val="ListParagraph"/>
        <w:numPr>
          <w:ilvl w:val="0"/>
          <w:numId w:val="21"/>
        </w:numPr>
      </w:pPr>
      <w:r w:rsidRPr="00D50688">
        <w:t>If you are outside the building, leave the area and seek a safe location away from campus. Notify your Resident Advisor of your location as soon as safely able to do so.</w:t>
      </w:r>
    </w:p>
    <w:p w14:paraId="11DFF97B" w14:textId="77777777" w:rsidR="00D50688" w:rsidRPr="00D50688" w:rsidRDefault="00D50688" w:rsidP="00D50688">
      <w:pPr>
        <w:pStyle w:val="ListParagraph"/>
        <w:numPr>
          <w:ilvl w:val="0"/>
          <w:numId w:val="21"/>
        </w:numPr>
      </w:pPr>
      <w:r w:rsidRPr="00D50688">
        <w:t>Remain calm and quiet.</w:t>
      </w:r>
    </w:p>
    <w:p w14:paraId="5872A026" w14:textId="77777777" w:rsidR="00D50688" w:rsidRPr="00D50688" w:rsidRDefault="00D50688" w:rsidP="00D50688">
      <w:pPr>
        <w:pStyle w:val="ListParagraph"/>
        <w:numPr>
          <w:ilvl w:val="0"/>
          <w:numId w:val="21"/>
        </w:numPr>
      </w:pPr>
      <w:r w:rsidRPr="00D50688">
        <w:t>Stay away from windows and doors.</w:t>
      </w:r>
    </w:p>
    <w:p w14:paraId="4076C20C" w14:textId="12CAD27E" w:rsidR="00D50688" w:rsidRPr="00D50688" w:rsidRDefault="00D50688" w:rsidP="00D50688">
      <w:pPr>
        <w:pStyle w:val="ListParagraph"/>
        <w:numPr>
          <w:ilvl w:val="0"/>
          <w:numId w:val="21"/>
        </w:numPr>
      </w:pPr>
      <w:r w:rsidRPr="00D50688">
        <w:lastRenderedPageBreak/>
        <w:t xml:space="preserve">Do not open doors </w:t>
      </w:r>
      <w:r>
        <w:t>for any reason</w:t>
      </w:r>
      <w:r w:rsidR="00396804">
        <w:t xml:space="preserve">. </w:t>
      </w:r>
    </w:p>
    <w:p w14:paraId="26FF23F2" w14:textId="751B9EF0" w:rsidR="00D50688" w:rsidRPr="00D50688" w:rsidRDefault="00D50688" w:rsidP="00D50688">
      <w:pPr>
        <w:pStyle w:val="ListParagraph"/>
        <w:numPr>
          <w:ilvl w:val="0"/>
          <w:numId w:val="21"/>
        </w:numPr>
      </w:pPr>
      <w:r w:rsidRPr="00D50688">
        <w:t>Close window blinds</w:t>
      </w:r>
      <w:r>
        <w:t xml:space="preserve">. </w:t>
      </w:r>
    </w:p>
    <w:p w14:paraId="2512CFBC" w14:textId="77777777" w:rsidR="00D50688" w:rsidRPr="00D50688" w:rsidRDefault="00D50688" w:rsidP="00D50688">
      <w:pPr>
        <w:pStyle w:val="ListParagraph"/>
        <w:numPr>
          <w:ilvl w:val="0"/>
          <w:numId w:val="21"/>
        </w:numPr>
      </w:pPr>
      <w:r w:rsidRPr="00D50688">
        <w:t>Turn off lights, computer monitors, and music.</w:t>
      </w:r>
    </w:p>
    <w:p w14:paraId="5DB82A73" w14:textId="77777777" w:rsidR="00D50688" w:rsidRPr="00D50688" w:rsidRDefault="00D50688" w:rsidP="00D50688">
      <w:pPr>
        <w:pStyle w:val="ListParagraph"/>
        <w:numPr>
          <w:ilvl w:val="0"/>
          <w:numId w:val="21"/>
        </w:numPr>
      </w:pPr>
      <w:r w:rsidRPr="00D50688">
        <w:t xml:space="preserve">Turn cell phones to vibrate and refrain from using them except for emergency notification. Think safety first and refrain from filming live social media broadcasts. </w:t>
      </w:r>
    </w:p>
    <w:p w14:paraId="7D415EBB" w14:textId="77777777" w:rsidR="00D50688" w:rsidRPr="00D50688" w:rsidRDefault="00D50688" w:rsidP="00D50688">
      <w:pPr>
        <w:pStyle w:val="ListParagraph"/>
        <w:numPr>
          <w:ilvl w:val="0"/>
          <w:numId w:val="21"/>
        </w:numPr>
      </w:pPr>
      <w:r w:rsidRPr="00D50688">
        <w:t>Assist persons with disabilities or injuries who may be in need.</w:t>
      </w:r>
    </w:p>
    <w:p w14:paraId="4FDC2DC9" w14:textId="77777777" w:rsidR="00D50688" w:rsidRPr="00D50688" w:rsidRDefault="00D50688" w:rsidP="00D50688">
      <w:r w:rsidRPr="00D50688">
        <w:t>Remain in place, even if a fire alarm has been activated, unless:</w:t>
      </w:r>
    </w:p>
    <w:p w14:paraId="4CD5499E" w14:textId="77777777" w:rsidR="00D50688" w:rsidRPr="00D50688" w:rsidRDefault="00D50688" w:rsidP="00D50688">
      <w:pPr>
        <w:pStyle w:val="ListParagraph"/>
        <w:numPr>
          <w:ilvl w:val="0"/>
          <w:numId w:val="20"/>
        </w:numPr>
      </w:pPr>
      <w:r w:rsidRPr="00D50688">
        <w:t>An “all clear” message has been delivered through the College’s Emergency Notification System or by emergency personnel</w:t>
      </w:r>
    </w:p>
    <w:p w14:paraId="2D7604D2" w14:textId="77777777" w:rsidR="00D50688" w:rsidRPr="00D50688" w:rsidRDefault="00D50688" w:rsidP="00D50688">
      <w:pPr>
        <w:pStyle w:val="ListParagraph"/>
        <w:numPr>
          <w:ilvl w:val="0"/>
          <w:numId w:val="20"/>
        </w:numPr>
      </w:pPr>
      <w:r w:rsidRPr="00D50688">
        <w:t>You are in immediate danger</w:t>
      </w:r>
    </w:p>
    <w:p w14:paraId="5BD53E97" w14:textId="77777777" w:rsidR="00D50688" w:rsidRPr="00D50688" w:rsidRDefault="00D50688" w:rsidP="00D50688">
      <w:pPr>
        <w:pStyle w:val="ListParagraph"/>
        <w:numPr>
          <w:ilvl w:val="0"/>
          <w:numId w:val="20"/>
        </w:numPr>
      </w:pPr>
      <w:r w:rsidRPr="00D50688">
        <w:t>You are instructed to leave by a uniformed emergency personnel (police, fire, campus safety and security, etc.)</w:t>
      </w:r>
    </w:p>
    <w:p w14:paraId="1ECF1CB8" w14:textId="5C6A8F85" w:rsidR="00D50688" w:rsidRPr="00D50688" w:rsidRDefault="00D50688" w:rsidP="00D50688">
      <w:pPr>
        <w:pStyle w:val="ListParagraph"/>
        <w:numPr>
          <w:ilvl w:val="0"/>
          <w:numId w:val="20"/>
        </w:numPr>
      </w:pPr>
      <w:r w:rsidRPr="00D50688">
        <w:t>Do not attempt to restrain any person who demands to leave a locked down space</w:t>
      </w:r>
      <w:r w:rsidR="00192614">
        <w:t>.</w:t>
      </w:r>
    </w:p>
    <w:p w14:paraId="0A8D8DF9" w14:textId="0DF0ACC2" w:rsidR="00D50688" w:rsidRPr="000503BB" w:rsidRDefault="00D50688" w:rsidP="003D49BB">
      <w:pPr>
        <w:pStyle w:val="handbooksubheads"/>
      </w:pPr>
      <w:r w:rsidRPr="000503BB">
        <w:t>Severe Weather/power Outage</w:t>
      </w:r>
    </w:p>
    <w:p w14:paraId="115BAB94" w14:textId="77777777" w:rsidR="00130433" w:rsidRDefault="00D50688" w:rsidP="00D50688">
      <w:r w:rsidRPr="00D50688">
        <w:t xml:space="preserve">In the event of a power outage, residents should remain calm and locate a flashlight or use the </w:t>
      </w:r>
      <w:r w:rsidR="00FA79D9">
        <w:t xml:space="preserve">flashlight on their </w:t>
      </w:r>
      <w:r w:rsidRPr="00D50688">
        <w:t xml:space="preserve">phone. If you are in an unlit area, proceed cautiously to an area with emergency lighting and remain in that area until you hear from a Residence Life staff member. </w:t>
      </w:r>
    </w:p>
    <w:p w14:paraId="738C35BD" w14:textId="04D21334" w:rsidR="00D50688" w:rsidRPr="00D50688" w:rsidRDefault="00D50688" w:rsidP="00D50688">
      <w:r w:rsidRPr="00D50688">
        <w:t>Residents in an elevator should remain calm and use the emergency call button or telephone to alert Residence Life staff or Campus Safety &amp; Security. In the event of a significant power outage, the front desk will serve as the central communication center for residents until power is restored.</w:t>
      </w:r>
    </w:p>
    <w:p w14:paraId="64F67AE9" w14:textId="77777777" w:rsidR="00D50688" w:rsidRPr="00D50688" w:rsidRDefault="00D50688" w:rsidP="00D50688">
      <w:r w:rsidRPr="00D50688">
        <w:t>For your safety, do not exit the building during high winds. Live electrical wires, debris and falling trees may create a danger.</w:t>
      </w:r>
    </w:p>
    <w:p w14:paraId="5ED6222C" w14:textId="77777777" w:rsidR="00D50688" w:rsidRPr="00D50688" w:rsidRDefault="00D50688" w:rsidP="003D49BB">
      <w:pPr>
        <w:pStyle w:val="handbooksubheads"/>
      </w:pPr>
      <w:r w:rsidRPr="00D50688">
        <w:t>EMERGENCY DRILLS</w:t>
      </w:r>
    </w:p>
    <w:p w14:paraId="57E9D08B" w14:textId="77777777" w:rsidR="00D50688" w:rsidRPr="00D50688" w:rsidRDefault="00D50688" w:rsidP="00D50688">
      <w:r w:rsidRPr="00D50688">
        <w:t xml:space="preserve">All residents shall be prepared to participate in all fire evacuation drills (mandatory) and other emergency drills conducted in Cedar Hall. </w:t>
      </w:r>
    </w:p>
    <w:p w14:paraId="3FF2472D" w14:textId="77777777" w:rsidR="00D50688" w:rsidRPr="00D50688" w:rsidRDefault="00D50688" w:rsidP="003D49BB">
      <w:pPr>
        <w:pStyle w:val="handbooksubheads"/>
      </w:pPr>
      <w:r w:rsidRPr="00D50688">
        <w:t>difficult situations of concern</w:t>
      </w:r>
    </w:p>
    <w:p w14:paraId="67ABCB7E" w14:textId="5D134C20" w:rsidR="00D50688" w:rsidRPr="00D50688" w:rsidRDefault="00D50688" w:rsidP="00D50688">
      <w:r w:rsidRPr="00D50688">
        <w:t>In college, you will experience situations that you are unsure how to respond to. These situations may appear innocent or “typical”</w:t>
      </w:r>
      <w:r w:rsidR="00575653">
        <w:t xml:space="preserve"> </w:t>
      </w:r>
      <w:r w:rsidRPr="00D50688">
        <w:t xml:space="preserve">but can be </w:t>
      </w:r>
      <w:r w:rsidR="00396804" w:rsidRPr="00D50688">
        <w:t>serious</w:t>
      </w:r>
      <w:r w:rsidRPr="00D50688">
        <w:t xml:space="preserve"> and</w:t>
      </w:r>
      <w:r w:rsidR="00893575">
        <w:t>/or l</w:t>
      </w:r>
      <w:r w:rsidRPr="00D50688">
        <w:t xml:space="preserve">ife-threatening if not addressed. If you believe someone is experiencing such a crisis, please contact a </w:t>
      </w:r>
      <w:r w:rsidR="00893575">
        <w:t xml:space="preserve">staff </w:t>
      </w:r>
      <w:r w:rsidRPr="00D50688">
        <w:t xml:space="preserve">person immediately. </w:t>
      </w:r>
      <w:r w:rsidR="00396804" w:rsidRPr="00D50688">
        <w:t>Do not</w:t>
      </w:r>
      <w:r w:rsidRPr="00D50688">
        <w:t xml:space="preserve"> worry about getting in trouble or the person becoming angry or embarrassed—remember, you cared enough to help</w:t>
      </w:r>
      <w:r w:rsidR="00893575">
        <w:t xml:space="preserve">. </w:t>
      </w:r>
      <w:r w:rsidRPr="00D50688">
        <w:t xml:space="preserve">It is always best to be prepared with a plan before finding yourself in </w:t>
      </w:r>
      <w:r w:rsidR="008E529A" w:rsidRPr="00D50688">
        <w:t>a crisis</w:t>
      </w:r>
      <w:r w:rsidRPr="00D50688">
        <w:t xml:space="preserve">. That is why we have provided an overview of some challenges faced by college students. </w:t>
      </w:r>
    </w:p>
    <w:p w14:paraId="7703885E" w14:textId="77777777" w:rsidR="000A000C" w:rsidRDefault="000A000C">
      <w:pPr>
        <w:rPr>
          <w:rStyle w:val="Heading2Char"/>
        </w:rPr>
      </w:pPr>
      <w:r>
        <w:rPr>
          <w:rStyle w:val="Heading2Char"/>
        </w:rPr>
        <w:br w:type="page"/>
      </w:r>
    </w:p>
    <w:p w14:paraId="44AA9B35" w14:textId="53BF8FFC" w:rsidR="00D50688" w:rsidRPr="000503BB" w:rsidRDefault="00D50688" w:rsidP="003D49BB">
      <w:pPr>
        <w:pStyle w:val="handbooksubheads"/>
      </w:pPr>
      <w:r w:rsidRPr="000503BB">
        <w:lastRenderedPageBreak/>
        <w:t>Drug or Alcohol Overdose</w:t>
      </w:r>
    </w:p>
    <w:p w14:paraId="60111273" w14:textId="5E66709E" w:rsidR="00D50688" w:rsidRPr="00D50688" w:rsidRDefault="00D50688" w:rsidP="00D50688">
      <w:pPr>
        <w:rPr>
          <w:u w:val="single"/>
        </w:rPr>
      </w:pPr>
      <w:r w:rsidRPr="00D50688">
        <w:t xml:space="preserve">Critical </w:t>
      </w:r>
      <w:r w:rsidR="005C068B">
        <w:t>s</w:t>
      </w:r>
      <w:r w:rsidRPr="00D50688">
        <w:t xml:space="preserve">igns and </w:t>
      </w:r>
      <w:r w:rsidR="005C068B">
        <w:t>s</w:t>
      </w:r>
      <w:r w:rsidRPr="00D50688">
        <w:t xml:space="preserve">ymptoms of an </w:t>
      </w:r>
      <w:r w:rsidR="005C068B">
        <w:t>o</w:t>
      </w:r>
      <w:r w:rsidRPr="00D50688">
        <w:t>verdose</w:t>
      </w:r>
    </w:p>
    <w:p w14:paraId="09FDA996" w14:textId="77777777" w:rsidR="00D50688" w:rsidRPr="00D50688" w:rsidRDefault="00D50688" w:rsidP="00D50688">
      <w:pPr>
        <w:pStyle w:val="ListParagraph"/>
        <w:numPr>
          <w:ilvl w:val="0"/>
          <w:numId w:val="8"/>
        </w:numPr>
      </w:pPr>
      <w:r w:rsidRPr="00D50688">
        <w:t>Mental confusion, stupor, coma, or person is unresponsive</w:t>
      </w:r>
    </w:p>
    <w:p w14:paraId="635F90DE" w14:textId="77777777" w:rsidR="00D50688" w:rsidRPr="00D50688" w:rsidRDefault="00D50688" w:rsidP="00D50688">
      <w:pPr>
        <w:pStyle w:val="ListParagraph"/>
        <w:numPr>
          <w:ilvl w:val="0"/>
          <w:numId w:val="8"/>
        </w:numPr>
      </w:pPr>
      <w:r w:rsidRPr="00D50688">
        <w:t xml:space="preserve">Vomiting, especially while unconscious </w:t>
      </w:r>
    </w:p>
    <w:p w14:paraId="64458963" w14:textId="77777777" w:rsidR="00D50688" w:rsidRPr="00D50688" w:rsidRDefault="00D50688" w:rsidP="00D50688">
      <w:pPr>
        <w:pStyle w:val="ListParagraph"/>
        <w:numPr>
          <w:ilvl w:val="0"/>
          <w:numId w:val="8"/>
        </w:numPr>
      </w:pPr>
      <w:r w:rsidRPr="00D50688">
        <w:t>Seizures</w:t>
      </w:r>
    </w:p>
    <w:p w14:paraId="57EC14C4" w14:textId="7D9E8409" w:rsidR="00D50688" w:rsidRPr="00D50688" w:rsidRDefault="00D50688" w:rsidP="00A257C1">
      <w:pPr>
        <w:pStyle w:val="ListParagraph"/>
        <w:numPr>
          <w:ilvl w:val="0"/>
          <w:numId w:val="8"/>
        </w:numPr>
      </w:pPr>
      <w:r w:rsidRPr="00D50688">
        <w:t xml:space="preserve">Slow </w:t>
      </w:r>
      <w:r w:rsidR="002F150C">
        <w:t xml:space="preserve">or irregular </w:t>
      </w:r>
      <w:r w:rsidRPr="00D50688">
        <w:t xml:space="preserve">breathing </w:t>
      </w:r>
    </w:p>
    <w:p w14:paraId="16E584D6" w14:textId="77777777" w:rsidR="00D50688" w:rsidRPr="00D50688" w:rsidRDefault="00D50688" w:rsidP="00D50688">
      <w:pPr>
        <w:pStyle w:val="ListParagraph"/>
        <w:numPr>
          <w:ilvl w:val="0"/>
          <w:numId w:val="8"/>
        </w:numPr>
      </w:pPr>
      <w:r w:rsidRPr="00D50688">
        <w:t>Hypothermia (low body temperature), bluish skin color, paleness</w:t>
      </w:r>
    </w:p>
    <w:p w14:paraId="7E25D337" w14:textId="27D198C1" w:rsidR="00D50688" w:rsidRPr="00D50688" w:rsidRDefault="00D50688" w:rsidP="00D50688">
      <w:r w:rsidRPr="00D50688">
        <w:t xml:space="preserve">What </w:t>
      </w:r>
      <w:r w:rsidR="005C068B">
        <w:t>s</w:t>
      </w:r>
      <w:r w:rsidRPr="00D50688">
        <w:t xml:space="preserve">hould </w:t>
      </w:r>
      <w:r w:rsidR="005C068B">
        <w:t>y</w:t>
      </w:r>
      <w:r w:rsidRPr="00D50688">
        <w:t xml:space="preserve">ou </w:t>
      </w:r>
      <w:r w:rsidR="005C068B">
        <w:t>d</w:t>
      </w:r>
      <w:r w:rsidRPr="00D50688">
        <w:t xml:space="preserve">o </w:t>
      </w:r>
      <w:r w:rsidR="005C068B">
        <w:t>i</w:t>
      </w:r>
      <w:r w:rsidRPr="00D50688">
        <w:t xml:space="preserve">f </w:t>
      </w:r>
      <w:r w:rsidR="005C068B">
        <w:t>y</w:t>
      </w:r>
      <w:r w:rsidRPr="00D50688">
        <w:t xml:space="preserve">ou </w:t>
      </w:r>
      <w:r w:rsidR="005C068B">
        <w:t>s</w:t>
      </w:r>
      <w:r w:rsidRPr="00D50688">
        <w:t xml:space="preserve">uspect </w:t>
      </w:r>
      <w:r w:rsidR="005C068B">
        <w:t>s</w:t>
      </w:r>
      <w:r w:rsidRPr="00D50688">
        <w:t xml:space="preserve">omeone </w:t>
      </w:r>
      <w:r w:rsidR="005C068B">
        <w:t>h</w:t>
      </w:r>
      <w:r w:rsidRPr="00D50688">
        <w:t xml:space="preserve">as </w:t>
      </w:r>
      <w:r w:rsidR="005C068B">
        <w:t>o</w:t>
      </w:r>
      <w:r w:rsidRPr="00D50688">
        <w:t>verdosed?</w:t>
      </w:r>
    </w:p>
    <w:p w14:paraId="0C24DE25" w14:textId="77777777" w:rsidR="00D50688" w:rsidRPr="00D50688" w:rsidRDefault="00D50688" w:rsidP="00D50688">
      <w:pPr>
        <w:pStyle w:val="ListParagraph"/>
        <w:numPr>
          <w:ilvl w:val="0"/>
          <w:numId w:val="9"/>
        </w:numPr>
      </w:pPr>
      <w:r w:rsidRPr="00D50688">
        <w:t>Know the above symptoms.</w:t>
      </w:r>
    </w:p>
    <w:p w14:paraId="7D6AD9F9" w14:textId="77777777" w:rsidR="00D50688" w:rsidRPr="00D50688" w:rsidRDefault="00D50688" w:rsidP="00D50688">
      <w:pPr>
        <w:pStyle w:val="ListParagraph"/>
        <w:numPr>
          <w:ilvl w:val="0"/>
          <w:numId w:val="9"/>
        </w:numPr>
      </w:pPr>
      <w:r w:rsidRPr="00D50688">
        <w:t>Do not wait for all symptoms to be present.</w:t>
      </w:r>
    </w:p>
    <w:p w14:paraId="07392FEE" w14:textId="77777777" w:rsidR="00D50688" w:rsidRPr="00D50688" w:rsidRDefault="00D50688" w:rsidP="00D50688">
      <w:pPr>
        <w:pStyle w:val="ListParagraph"/>
        <w:numPr>
          <w:ilvl w:val="0"/>
          <w:numId w:val="9"/>
        </w:numPr>
      </w:pPr>
      <w:r w:rsidRPr="00D50688">
        <w:t>Be aware that a person who has passed out may die.</w:t>
      </w:r>
    </w:p>
    <w:p w14:paraId="37F06459" w14:textId="1B4D3ED1" w:rsidR="00D50688" w:rsidRPr="00D50688" w:rsidRDefault="00396804" w:rsidP="00D50688">
      <w:pPr>
        <w:pStyle w:val="ListParagraph"/>
        <w:numPr>
          <w:ilvl w:val="0"/>
          <w:numId w:val="9"/>
        </w:numPr>
      </w:pPr>
      <w:r w:rsidRPr="00D50688">
        <w:t>Do not</w:t>
      </w:r>
      <w:r w:rsidR="00D50688" w:rsidRPr="00D50688">
        <w:t xml:space="preserve"> try to guess </w:t>
      </w:r>
      <w:r w:rsidR="008E529A" w:rsidRPr="00D50688">
        <w:t>whether</w:t>
      </w:r>
      <w:r w:rsidR="00D50688" w:rsidRPr="00D50688">
        <w:t xml:space="preserve"> medical care is needed</w:t>
      </w:r>
      <w:r w:rsidR="00192614">
        <w:t>.</w:t>
      </w:r>
      <w:r w:rsidR="00D50688" w:rsidRPr="00D50688">
        <w:t xml:space="preserve"> </w:t>
      </w:r>
    </w:p>
    <w:p w14:paraId="1C468E97" w14:textId="5107D6A8" w:rsidR="00D50688" w:rsidRPr="00D50688" w:rsidRDefault="00D50688" w:rsidP="00D50688">
      <w:pPr>
        <w:pStyle w:val="ListParagraph"/>
        <w:numPr>
          <w:ilvl w:val="0"/>
          <w:numId w:val="9"/>
        </w:numPr>
      </w:pPr>
      <w:r w:rsidRPr="00D50688">
        <w:t>If there is any suspicion of an overdose, call 9-1-1 immediately and inform a Residence Life staff member</w:t>
      </w:r>
      <w:r w:rsidR="00396804" w:rsidRPr="00D50688">
        <w:t xml:space="preserve">. </w:t>
      </w:r>
    </w:p>
    <w:p w14:paraId="59D8EBAE" w14:textId="4EA0BEC6" w:rsidR="00D50688" w:rsidRPr="00D50688" w:rsidRDefault="00D50688" w:rsidP="00D50688">
      <w:r w:rsidRPr="00D50688">
        <w:t xml:space="preserve">What can happen to someone during an overdose if they do not receive assistance? </w:t>
      </w:r>
    </w:p>
    <w:p w14:paraId="71D64E38" w14:textId="77777777" w:rsidR="00D50688" w:rsidRPr="00D50688" w:rsidRDefault="00D50688" w:rsidP="00D50688">
      <w:pPr>
        <w:pStyle w:val="ListParagraph"/>
        <w:numPr>
          <w:ilvl w:val="0"/>
          <w:numId w:val="10"/>
        </w:numPr>
      </w:pPr>
      <w:r w:rsidRPr="00D50688">
        <w:t xml:space="preserve">Victim can choke on his or her own vomit. To prevent this, roll the victim to their side and wait for help to arrive. </w:t>
      </w:r>
    </w:p>
    <w:p w14:paraId="4583BCA5" w14:textId="77777777" w:rsidR="00D50688" w:rsidRPr="00D50688" w:rsidRDefault="00D50688" w:rsidP="00D50688">
      <w:pPr>
        <w:pStyle w:val="ListParagraph"/>
        <w:numPr>
          <w:ilvl w:val="0"/>
          <w:numId w:val="10"/>
        </w:numPr>
      </w:pPr>
      <w:r w:rsidRPr="00D50688">
        <w:t>Breathing slows, becomes irregular, or stops.</w:t>
      </w:r>
    </w:p>
    <w:p w14:paraId="69E8DAFC" w14:textId="77777777" w:rsidR="00D50688" w:rsidRPr="00D50688" w:rsidRDefault="00D50688" w:rsidP="00D50688">
      <w:pPr>
        <w:pStyle w:val="ListParagraph"/>
        <w:numPr>
          <w:ilvl w:val="0"/>
          <w:numId w:val="10"/>
        </w:numPr>
      </w:pPr>
      <w:r w:rsidRPr="00D50688">
        <w:t>Heart beats irregularly or stops.</w:t>
      </w:r>
    </w:p>
    <w:p w14:paraId="2525D59B" w14:textId="77777777" w:rsidR="00D50688" w:rsidRPr="00D50688" w:rsidRDefault="00D50688" w:rsidP="00D50688">
      <w:pPr>
        <w:pStyle w:val="ListParagraph"/>
        <w:numPr>
          <w:ilvl w:val="0"/>
          <w:numId w:val="10"/>
        </w:numPr>
      </w:pPr>
      <w:r w:rsidRPr="00D50688">
        <w:t>Hypothermia (low body temperature).</w:t>
      </w:r>
    </w:p>
    <w:p w14:paraId="37806FE7" w14:textId="77777777" w:rsidR="00D50688" w:rsidRPr="00D50688" w:rsidRDefault="00D50688" w:rsidP="00D50688">
      <w:pPr>
        <w:pStyle w:val="ListParagraph"/>
        <w:numPr>
          <w:ilvl w:val="0"/>
          <w:numId w:val="10"/>
        </w:numPr>
      </w:pPr>
      <w:r w:rsidRPr="00D50688">
        <w:t>Hypoglycemia (too little blood sugar) leads to seizures.</w:t>
      </w:r>
    </w:p>
    <w:p w14:paraId="5551CD87" w14:textId="77777777" w:rsidR="00D50688" w:rsidRPr="00D50688" w:rsidRDefault="00D50688" w:rsidP="00D50688">
      <w:pPr>
        <w:pStyle w:val="ListParagraph"/>
        <w:numPr>
          <w:ilvl w:val="0"/>
          <w:numId w:val="10"/>
        </w:numPr>
      </w:pPr>
      <w:r w:rsidRPr="00D50688">
        <w:t>Severe dehydration from vomiting can cause seizures, permanent brain damage, or death.</w:t>
      </w:r>
    </w:p>
    <w:p w14:paraId="7B2B0CC8" w14:textId="1945B6C0" w:rsidR="00643FE6" w:rsidRPr="00314A3D" w:rsidRDefault="00D50688" w:rsidP="003D49BB">
      <w:pPr>
        <w:pStyle w:val="Heading2"/>
      </w:pPr>
      <w:r w:rsidRPr="00D50688">
        <w:t xml:space="preserve">Even if the victim lives, an overdose can lead to irreversible brain damage. Rapid binge drinking (which often happens during drinking games, on a bet, or a dare) is especially dangerous because the victim can ingest a fatal dose before becoming </w:t>
      </w:r>
      <w:r>
        <w:t xml:space="preserve">unconscious. </w:t>
      </w:r>
    </w:p>
    <w:p w14:paraId="1567DD08" w14:textId="2E1032BD" w:rsidR="00374E59" w:rsidRPr="000503BB" w:rsidRDefault="0005748F" w:rsidP="003D49BB">
      <w:pPr>
        <w:pStyle w:val="handbooksubheads"/>
      </w:pPr>
      <w:r w:rsidRPr="000503BB">
        <w:t>Sexual Assault</w:t>
      </w:r>
    </w:p>
    <w:p w14:paraId="6242CA97" w14:textId="736747D7" w:rsidR="003C4286" w:rsidRPr="00314A3D" w:rsidRDefault="003C4286" w:rsidP="00594D78">
      <w:r w:rsidRPr="00314A3D">
        <w:t>1 in 10 college students experience</w:t>
      </w:r>
      <w:r w:rsidR="00A6768F" w:rsidRPr="00314A3D">
        <w:t>s</w:t>
      </w:r>
      <w:r w:rsidRPr="00314A3D">
        <w:t xml:space="preserve"> a rape or sexual assault while pursuing their degree. While </w:t>
      </w:r>
      <w:r w:rsidR="00A6768F" w:rsidRPr="00314A3D">
        <w:t xml:space="preserve">this statistic is </w:t>
      </w:r>
      <w:r w:rsidRPr="00314A3D">
        <w:t>shocking, we c</w:t>
      </w:r>
      <w:r w:rsidR="00A6768F" w:rsidRPr="00314A3D">
        <w:t xml:space="preserve">an all help to lower it </w:t>
      </w:r>
      <w:r w:rsidRPr="00314A3D">
        <w:t xml:space="preserve">by responding </w:t>
      </w:r>
      <w:r w:rsidR="000859F6" w:rsidRPr="00314A3D">
        <w:t xml:space="preserve">appropriately </w:t>
      </w:r>
      <w:r w:rsidRPr="00314A3D">
        <w:t>to consent or lack of consent and taking care of each other in times of crisis.</w:t>
      </w:r>
    </w:p>
    <w:p w14:paraId="08DD11EF" w14:textId="77777777" w:rsidR="003C4286" w:rsidRPr="00314A3D" w:rsidRDefault="003C4286" w:rsidP="00594D78">
      <w:r w:rsidRPr="00314A3D">
        <w:t>What is consent?</w:t>
      </w:r>
    </w:p>
    <w:p w14:paraId="6FF7302E" w14:textId="77777777" w:rsidR="003C4286" w:rsidRPr="00314A3D" w:rsidRDefault="003C4286" w:rsidP="00594D78">
      <w:r w:rsidRPr="00314A3D">
        <w:t xml:space="preserve">When someone gives consent, they are giving permission for something to happen or agreeing to do something. This means they need to know exactly what they are agreeing to so be clear in your request. </w:t>
      </w:r>
    </w:p>
    <w:p w14:paraId="5B0005F5" w14:textId="78CAFA90" w:rsidR="003C4286" w:rsidRPr="00314A3D" w:rsidRDefault="003C4286" w:rsidP="00594D78">
      <w:pPr>
        <w:pStyle w:val="ListParagraph"/>
        <w:numPr>
          <w:ilvl w:val="0"/>
          <w:numId w:val="33"/>
        </w:numPr>
        <w:ind w:left="720"/>
      </w:pPr>
      <w:r w:rsidRPr="00314A3D">
        <w:t xml:space="preserve">Always ask for consent before you begin sexual activity, </w:t>
      </w:r>
      <w:r w:rsidR="000859F6" w:rsidRPr="00314A3D">
        <w:t xml:space="preserve">including kissing, cuddling or </w:t>
      </w:r>
      <w:r w:rsidRPr="00314A3D">
        <w:t xml:space="preserve">any </w:t>
      </w:r>
      <w:r w:rsidR="00396804" w:rsidRPr="00314A3D">
        <w:t>sexual</w:t>
      </w:r>
      <w:r w:rsidRPr="00314A3D">
        <w:t xml:space="preserve"> activity, even if the person has consented in the past. </w:t>
      </w:r>
    </w:p>
    <w:p w14:paraId="7E0EDC82" w14:textId="582FC607" w:rsidR="003C4286" w:rsidRPr="00314A3D" w:rsidRDefault="003C4286" w:rsidP="00594D78">
      <w:pPr>
        <w:pStyle w:val="ListParagraph"/>
        <w:numPr>
          <w:ilvl w:val="0"/>
          <w:numId w:val="33"/>
        </w:numPr>
        <w:ind w:left="720"/>
      </w:pPr>
      <w:r w:rsidRPr="00314A3D">
        <w:lastRenderedPageBreak/>
        <w:t xml:space="preserve">Your partner might not give you a clear “no” if they are not interested but that does not mean they are saying “yes.” “um…I guess,” is an indication they do not really want to do what </w:t>
      </w:r>
      <w:r w:rsidR="00396804" w:rsidRPr="00314A3D">
        <w:t>you are</w:t>
      </w:r>
      <w:r w:rsidRPr="00314A3D">
        <w:t xml:space="preserve"> asking them to. </w:t>
      </w:r>
    </w:p>
    <w:p w14:paraId="5A23AC70" w14:textId="42F622EF" w:rsidR="003C4286" w:rsidRPr="00314A3D" w:rsidRDefault="003C4286" w:rsidP="00594D78">
      <w:pPr>
        <w:pStyle w:val="ListParagraph"/>
        <w:numPr>
          <w:ilvl w:val="0"/>
          <w:numId w:val="33"/>
        </w:numPr>
        <w:ind w:left="720"/>
      </w:pPr>
      <w:r w:rsidRPr="00314A3D">
        <w:t xml:space="preserve">Pay attention to your partner’s body language. If they pull away, tense up or look uncomfortable you should check in. For example, “You </w:t>
      </w:r>
      <w:r w:rsidR="00396804" w:rsidRPr="00314A3D">
        <w:t>do not</w:t>
      </w:r>
      <w:r w:rsidRPr="00314A3D">
        <w:t xml:space="preserve"> seem to </w:t>
      </w:r>
      <w:r w:rsidR="00A6768F" w:rsidRPr="00314A3D">
        <w:t xml:space="preserve">be </w:t>
      </w:r>
      <w:r w:rsidRPr="00314A3D">
        <w:t>into this. Do you want to stop?”</w:t>
      </w:r>
    </w:p>
    <w:p w14:paraId="6DADA19B" w14:textId="3BDEA6F9" w:rsidR="006C179C" w:rsidRPr="00314A3D" w:rsidRDefault="006C179C" w:rsidP="00594D78">
      <w:pPr>
        <w:pStyle w:val="ListParagraph"/>
        <w:numPr>
          <w:ilvl w:val="0"/>
          <w:numId w:val="33"/>
        </w:numPr>
        <w:ind w:left="720"/>
      </w:pPr>
      <w:r w:rsidRPr="00314A3D">
        <w:t>Someti</w:t>
      </w:r>
      <w:r w:rsidR="000859F6" w:rsidRPr="00314A3D">
        <w:t xml:space="preserve">mes your partner will say “No” to engaging in sexual activity. </w:t>
      </w:r>
      <w:r w:rsidRPr="00314A3D">
        <w:t>Reassure them that you are glad they can be honest with you and respond appropriately, “</w:t>
      </w:r>
      <w:r w:rsidR="00396804" w:rsidRPr="00314A3D">
        <w:t>That is</w:t>
      </w:r>
      <w:r w:rsidRPr="00314A3D">
        <w:t xml:space="preserve"> OK. Maybe another time.”</w:t>
      </w:r>
    </w:p>
    <w:p w14:paraId="0D12C9BF" w14:textId="3E744274" w:rsidR="006C179C" w:rsidRPr="00314A3D" w:rsidRDefault="006C179C" w:rsidP="00594D78">
      <w:pPr>
        <w:pStyle w:val="ListParagraph"/>
        <w:numPr>
          <w:ilvl w:val="0"/>
          <w:numId w:val="33"/>
        </w:numPr>
        <w:ind w:left="720"/>
      </w:pPr>
      <w:r w:rsidRPr="00314A3D">
        <w:t xml:space="preserve">Consent matters. Talking about what your partner wants to do ensures that sex is consensual and makes it more enjoyable. Your partner will feel more comfortable </w:t>
      </w:r>
      <w:r w:rsidR="00A6768F" w:rsidRPr="00314A3D">
        <w:t xml:space="preserve">being </w:t>
      </w:r>
      <w:r w:rsidRPr="00314A3D">
        <w:t xml:space="preserve">close to you. </w:t>
      </w:r>
    </w:p>
    <w:p w14:paraId="3593167A" w14:textId="77777777" w:rsidR="002F150C" w:rsidRDefault="002F150C" w:rsidP="006C179C"/>
    <w:p w14:paraId="59826ACE" w14:textId="3234FB22" w:rsidR="006C179C" w:rsidRPr="00314A3D" w:rsidRDefault="006C179C" w:rsidP="006C179C">
      <w:r w:rsidRPr="00314A3D">
        <w:t xml:space="preserve">So, you know how to practice consent, but how do you go about caring for someone if they have experienced sexual assault? </w:t>
      </w:r>
    </w:p>
    <w:p w14:paraId="7A60DDEA" w14:textId="49F142A8" w:rsidR="0005748F" w:rsidRPr="00314A3D" w:rsidRDefault="0005748F" w:rsidP="00643FE6">
      <w:pPr>
        <w:ind w:left="360"/>
      </w:pPr>
      <w:r w:rsidRPr="00314A3D">
        <w:t>Critical Signs and Symptoms of Sexual Assault</w:t>
      </w:r>
    </w:p>
    <w:p w14:paraId="12AD68B0" w14:textId="074CA30C" w:rsidR="00DB4527" w:rsidRPr="00314A3D" w:rsidRDefault="00DB4527" w:rsidP="00803C74">
      <w:pPr>
        <w:pStyle w:val="ListParagraph"/>
        <w:numPr>
          <w:ilvl w:val="0"/>
          <w:numId w:val="14"/>
        </w:numPr>
      </w:pPr>
      <w:r w:rsidRPr="00314A3D">
        <w:t>Shock, guilt, confusion, anger, fear, helplessness, and depressio</w:t>
      </w:r>
      <w:r w:rsidR="000732B9" w:rsidRPr="00314A3D">
        <w:t>n are common resp</w:t>
      </w:r>
      <w:r w:rsidR="002D3284" w:rsidRPr="00314A3D">
        <w:t>onses to sexual assault.</w:t>
      </w:r>
      <w:r w:rsidR="006C179C" w:rsidRPr="00314A3D">
        <w:t xml:space="preserve"> These are your cues to check in on your friend and ask them if they are okay and offer to listen. </w:t>
      </w:r>
    </w:p>
    <w:p w14:paraId="6CFE9F39" w14:textId="590229BC" w:rsidR="00DB4527" w:rsidRPr="00314A3D" w:rsidRDefault="00DB4527" w:rsidP="00803C74">
      <w:pPr>
        <w:pStyle w:val="ListParagraph"/>
        <w:numPr>
          <w:ilvl w:val="0"/>
          <w:numId w:val="14"/>
        </w:numPr>
      </w:pPr>
      <w:r w:rsidRPr="00314A3D">
        <w:t>A student may have diff</w:t>
      </w:r>
      <w:r w:rsidR="0035045B" w:rsidRPr="00314A3D">
        <w:t>iculty concentrating on schoolwork</w:t>
      </w:r>
      <w:r w:rsidRPr="00314A3D">
        <w:t xml:space="preserve">. She/he may withdraw from class discussion and interaction with peers or may cease coming to class entirely. </w:t>
      </w:r>
    </w:p>
    <w:p w14:paraId="3294DA6C" w14:textId="36C0A785" w:rsidR="007F0ACB" w:rsidRPr="00314A3D" w:rsidRDefault="00487CAE" w:rsidP="00803C74">
      <w:pPr>
        <w:pStyle w:val="ListParagraph"/>
        <w:numPr>
          <w:ilvl w:val="0"/>
          <w:numId w:val="14"/>
        </w:numPr>
      </w:pPr>
      <w:r>
        <w:t>S</w:t>
      </w:r>
      <w:r w:rsidR="00DB4527" w:rsidRPr="00314A3D">
        <w:t>tudents may experience flas</w:t>
      </w:r>
      <w:r w:rsidR="0035045B" w:rsidRPr="00314A3D">
        <w:t>hback</w:t>
      </w:r>
      <w:r w:rsidR="00336977" w:rsidRPr="00314A3D">
        <w:t>s</w:t>
      </w:r>
      <w:r w:rsidR="006C179C" w:rsidRPr="00314A3D">
        <w:t xml:space="preserve">, especially when unpredictable triggering events happen in the world around them. </w:t>
      </w:r>
    </w:p>
    <w:p w14:paraId="528896DB" w14:textId="69235B22" w:rsidR="00AA5B72" w:rsidRPr="00314A3D" w:rsidRDefault="0035045B" w:rsidP="00803C74">
      <w:pPr>
        <w:pStyle w:val="ListParagraph"/>
        <w:numPr>
          <w:ilvl w:val="0"/>
          <w:numId w:val="14"/>
        </w:numPr>
      </w:pPr>
      <w:r w:rsidRPr="00314A3D">
        <w:t>W</w:t>
      </w:r>
      <w:r w:rsidR="00AA5B72" w:rsidRPr="00314A3D">
        <w:t xml:space="preserve">eight loss, </w:t>
      </w:r>
      <w:r w:rsidRPr="00314A3D">
        <w:t xml:space="preserve">poor hygiene, </w:t>
      </w:r>
      <w:r w:rsidR="00AA5B72" w:rsidRPr="00314A3D">
        <w:t>sleep</w:t>
      </w:r>
      <w:r w:rsidRPr="00314A3D">
        <w:t>lessness</w:t>
      </w:r>
      <w:r w:rsidR="00AA5B72" w:rsidRPr="00314A3D">
        <w:t xml:space="preserve">, jumpiness, </w:t>
      </w:r>
      <w:r w:rsidRPr="00314A3D">
        <w:t xml:space="preserve">paranoia, </w:t>
      </w:r>
      <w:r w:rsidR="00336977" w:rsidRPr="00314A3D">
        <w:t xml:space="preserve">and </w:t>
      </w:r>
      <w:r w:rsidR="00AA5B72" w:rsidRPr="00314A3D">
        <w:t>not wanting to be touched</w:t>
      </w:r>
      <w:r w:rsidRPr="00314A3D">
        <w:t xml:space="preserve"> </w:t>
      </w:r>
      <w:r w:rsidR="00C05F63" w:rsidRPr="00314A3D">
        <w:t xml:space="preserve">can </w:t>
      </w:r>
      <w:r w:rsidRPr="00314A3D">
        <w:t xml:space="preserve">all </w:t>
      </w:r>
      <w:r w:rsidR="00C05F63" w:rsidRPr="00314A3D">
        <w:t>be signs of s</w:t>
      </w:r>
      <w:r w:rsidRPr="00314A3D">
        <w:t>exual assault.</w:t>
      </w:r>
    </w:p>
    <w:p w14:paraId="3DE3D595" w14:textId="0F5D4EC8" w:rsidR="003C370D" w:rsidRPr="00314A3D" w:rsidRDefault="0005748F" w:rsidP="003C370D">
      <w:r w:rsidRPr="00314A3D">
        <w:t xml:space="preserve">What </w:t>
      </w:r>
      <w:r w:rsidR="00396804">
        <w:t>s</w:t>
      </w:r>
      <w:r w:rsidRPr="00314A3D">
        <w:t xml:space="preserve">hould </w:t>
      </w:r>
      <w:r w:rsidR="00396804">
        <w:t>y</w:t>
      </w:r>
      <w:r w:rsidRPr="00314A3D">
        <w:t xml:space="preserve">ou </w:t>
      </w:r>
      <w:r w:rsidR="00396804">
        <w:t>d</w:t>
      </w:r>
      <w:r w:rsidRPr="00314A3D">
        <w:t xml:space="preserve">o </w:t>
      </w:r>
      <w:r w:rsidR="00396804">
        <w:t>i</w:t>
      </w:r>
      <w:r w:rsidRPr="00314A3D">
        <w:t xml:space="preserve">f </w:t>
      </w:r>
      <w:r w:rsidR="00396804">
        <w:t>y</w:t>
      </w:r>
      <w:r w:rsidRPr="00314A3D">
        <w:t xml:space="preserve">ou </w:t>
      </w:r>
      <w:r w:rsidR="00396804">
        <w:t>s</w:t>
      </w:r>
      <w:r w:rsidRPr="00314A3D">
        <w:t xml:space="preserve">uspect </w:t>
      </w:r>
      <w:r w:rsidR="00396804">
        <w:t>s</w:t>
      </w:r>
      <w:r w:rsidRPr="00314A3D">
        <w:t xml:space="preserve">omeone </w:t>
      </w:r>
      <w:r w:rsidR="00396804">
        <w:t>h</w:t>
      </w:r>
      <w:r w:rsidRPr="00314A3D">
        <w:t xml:space="preserve">as </w:t>
      </w:r>
      <w:r w:rsidR="00396804">
        <w:t>b</w:t>
      </w:r>
      <w:r w:rsidRPr="00314A3D">
        <w:t xml:space="preserve">een </w:t>
      </w:r>
      <w:r w:rsidR="00396804">
        <w:t>s</w:t>
      </w:r>
      <w:r w:rsidRPr="00314A3D">
        <w:t xml:space="preserve">exually </w:t>
      </w:r>
      <w:r w:rsidR="00396804">
        <w:t>a</w:t>
      </w:r>
      <w:r w:rsidRPr="00314A3D">
        <w:t>ssaulted?</w:t>
      </w:r>
    </w:p>
    <w:p w14:paraId="68859124" w14:textId="3941200F" w:rsidR="003C370D" w:rsidRPr="00314A3D" w:rsidRDefault="00054A4D" w:rsidP="00803C74">
      <w:pPr>
        <w:pStyle w:val="ListParagraph"/>
        <w:numPr>
          <w:ilvl w:val="0"/>
          <w:numId w:val="13"/>
        </w:numPr>
        <w:rPr>
          <w:rFonts w:cstheme="minorHAnsi"/>
          <w:color w:val="000000"/>
        </w:rPr>
      </w:pPr>
      <w:r w:rsidRPr="00314A3D">
        <w:rPr>
          <w:b/>
        </w:rPr>
        <w:t>Offer</w:t>
      </w:r>
      <w:r w:rsidR="003C370D" w:rsidRPr="00314A3D">
        <w:rPr>
          <w:b/>
        </w:rPr>
        <w:t xml:space="preserve"> support.</w:t>
      </w:r>
      <w:r w:rsidR="003C370D" w:rsidRPr="00314A3D">
        <w:t xml:space="preserve"> </w:t>
      </w:r>
      <w:r w:rsidR="0035045B" w:rsidRPr="00314A3D">
        <w:t>Offer to call someone they</w:t>
      </w:r>
      <w:r w:rsidR="003C370D" w:rsidRPr="00314A3D">
        <w:t xml:space="preserve"> trust</w:t>
      </w:r>
      <w:r w:rsidR="002F150C">
        <w:t xml:space="preserve"> </w:t>
      </w:r>
      <w:r w:rsidR="003C370D" w:rsidRPr="00314A3D">
        <w:t xml:space="preserve">or reach </w:t>
      </w:r>
      <w:r w:rsidR="00DB4527" w:rsidRPr="00314A3D">
        <w:t>out to a confidential resource.</w:t>
      </w:r>
      <w:r w:rsidR="0035045B" w:rsidRPr="00314A3D">
        <w:t xml:space="preserve"> </w:t>
      </w:r>
      <w:r w:rsidR="006B0E73" w:rsidRPr="00314A3D">
        <w:t>Do not ask too ma</w:t>
      </w:r>
      <w:r w:rsidR="00B466BE" w:rsidRPr="00314A3D">
        <w:t>n</w:t>
      </w:r>
      <w:r w:rsidR="006B0E73" w:rsidRPr="00314A3D">
        <w:t xml:space="preserve">y, or detailed questions, just listen to them. You </w:t>
      </w:r>
      <w:r w:rsidR="00396804" w:rsidRPr="00314A3D">
        <w:t>do not</w:t>
      </w:r>
      <w:r w:rsidR="006B0E73" w:rsidRPr="00314A3D">
        <w:t xml:space="preserve"> need to know the details, your focus in on supporting the person. </w:t>
      </w:r>
      <w:r w:rsidR="0035045B" w:rsidRPr="00314A3D">
        <w:rPr>
          <w:rFonts w:cstheme="minorHAnsi"/>
          <w:color w:val="000000"/>
        </w:rPr>
        <w:t xml:space="preserve">Do not blame the victim (e.g., </w:t>
      </w:r>
      <w:r w:rsidR="00A6768F" w:rsidRPr="00314A3D">
        <w:rPr>
          <w:rFonts w:cstheme="minorHAnsi"/>
          <w:color w:val="000000"/>
        </w:rPr>
        <w:t xml:space="preserve">he/she/they </w:t>
      </w:r>
      <w:r w:rsidR="0035045B" w:rsidRPr="00314A3D">
        <w:rPr>
          <w:rFonts w:cstheme="minorHAnsi"/>
          <w:color w:val="000000"/>
        </w:rPr>
        <w:t>was asking to be raped if he/she</w:t>
      </w:r>
      <w:r w:rsidR="006B0E73" w:rsidRPr="00314A3D">
        <w:rPr>
          <w:rFonts w:cstheme="minorHAnsi"/>
          <w:color w:val="000000"/>
        </w:rPr>
        <w:t xml:space="preserve">/they </w:t>
      </w:r>
      <w:r w:rsidR="0035045B" w:rsidRPr="00314A3D">
        <w:rPr>
          <w:rFonts w:cstheme="minorHAnsi"/>
          <w:color w:val="000000"/>
        </w:rPr>
        <w:t xml:space="preserve">wore </w:t>
      </w:r>
      <w:r w:rsidR="008E529A" w:rsidRPr="00314A3D">
        <w:rPr>
          <w:rFonts w:cstheme="minorHAnsi"/>
          <w:color w:val="000000"/>
        </w:rPr>
        <w:t>clothes</w:t>
      </w:r>
      <w:r w:rsidR="0035045B" w:rsidRPr="00314A3D">
        <w:rPr>
          <w:rFonts w:cstheme="minorHAnsi"/>
          <w:color w:val="000000"/>
        </w:rPr>
        <w:t xml:space="preserve">, went to the perpetrator's room, was drinking, walked home alone). </w:t>
      </w:r>
    </w:p>
    <w:p w14:paraId="671DEE03" w14:textId="2E7A9706" w:rsidR="003C370D" w:rsidRPr="00314A3D" w:rsidRDefault="00B466BE" w:rsidP="00803C74">
      <w:pPr>
        <w:pStyle w:val="ListParagraph"/>
        <w:numPr>
          <w:ilvl w:val="0"/>
          <w:numId w:val="13"/>
        </w:numPr>
      </w:pPr>
      <w:r w:rsidRPr="00314A3D">
        <w:rPr>
          <w:b/>
        </w:rPr>
        <w:t>Offer to help the victim in getting medical help</w:t>
      </w:r>
      <w:r w:rsidR="006A2173" w:rsidRPr="00314A3D">
        <w:rPr>
          <w:b/>
        </w:rPr>
        <w:t xml:space="preserve">. </w:t>
      </w:r>
      <w:r w:rsidR="006A2173" w:rsidRPr="00314A3D">
        <w:t>E</w:t>
      </w:r>
      <w:r w:rsidR="00054A4D" w:rsidRPr="00314A3D">
        <w:t>ven if they</w:t>
      </w:r>
      <w:r w:rsidR="003C370D" w:rsidRPr="00314A3D">
        <w:t xml:space="preserve"> feel fine</w:t>
      </w:r>
      <w:r w:rsidR="00A6768F" w:rsidRPr="00314A3D">
        <w:t>, i</w:t>
      </w:r>
      <w:r w:rsidR="0035045B" w:rsidRPr="00314A3D">
        <w:t>njuries can appear long after the incident.</w:t>
      </w:r>
      <w:r w:rsidR="006A2173" w:rsidRPr="00314A3D">
        <w:t xml:space="preserve"> Remember, it </w:t>
      </w:r>
      <w:r w:rsidR="00396804" w:rsidRPr="00314A3D">
        <w:t>is not</w:t>
      </w:r>
      <w:r w:rsidR="006A2173" w:rsidRPr="00314A3D">
        <w:t xml:space="preserve"> your place to force the person to get medical help</w:t>
      </w:r>
      <w:r w:rsidR="000859F6" w:rsidRPr="00314A3D">
        <w:t xml:space="preserve">, </w:t>
      </w:r>
      <w:r w:rsidR="006A2173" w:rsidRPr="00314A3D">
        <w:t xml:space="preserve">just make sure they know </w:t>
      </w:r>
      <w:r w:rsidR="00A6768F" w:rsidRPr="00314A3D">
        <w:t xml:space="preserve">that </w:t>
      </w:r>
      <w:r w:rsidR="006A2173" w:rsidRPr="00314A3D">
        <w:t>y</w:t>
      </w:r>
      <w:r w:rsidR="000859F6" w:rsidRPr="00314A3D">
        <w:t>ou support them in seeking help if they want to</w:t>
      </w:r>
      <w:r w:rsidR="00396804" w:rsidRPr="00314A3D">
        <w:t xml:space="preserve">. </w:t>
      </w:r>
    </w:p>
    <w:p w14:paraId="29B43CC2" w14:textId="540D90F3" w:rsidR="009962D7" w:rsidRPr="00314A3D" w:rsidRDefault="0035045B" w:rsidP="00803C74">
      <w:pPr>
        <w:pStyle w:val="ListParagraph"/>
        <w:numPr>
          <w:ilvl w:val="0"/>
          <w:numId w:val="13"/>
        </w:numPr>
      </w:pPr>
      <w:r w:rsidRPr="00314A3D">
        <w:rPr>
          <w:b/>
        </w:rPr>
        <w:t>Tell someone.</w:t>
      </w:r>
      <w:r w:rsidRPr="00314A3D">
        <w:t xml:space="preserve"> Encourage the person to report</w:t>
      </w:r>
      <w:r w:rsidR="003C370D" w:rsidRPr="00314A3D">
        <w:t xml:space="preserve"> the incident to </w:t>
      </w:r>
      <w:r w:rsidR="002D3284" w:rsidRPr="00314A3D">
        <w:t xml:space="preserve">a </w:t>
      </w:r>
      <w:r w:rsidR="006A2173" w:rsidRPr="00314A3D">
        <w:t xml:space="preserve">WCC </w:t>
      </w:r>
      <w:r w:rsidR="002D3284" w:rsidRPr="00314A3D">
        <w:t>staff member. This helps the college respond a</w:t>
      </w:r>
      <w:r w:rsidR="006A2173" w:rsidRPr="00314A3D">
        <w:t xml:space="preserve">ppropriately and ensures a safe living and learning environment for everyone. </w:t>
      </w:r>
      <w:r w:rsidRPr="00314A3D">
        <w:t>T</w:t>
      </w:r>
      <w:r w:rsidR="003C370D" w:rsidRPr="00314A3D">
        <w:t>here is no time limit for reporti</w:t>
      </w:r>
      <w:r w:rsidRPr="00314A3D">
        <w:t>ng an incident to the College</w:t>
      </w:r>
      <w:r w:rsidR="003C370D" w:rsidRPr="00314A3D">
        <w:t xml:space="preserve">. </w:t>
      </w:r>
      <w:r w:rsidR="00AA434B" w:rsidRPr="00314A3D">
        <w:rPr>
          <w:rFonts w:cstheme="minorHAnsi"/>
        </w:rPr>
        <w:t xml:space="preserve">Reporting </w:t>
      </w:r>
      <w:r w:rsidR="002D3284" w:rsidRPr="00314A3D">
        <w:rPr>
          <w:rFonts w:cstheme="minorHAnsi"/>
        </w:rPr>
        <w:t xml:space="preserve">can be confidential and does not have to result in a police report. </w:t>
      </w:r>
    </w:p>
    <w:p w14:paraId="40ABBB3E" w14:textId="05940186" w:rsidR="003C370D" w:rsidRPr="00314A3D" w:rsidRDefault="003C370D" w:rsidP="00803C74">
      <w:pPr>
        <w:pStyle w:val="ListParagraph"/>
        <w:numPr>
          <w:ilvl w:val="0"/>
          <w:numId w:val="13"/>
        </w:numPr>
        <w:rPr>
          <w:rFonts w:cstheme="minorHAnsi"/>
        </w:rPr>
      </w:pPr>
      <w:r w:rsidRPr="00314A3D">
        <w:rPr>
          <w:rFonts w:cstheme="minorHAnsi"/>
          <w:b/>
        </w:rPr>
        <w:lastRenderedPageBreak/>
        <w:t>Preserve evidence.</w:t>
      </w:r>
      <w:r w:rsidRPr="00314A3D">
        <w:rPr>
          <w:rFonts w:cstheme="minorHAnsi"/>
        </w:rPr>
        <w:t xml:space="preserve"> Police and nurse examiners are in the best position to secure evidence of a crime. </w:t>
      </w:r>
      <w:r w:rsidR="006A2173" w:rsidRPr="00314A3D">
        <w:rPr>
          <w:rFonts w:cstheme="minorHAnsi"/>
        </w:rPr>
        <w:t xml:space="preserve">If the victim wants to seek medical support, they can assist in collecting physical evidence, </w:t>
      </w:r>
      <w:r w:rsidRPr="00314A3D">
        <w:rPr>
          <w:rFonts w:cstheme="minorHAnsi"/>
        </w:rPr>
        <w:t xml:space="preserve">ideally within the first 24 hours. </w:t>
      </w:r>
      <w:r w:rsidR="006D5901">
        <w:rPr>
          <w:rFonts w:cstheme="minorHAnsi"/>
        </w:rPr>
        <w:t xml:space="preserve">The victim can preserve evidence by refraining from: taking a shower, brushing teeth, </w:t>
      </w:r>
      <w:r w:rsidR="008E529A">
        <w:rPr>
          <w:rFonts w:cstheme="minorHAnsi"/>
        </w:rPr>
        <w:t>eating,</w:t>
      </w:r>
      <w:r w:rsidR="006D5901">
        <w:rPr>
          <w:rFonts w:cstheme="minorHAnsi"/>
        </w:rPr>
        <w:t xml:space="preserve"> or drinking. If they change clothes, k</w:t>
      </w:r>
      <w:r w:rsidRPr="00314A3D">
        <w:rPr>
          <w:rFonts w:cstheme="minorHAnsi"/>
        </w:rPr>
        <w:t>eep th</w:t>
      </w:r>
      <w:r w:rsidR="006A2173" w:rsidRPr="00314A3D">
        <w:rPr>
          <w:rFonts w:cstheme="minorHAnsi"/>
        </w:rPr>
        <w:t>ose clothes in a pap</w:t>
      </w:r>
      <w:r w:rsidRPr="00314A3D">
        <w:rPr>
          <w:rFonts w:cstheme="minorHAnsi"/>
        </w:rPr>
        <w:t xml:space="preserve">er bag. </w:t>
      </w:r>
    </w:p>
    <w:p w14:paraId="1C47A392" w14:textId="2949A2DB" w:rsidR="003C370D" w:rsidRPr="00314A3D" w:rsidRDefault="003C370D" w:rsidP="00803C74">
      <w:pPr>
        <w:pStyle w:val="ListParagraph"/>
        <w:numPr>
          <w:ilvl w:val="0"/>
          <w:numId w:val="13"/>
        </w:numPr>
        <w:rPr>
          <w:rFonts w:cstheme="minorHAnsi"/>
        </w:rPr>
      </w:pPr>
      <w:r w:rsidRPr="00314A3D">
        <w:rPr>
          <w:rFonts w:cstheme="minorHAnsi"/>
          <w:b/>
        </w:rPr>
        <w:t>See Something? Say Something.</w:t>
      </w:r>
      <w:r w:rsidRPr="00314A3D">
        <w:rPr>
          <w:rFonts w:cstheme="minorHAnsi"/>
        </w:rPr>
        <w:t xml:space="preserve"> Pay attention to cues, comments, instincts, and</w:t>
      </w:r>
      <w:r w:rsidR="00DB4527" w:rsidRPr="00314A3D">
        <w:rPr>
          <w:rFonts w:cstheme="minorHAnsi"/>
        </w:rPr>
        <w:t xml:space="preserve"> </w:t>
      </w:r>
      <w:r w:rsidRPr="00314A3D">
        <w:rPr>
          <w:rFonts w:cstheme="minorHAnsi"/>
        </w:rPr>
        <w:t>experiences.</w:t>
      </w:r>
    </w:p>
    <w:p w14:paraId="63FC1101" w14:textId="1DFAF206" w:rsidR="00DB4527" w:rsidRPr="00314A3D" w:rsidRDefault="00DB4527" w:rsidP="00803C74">
      <w:pPr>
        <w:pStyle w:val="ListParagraph"/>
        <w:numPr>
          <w:ilvl w:val="0"/>
          <w:numId w:val="13"/>
        </w:numPr>
        <w:rPr>
          <w:rFonts w:cstheme="minorHAnsi"/>
          <w:color w:val="000000"/>
        </w:rPr>
      </w:pPr>
      <w:r w:rsidRPr="00314A3D">
        <w:rPr>
          <w:rFonts w:cstheme="minorHAnsi"/>
          <w:b/>
        </w:rPr>
        <w:t>Listen.</w:t>
      </w:r>
      <w:r w:rsidRPr="00314A3D">
        <w:rPr>
          <w:rFonts w:cstheme="minorHAnsi"/>
        </w:rPr>
        <w:t xml:space="preserve"> Do not attempt to</w:t>
      </w:r>
      <w:r w:rsidR="00054A4D" w:rsidRPr="00314A3D">
        <w:rPr>
          <w:rFonts w:cstheme="minorHAnsi"/>
        </w:rPr>
        <w:t xml:space="preserve"> </w:t>
      </w:r>
      <w:r w:rsidRPr="00314A3D">
        <w:rPr>
          <w:rFonts w:cstheme="minorHAnsi"/>
        </w:rPr>
        <w:t>“</w:t>
      </w:r>
      <w:r w:rsidR="00054A4D" w:rsidRPr="00314A3D">
        <w:rPr>
          <w:rFonts w:cstheme="minorHAnsi"/>
        </w:rPr>
        <w:t>t</w:t>
      </w:r>
      <w:r w:rsidRPr="00314A3D">
        <w:rPr>
          <w:rFonts w:cstheme="minorHAnsi"/>
        </w:rPr>
        <w:t>ake control</w:t>
      </w:r>
      <w:r w:rsidR="00396804" w:rsidRPr="00314A3D">
        <w:rPr>
          <w:rFonts w:cstheme="minorHAnsi"/>
        </w:rPr>
        <w:t>,”</w:t>
      </w:r>
      <w:r w:rsidRPr="00314A3D">
        <w:rPr>
          <w:rFonts w:cstheme="minorHAnsi"/>
        </w:rPr>
        <w:t xml:space="preserve"> since the victim already feels a loss of control.</w:t>
      </w:r>
      <w:r w:rsidRPr="00314A3D">
        <w:rPr>
          <w:rFonts w:cstheme="minorHAnsi"/>
          <w:color w:val="000000"/>
        </w:rPr>
        <w:t xml:space="preserve"> </w:t>
      </w:r>
    </w:p>
    <w:p w14:paraId="33147A1E" w14:textId="34BC5644" w:rsidR="00DB4527" w:rsidRDefault="00054A4D" w:rsidP="00803C74">
      <w:pPr>
        <w:pStyle w:val="ListParagraph"/>
        <w:numPr>
          <w:ilvl w:val="0"/>
          <w:numId w:val="13"/>
        </w:numPr>
        <w:rPr>
          <w:rFonts w:cstheme="minorHAnsi"/>
          <w:color w:val="000000"/>
        </w:rPr>
      </w:pPr>
      <w:r w:rsidRPr="00314A3D">
        <w:rPr>
          <w:rFonts w:cstheme="minorHAnsi"/>
          <w:b/>
          <w:color w:val="000000"/>
        </w:rPr>
        <w:t>Control your own feelings.</w:t>
      </w:r>
      <w:r w:rsidR="00DB4527" w:rsidRPr="00314A3D">
        <w:rPr>
          <w:rFonts w:cstheme="minorHAnsi"/>
          <w:color w:val="000000"/>
        </w:rPr>
        <w:t xml:space="preserve"> </w:t>
      </w:r>
      <w:r w:rsidR="006A2173" w:rsidRPr="00314A3D">
        <w:rPr>
          <w:rFonts w:cstheme="minorHAnsi"/>
          <w:color w:val="000000"/>
        </w:rPr>
        <w:t xml:space="preserve">The victim is allowed to feel however they feel in the moment, and the best thing you can do is stay calm. </w:t>
      </w:r>
    </w:p>
    <w:p w14:paraId="1A028E21" w14:textId="756CD78E" w:rsidR="00DB4527" w:rsidRPr="00314A3D" w:rsidRDefault="008B5AF6" w:rsidP="00DB4527">
      <w:r w:rsidRPr="00314A3D">
        <w:rPr>
          <w:rFonts w:cstheme="minorHAnsi"/>
          <w:noProof/>
        </w:rPr>
        <w:drawing>
          <wp:anchor distT="0" distB="0" distL="114300" distR="114300" simplePos="0" relativeHeight="251661312" behindDoc="0" locked="0" layoutInCell="1" allowOverlap="1" wp14:anchorId="63113004" wp14:editId="2BE87985">
            <wp:simplePos x="0" y="0"/>
            <wp:positionH relativeFrom="page">
              <wp:posOffset>3959748</wp:posOffset>
            </wp:positionH>
            <wp:positionV relativeFrom="paragraph">
              <wp:posOffset>251609</wp:posOffset>
            </wp:positionV>
            <wp:extent cx="3529330" cy="3980180"/>
            <wp:effectExtent l="0" t="0" r="0" b="1270"/>
            <wp:wrapSquare wrapText="bothSides"/>
            <wp:docPr id="14" name="Picture 14" descr="Have you been a victim of sexual harassment, sexual assault, dating violence, domestic violence, or stalking?&#10;KNOW YOUR OPTIONS.&#10;DVSAS Crisis Line: 360.715.1563&#10;Campus Counseling: 360.383.3073&#10;Director for ResLife: 360.383.3073&#10;Local law enforcement: 9-1-1&#10;Campus security: 360.383.3394&#10;Campus Title Nine Support: 360.383.3400" title="Sexual Assault Resourc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staff\redirect$\mturkington\Desktop\sexaulassaulttabl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9330" cy="398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901">
        <w:t>W</w:t>
      </w:r>
      <w:r w:rsidR="007F0ACB" w:rsidRPr="00314A3D">
        <w:t xml:space="preserve">hat </w:t>
      </w:r>
      <w:r w:rsidR="002F150C">
        <w:t>c</w:t>
      </w:r>
      <w:r w:rsidR="007F0ACB" w:rsidRPr="00314A3D">
        <w:t xml:space="preserve">an </w:t>
      </w:r>
      <w:r w:rsidR="002F150C">
        <w:t>h</w:t>
      </w:r>
      <w:r w:rsidR="007F0ACB" w:rsidRPr="00314A3D">
        <w:t xml:space="preserve">appen to </w:t>
      </w:r>
      <w:r w:rsidR="002F150C">
        <w:t>s</w:t>
      </w:r>
      <w:r w:rsidR="007F0ACB" w:rsidRPr="00314A3D">
        <w:t xml:space="preserve">omeone </w:t>
      </w:r>
      <w:r w:rsidR="002F150C">
        <w:t>w</w:t>
      </w:r>
      <w:r w:rsidR="007F0ACB" w:rsidRPr="00314A3D">
        <w:t xml:space="preserve">ho </w:t>
      </w:r>
      <w:r w:rsidR="002F150C">
        <w:t>h</w:t>
      </w:r>
      <w:r w:rsidR="007F0ACB" w:rsidRPr="00314A3D">
        <w:t xml:space="preserve">as </w:t>
      </w:r>
      <w:r w:rsidR="002F150C">
        <w:t>e</w:t>
      </w:r>
      <w:r w:rsidR="007F0ACB" w:rsidRPr="00314A3D">
        <w:t xml:space="preserve">xperienced an </w:t>
      </w:r>
      <w:r w:rsidR="002F150C">
        <w:t>a</w:t>
      </w:r>
      <w:r w:rsidR="007F0ACB" w:rsidRPr="00314A3D">
        <w:t xml:space="preserve">ssault </w:t>
      </w:r>
      <w:r w:rsidR="002F150C">
        <w:t>t</w:t>
      </w:r>
      <w:r w:rsidR="007F0ACB" w:rsidRPr="00314A3D">
        <w:t xml:space="preserve">hat </w:t>
      </w:r>
      <w:r w:rsidR="002F150C">
        <w:t>g</w:t>
      </w:r>
      <w:r w:rsidR="007F0ACB" w:rsidRPr="00314A3D">
        <w:t xml:space="preserve">oes </w:t>
      </w:r>
      <w:r w:rsidR="002F150C">
        <w:t>u</w:t>
      </w:r>
      <w:r w:rsidR="007F0ACB" w:rsidRPr="00314A3D">
        <w:t>naddressed?</w:t>
      </w:r>
    </w:p>
    <w:p w14:paraId="6D04FAB5" w14:textId="3FB3E9DE" w:rsidR="00AA5B72" w:rsidRPr="00314A3D" w:rsidRDefault="00AA5B72" w:rsidP="00803C74">
      <w:pPr>
        <w:pStyle w:val="ListParagraph"/>
        <w:numPr>
          <w:ilvl w:val="0"/>
          <w:numId w:val="12"/>
        </w:numPr>
      </w:pPr>
      <w:r w:rsidRPr="00314A3D">
        <w:t>Injuries, such as internal bleeding</w:t>
      </w:r>
      <w:r w:rsidR="00DB4527" w:rsidRPr="00314A3D">
        <w:t xml:space="preserve"> </w:t>
      </w:r>
    </w:p>
    <w:p w14:paraId="1A19155D" w14:textId="1C775D70" w:rsidR="00AA5B72" w:rsidRPr="00314A3D" w:rsidRDefault="00AA5B72" w:rsidP="00803C74">
      <w:pPr>
        <w:pStyle w:val="ListParagraph"/>
        <w:numPr>
          <w:ilvl w:val="0"/>
          <w:numId w:val="12"/>
        </w:numPr>
      </w:pPr>
      <w:r w:rsidRPr="00314A3D">
        <w:t>P</w:t>
      </w:r>
      <w:r w:rsidR="00DB4527" w:rsidRPr="00314A3D">
        <w:t xml:space="preserve">regnancy </w:t>
      </w:r>
    </w:p>
    <w:p w14:paraId="6F1347AD" w14:textId="3C0D42C9" w:rsidR="00DB4527" w:rsidRPr="00314A3D" w:rsidRDefault="00A6768F" w:rsidP="00803C74">
      <w:pPr>
        <w:pStyle w:val="ListParagraph"/>
        <w:numPr>
          <w:ilvl w:val="0"/>
          <w:numId w:val="12"/>
        </w:numPr>
      </w:pPr>
      <w:r w:rsidRPr="00314A3D">
        <w:t>Sexually transmitted viruses</w:t>
      </w:r>
    </w:p>
    <w:p w14:paraId="1606110C" w14:textId="77777777" w:rsidR="00AA5B72" w:rsidRPr="00314A3D" w:rsidRDefault="00AA5B72" w:rsidP="00803C74">
      <w:pPr>
        <w:pStyle w:val="ListParagraph"/>
        <w:numPr>
          <w:ilvl w:val="0"/>
          <w:numId w:val="11"/>
        </w:numPr>
      </w:pPr>
      <w:r w:rsidRPr="00314A3D">
        <w:t>S</w:t>
      </w:r>
      <w:r w:rsidR="00DB4527" w:rsidRPr="00314A3D">
        <w:t>elf-har</w:t>
      </w:r>
      <w:r w:rsidRPr="00314A3D">
        <w:t>m/suicidal thoughts or actions</w:t>
      </w:r>
    </w:p>
    <w:p w14:paraId="6C6D5B0B" w14:textId="77777777" w:rsidR="00054A4D" w:rsidRPr="00314A3D" w:rsidRDefault="00AA5B72" w:rsidP="00803C74">
      <w:pPr>
        <w:pStyle w:val="ListParagraph"/>
        <w:numPr>
          <w:ilvl w:val="0"/>
          <w:numId w:val="11"/>
        </w:numPr>
      </w:pPr>
      <w:r w:rsidRPr="00314A3D">
        <w:t>R</w:t>
      </w:r>
      <w:r w:rsidR="00054A4D" w:rsidRPr="00314A3D">
        <w:t>epeated assault or other violence</w:t>
      </w:r>
    </w:p>
    <w:p w14:paraId="0C293C58" w14:textId="002D9462" w:rsidR="007F0ACB" w:rsidRPr="00314A3D" w:rsidRDefault="00054A4D" w:rsidP="00803C74">
      <w:pPr>
        <w:pStyle w:val="ListParagraph"/>
        <w:numPr>
          <w:ilvl w:val="0"/>
          <w:numId w:val="11"/>
        </w:numPr>
      </w:pPr>
      <w:r w:rsidRPr="00314A3D">
        <w:t xml:space="preserve">Depression, anxiety, </w:t>
      </w:r>
      <w:r w:rsidR="00F86C8C" w:rsidRPr="00314A3D">
        <w:t>PTSD</w:t>
      </w:r>
    </w:p>
    <w:p w14:paraId="123AAB7B" w14:textId="77777777" w:rsidR="00A6768F" w:rsidRPr="00314A3D" w:rsidRDefault="00A6768F" w:rsidP="00A6768F">
      <w:pPr>
        <w:pStyle w:val="Heading1"/>
        <w:tabs>
          <w:tab w:val="left" w:pos="630"/>
        </w:tabs>
      </w:pPr>
      <w:r w:rsidRPr="008E0B0F">
        <w:rPr>
          <w:color w:val="0D5672" w:themeColor="accent1" w:themeShade="80"/>
        </w:rPr>
        <w:t>Title IX</w:t>
      </w:r>
      <w:r w:rsidRPr="00314A3D">
        <w:br/>
      </w:r>
    </w:p>
    <w:p w14:paraId="6FD14F18" w14:textId="5DDDE064" w:rsidR="00A6768F" w:rsidRPr="00314A3D" w:rsidRDefault="00A6768F" w:rsidP="00A6768F">
      <w:r w:rsidRPr="00314A3D">
        <w:t>Title IX is federal law that prohibits discrimination based on sex. Sex discrimination includes all forms of sexual misconduct (such as sexual harassment, sexual assault, rape, and stalking). Title IX also prohibits discrimination based on a person's LGBTQIA + identity, pregnancy or parenting status, or marital status. Washington State prohibits discrimination against those that identify as Trans</w:t>
      </w:r>
      <w:r w:rsidR="00377037" w:rsidRPr="00314A3D">
        <w:t>gender</w:t>
      </w:r>
      <w:r w:rsidRPr="00314A3D">
        <w:t xml:space="preserve"> or non-binary. </w:t>
      </w:r>
    </w:p>
    <w:p w14:paraId="4BD43B83" w14:textId="77777777" w:rsidR="00A6768F" w:rsidRPr="00314A3D" w:rsidRDefault="00A6768F" w:rsidP="00A6768F">
      <w:r w:rsidRPr="00314A3D">
        <w:rPr>
          <w:u w:val="single"/>
        </w:rPr>
        <w:t>What is Sexual Harassment?</w:t>
      </w:r>
      <w:r w:rsidRPr="00314A3D">
        <w:rPr>
          <w:rFonts w:ascii="PTSans-Narrow" w:hAnsi="PTSans-Narrow" w:cs="PTSans-Narrow"/>
          <w:color w:val="008676"/>
          <w:sz w:val="32"/>
          <w:szCs w:val="32"/>
        </w:rPr>
        <w:br/>
      </w:r>
      <w:r w:rsidRPr="00314A3D">
        <w:t xml:space="preserve">Sexual harassment is a form of discrimination consisting of unwelcome, gender-based verbal, written, electronic, and/or physical conduct. Sexual harassment does not have to be of a sexual nature, however, and can include offensive remarks about a person’s gender. </w:t>
      </w:r>
    </w:p>
    <w:p w14:paraId="27FBEABB" w14:textId="77777777" w:rsidR="00A6768F" w:rsidRPr="00314A3D" w:rsidRDefault="00A6768F" w:rsidP="00A6768F">
      <w:r w:rsidRPr="00314A3D">
        <w:t>Examples that may qualify as sexual harassment include:</w:t>
      </w:r>
    </w:p>
    <w:p w14:paraId="0668CF1F" w14:textId="77777777" w:rsidR="00A6768F" w:rsidRPr="00314A3D" w:rsidRDefault="00A6768F" w:rsidP="00A6768F">
      <w:pPr>
        <w:pStyle w:val="ListParagraph"/>
        <w:numPr>
          <w:ilvl w:val="0"/>
          <w:numId w:val="34"/>
        </w:numPr>
      </w:pPr>
      <w:r w:rsidRPr="00314A3D">
        <w:t>Persistent comments or questions of a sexual nature</w:t>
      </w:r>
    </w:p>
    <w:p w14:paraId="7DDE7ACD" w14:textId="77777777" w:rsidR="00A6768F" w:rsidRPr="00314A3D" w:rsidRDefault="00A6768F" w:rsidP="00A6768F">
      <w:pPr>
        <w:pStyle w:val="ListParagraph"/>
        <w:numPr>
          <w:ilvl w:val="0"/>
          <w:numId w:val="34"/>
        </w:numPr>
      </w:pPr>
      <w:r w:rsidRPr="00314A3D">
        <w:t>An instructor who promises a student a better grade in exchange for sexual favors</w:t>
      </w:r>
    </w:p>
    <w:p w14:paraId="5B1A008F" w14:textId="452C0AA2" w:rsidR="00A6768F" w:rsidRPr="00314A3D" w:rsidRDefault="00A6768F" w:rsidP="00A6768F">
      <w:pPr>
        <w:pStyle w:val="ListParagraph"/>
        <w:numPr>
          <w:ilvl w:val="0"/>
          <w:numId w:val="34"/>
        </w:numPr>
      </w:pPr>
      <w:r w:rsidRPr="00314A3D">
        <w:t xml:space="preserve">Unwelcome touching, patting, hugging, </w:t>
      </w:r>
      <w:r w:rsidR="008E529A" w:rsidRPr="00314A3D">
        <w:t>kissing,</w:t>
      </w:r>
      <w:r w:rsidRPr="00314A3D">
        <w:t xml:space="preserve"> or brushing against an individual’s body</w:t>
      </w:r>
    </w:p>
    <w:p w14:paraId="0F9451FB" w14:textId="77777777" w:rsidR="00A6768F" w:rsidRPr="00314A3D" w:rsidRDefault="00A6768F" w:rsidP="00A6768F">
      <w:pPr>
        <w:pStyle w:val="ListParagraph"/>
        <w:numPr>
          <w:ilvl w:val="0"/>
          <w:numId w:val="34"/>
        </w:numPr>
      </w:pPr>
      <w:r w:rsidRPr="00314A3D">
        <w:t>Unwelcome letters, e-mails, texts, telephone calls or other communications referring to sexual activities</w:t>
      </w:r>
    </w:p>
    <w:p w14:paraId="4819D077" w14:textId="432BD40B" w:rsidR="00A6768F" w:rsidRPr="00314A3D" w:rsidRDefault="00A6768F" w:rsidP="00A6768F">
      <w:r w:rsidRPr="00314A3D">
        <w:rPr>
          <w:u w:val="single"/>
        </w:rPr>
        <w:lastRenderedPageBreak/>
        <w:t>What is Sexual Violence?</w:t>
      </w:r>
      <w:r w:rsidRPr="00314A3D">
        <w:rPr>
          <w:u w:val="single"/>
        </w:rPr>
        <w:br/>
      </w:r>
      <w:r w:rsidRPr="00314A3D">
        <w:t xml:space="preserve">Sexual Violence is a type of sexual discrimination and harassment. </w:t>
      </w:r>
      <w:r w:rsidR="008E529A" w:rsidRPr="00314A3D">
        <w:t>All</w:t>
      </w:r>
      <w:r w:rsidRPr="00314A3D">
        <w:t xml:space="preserve"> the below are types of sexual violence:</w:t>
      </w:r>
    </w:p>
    <w:p w14:paraId="215F4D9C" w14:textId="683CE33A" w:rsidR="00A6768F" w:rsidRPr="00314A3D" w:rsidRDefault="00A6768F" w:rsidP="00A6768F">
      <w:pPr>
        <w:pStyle w:val="ListParagraph"/>
        <w:numPr>
          <w:ilvl w:val="0"/>
          <w:numId w:val="35"/>
        </w:numPr>
      </w:pPr>
      <w:r w:rsidRPr="00314A3D">
        <w:t xml:space="preserve">Nonconsensual sexual intercourse-any intercourse with any object, by a person upon another person, </w:t>
      </w:r>
      <w:r w:rsidR="00396804" w:rsidRPr="00314A3D">
        <w:t>which</w:t>
      </w:r>
      <w:r w:rsidRPr="00314A3D">
        <w:t xml:space="preserve"> is not consensual</w:t>
      </w:r>
    </w:p>
    <w:p w14:paraId="60310E1F" w14:textId="1E877F2B" w:rsidR="00A6768F" w:rsidRPr="00314A3D" w:rsidRDefault="00A6768F" w:rsidP="00A6768F">
      <w:pPr>
        <w:pStyle w:val="ListParagraph"/>
        <w:numPr>
          <w:ilvl w:val="0"/>
          <w:numId w:val="35"/>
        </w:numPr>
      </w:pPr>
      <w:r w:rsidRPr="00314A3D">
        <w:t xml:space="preserve">Nonconsensual sexual contact-any intentional sexual touching, however slight, by a person, upon another person, </w:t>
      </w:r>
      <w:r w:rsidR="00396804" w:rsidRPr="00314A3D">
        <w:t>which</w:t>
      </w:r>
      <w:r w:rsidRPr="00314A3D">
        <w:t xml:space="preserve"> is not consensual</w:t>
      </w:r>
    </w:p>
    <w:p w14:paraId="54F79ACB" w14:textId="3CDFF7B8" w:rsidR="00A6768F" w:rsidRPr="00314A3D" w:rsidRDefault="00A6768F" w:rsidP="00A6768F">
      <w:pPr>
        <w:pStyle w:val="ListParagraph"/>
        <w:numPr>
          <w:ilvl w:val="0"/>
          <w:numId w:val="35"/>
        </w:numPr>
      </w:pPr>
      <w:r w:rsidRPr="00314A3D">
        <w:t xml:space="preserve">Domestic violence-Asserted violence by the victim’s current or former spouse, domestic partner, </w:t>
      </w:r>
      <w:r w:rsidR="00142F88" w:rsidRPr="00314A3D">
        <w:t xml:space="preserve">or </w:t>
      </w:r>
      <w:r w:rsidRPr="00314A3D">
        <w:t xml:space="preserve">family member </w:t>
      </w:r>
    </w:p>
    <w:p w14:paraId="39FA4E4A" w14:textId="77777777" w:rsidR="00A6768F" w:rsidRPr="00314A3D" w:rsidRDefault="00A6768F" w:rsidP="00A6768F">
      <w:pPr>
        <w:pStyle w:val="ListParagraph"/>
        <w:numPr>
          <w:ilvl w:val="0"/>
          <w:numId w:val="35"/>
        </w:numPr>
      </w:pPr>
      <w:r w:rsidRPr="00314A3D">
        <w:t>Dating violence-Violence by a person who has been in a romantic or intimate relationship with the victim</w:t>
      </w:r>
    </w:p>
    <w:p w14:paraId="529A3FFA" w14:textId="037B024D" w:rsidR="00A6768F" w:rsidRPr="00314A3D" w:rsidRDefault="00A6768F" w:rsidP="00A6768F">
      <w:pPr>
        <w:pStyle w:val="ListParagraph"/>
        <w:numPr>
          <w:ilvl w:val="0"/>
          <w:numId w:val="35"/>
        </w:numPr>
      </w:pPr>
      <w:r w:rsidRPr="00314A3D">
        <w:t xml:space="preserve">Stalking-intentional and repeated harassment or following of another person, which places the person in reasonable fear that the perpetrator intends to injure, </w:t>
      </w:r>
      <w:r w:rsidR="008E529A" w:rsidRPr="00314A3D">
        <w:t>intimidate,</w:t>
      </w:r>
      <w:r w:rsidRPr="00314A3D">
        <w:t xml:space="preserve"> or harass the person </w:t>
      </w:r>
    </w:p>
    <w:p w14:paraId="02954486" w14:textId="7EC7A3B3" w:rsidR="00A6768F" w:rsidRPr="00314A3D" w:rsidRDefault="00A6768F" w:rsidP="00A6768F">
      <w:pPr>
        <w:rPr>
          <w:u w:val="single"/>
        </w:rPr>
      </w:pPr>
      <w:r w:rsidRPr="00314A3D">
        <w:rPr>
          <w:u w:val="single"/>
        </w:rPr>
        <w:t>How to Report Sexual Misconduct at Whatcom</w:t>
      </w:r>
      <w:r w:rsidRPr="00314A3D">
        <w:rPr>
          <w:u w:val="single"/>
        </w:rPr>
        <w:br/>
      </w:r>
      <w:r w:rsidRPr="00314A3D">
        <w:t xml:space="preserve">Our Title IX Coordinator has oversight for the College's compliance with Title IX. This person’s job is to receive and assess all reports from the </w:t>
      </w:r>
      <w:r w:rsidR="00ED2928" w:rsidRPr="00314A3D">
        <w:t xml:space="preserve">entire </w:t>
      </w:r>
      <w:r w:rsidRPr="00314A3D">
        <w:t xml:space="preserve">college, and make sure people are connected to the resources they need. They can also answer any questions you may have about sexual misconduct, sexual assault, or gender-based violence. </w:t>
      </w:r>
      <w:r w:rsidR="00A25888">
        <w:t xml:space="preserve">Any incidents or questions should be directed to Becky Rawlings in Human Resources. </w:t>
      </w:r>
      <w:r w:rsidR="00B226BC">
        <w:t>360-383-3404 or brawlings@whatcom.edu</w:t>
      </w:r>
    </w:p>
    <w:p w14:paraId="4817F2F7" w14:textId="07D36876" w:rsidR="00A6768F" w:rsidRPr="00314A3D" w:rsidRDefault="00A6768F" w:rsidP="00A6768F">
      <w:r w:rsidRPr="00314A3D">
        <w:t xml:space="preserve">All faculty and staff at Whatcom are mandated to report knowledge of Title IX incidents to the WCC Title IX Coordinator. Please report any concerns to a Residence Life staff member or </w:t>
      </w:r>
      <w:r w:rsidR="00ED2928" w:rsidRPr="00314A3D">
        <w:t xml:space="preserve">the </w:t>
      </w:r>
      <w:r w:rsidRPr="00314A3D">
        <w:t xml:space="preserve">Title IX Coordinator. </w:t>
      </w:r>
    </w:p>
    <w:p w14:paraId="59D0DA86" w14:textId="77777777" w:rsidR="00A6768F" w:rsidRPr="00314A3D" w:rsidRDefault="00A6768F" w:rsidP="00A6768F">
      <w:r w:rsidRPr="00314A3D">
        <w:rPr>
          <w:u w:val="single"/>
        </w:rPr>
        <w:t>Support</w:t>
      </w:r>
      <w:r w:rsidRPr="00314A3D">
        <w:br/>
        <w:t>Students may receive professional, confidential no-cost crisis counseling services at the Counseling Center, located in Laidlaw 116. The phone number is 360.383.3080 and email is counseling@whatcom.edu</w:t>
      </w:r>
    </w:p>
    <w:p w14:paraId="3C5C3CFE" w14:textId="77777777" w:rsidR="00A6768F" w:rsidRPr="00314A3D" w:rsidRDefault="00A6768F" w:rsidP="00A6768F">
      <w:r w:rsidRPr="00314A3D">
        <w:t>Campus Safety &amp; Security provides free after-hours escort services. Call 360.715.2418 if you feel unsafe walking to your car or around campus by yourself.</w:t>
      </w:r>
    </w:p>
    <w:p w14:paraId="1DDA98D7" w14:textId="6E554C3E" w:rsidR="00374E59" w:rsidRPr="00314A3D" w:rsidRDefault="007F0ACB" w:rsidP="0005748F">
      <w:pPr>
        <w:rPr>
          <w:b/>
          <w:szCs w:val="24"/>
          <w:u w:val="single"/>
        </w:rPr>
      </w:pPr>
      <w:r w:rsidRPr="00314A3D">
        <w:rPr>
          <w:rStyle w:val="Heading2Char"/>
          <w:b/>
          <w:szCs w:val="24"/>
        </w:rPr>
        <w:t>Extreme Mental or Emotional Distress</w:t>
      </w:r>
    </w:p>
    <w:p w14:paraId="325754FE" w14:textId="10C61E6B" w:rsidR="001F6897" w:rsidRPr="00314A3D" w:rsidRDefault="001F6897" w:rsidP="00E63AC9">
      <w:pPr>
        <w:spacing w:line="240" w:lineRule="auto"/>
        <w:contextualSpacing/>
        <w:rPr>
          <w:sz w:val="22"/>
        </w:rPr>
      </w:pPr>
      <w:r w:rsidRPr="00314A3D">
        <w:rPr>
          <w:sz w:val="22"/>
        </w:rPr>
        <w:t>SUICIDAL THOUGHTS OR ACTIONS</w:t>
      </w:r>
    </w:p>
    <w:p w14:paraId="1B89ADAA" w14:textId="5233B2F8" w:rsidR="00EB4F71" w:rsidRPr="00314A3D" w:rsidRDefault="00EB4F71" w:rsidP="00E63AC9">
      <w:pPr>
        <w:spacing w:line="240" w:lineRule="auto"/>
        <w:contextualSpacing/>
        <w:rPr>
          <w:szCs w:val="24"/>
        </w:rPr>
      </w:pPr>
      <w:r w:rsidRPr="00314A3D">
        <w:rPr>
          <w:szCs w:val="24"/>
        </w:rPr>
        <w:t>Critical signs and symptoms of suicidality</w:t>
      </w:r>
    </w:p>
    <w:p w14:paraId="2465BCB2" w14:textId="20628C42" w:rsidR="00EB4F71" w:rsidRPr="00314A3D" w:rsidRDefault="00EB4F71" w:rsidP="00E63AC9">
      <w:pPr>
        <w:pStyle w:val="ListParagraph"/>
        <w:numPr>
          <w:ilvl w:val="0"/>
          <w:numId w:val="40"/>
        </w:numPr>
        <w:spacing w:line="240" w:lineRule="auto"/>
        <w:rPr>
          <w:szCs w:val="24"/>
        </w:rPr>
      </w:pPr>
      <w:r w:rsidRPr="00314A3D">
        <w:rPr>
          <w:szCs w:val="24"/>
        </w:rPr>
        <w:t>Talking about wanting to die or kill oneself</w:t>
      </w:r>
    </w:p>
    <w:p w14:paraId="75D36F0A" w14:textId="5142E3F3" w:rsidR="00EB4F71" w:rsidRPr="00314A3D" w:rsidRDefault="00EB4F71" w:rsidP="00EB4F71">
      <w:pPr>
        <w:pStyle w:val="ListParagraph"/>
        <w:numPr>
          <w:ilvl w:val="0"/>
          <w:numId w:val="40"/>
        </w:numPr>
        <w:rPr>
          <w:szCs w:val="24"/>
        </w:rPr>
      </w:pPr>
      <w:r w:rsidRPr="00314A3D">
        <w:rPr>
          <w:szCs w:val="24"/>
        </w:rPr>
        <w:t>Talking about feeling hopeless or having no purpose</w:t>
      </w:r>
    </w:p>
    <w:p w14:paraId="0E2FC190" w14:textId="2B83BB96" w:rsidR="00EB4F71" w:rsidRPr="00314A3D" w:rsidRDefault="00EB4F71" w:rsidP="00EB4F71">
      <w:pPr>
        <w:pStyle w:val="ListParagraph"/>
        <w:numPr>
          <w:ilvl w:val="0"/>
          <w:numId w:val="40"/>
        </w:numPr>
        <w:rPr>
          <w:szCs w:val="24"/>
        </w:rPr>
      </w:pPr>
      <w:r w:rsidRPr="00314A3D">
        <w:rPr>
          <w:szCs w:val="24"/>
        </w:rPr>
        <w:t>Talking about feeling trapped or being in unbearable pain</w:t>
      </w:r>
    </w:p>
    <w:p w14:paraId="77C02967" w14:textId="27E3D557" w:rsidR="00EB4F71" w:rsidRPr="00314A3D" w:rsidRDefault="00EB4F71" w:rsidP="00EB4F71">
      <w:pPr>
        <w:pStyle w:val="ListParagraph"/>
        <w:numPr>
          <w:ilvl w:val="0"/>
          <w:numId w:val="40"/>
        </w:numPr>
        <w:rPr>
          <w:szCs w:val="24"/>
        </w:rPr>
      </w:pPr>
      <w:r w:rsidRPr="00314A3D">
        <w:rPr>
          <w:szCs w:val="24"/>
        </w:rPr>
        <w:t>Talking about being a burden to others</w:t>
      </w:r>
    </w:p>
    <w:p w14:paraId="6A7C2054" w14:textId="7DC2DA68" w:rsidR="00EB4F71" w:rsidRPr="00314A3D" w:rsidRDefault="00EB4F71" w:rsidP="00EB4F71">
      <w:pPr>
        <w:pStyle w:val="ListParagraph"/>
        <w:numPr>
          <w:ilvl w:val="0"/>
          <w:numId w:val="40"/>
        </w:numPr>
        <w:rPr>
          <w:szCs w:val="24"/>
        </w:rPr>
      </w:pPr>
      <w:r w:rsidRPr="00314A3D">
        <w:rPr>
          <w:szCs w:val="24"/>
        </w:rPr>
        <w:t>Increasing use of alcohol or drugs</w:t>
      </w:r>
    </w:p>
    <w:p w14:paraId="3741BDCB" w14:textId="57BDB564" w:rsidR="00EB4F71" w:rsidRPr="00314A3D" w:rsidRDefault="00EB4F71" w:rsidP="00EB4F71">
      <w:pPr>
        <w:pStyle w:val="ListParagraph"/>
        <w:numPr>
          <w:ilvl w:val="0"/>
          <w:numId w:val="40"/>
        </w:numPr>
        <w:rPr>
          <w:szCs w:val="24"/>
        </w:rPr>
      </w:pPr>
      <w:r w:rsidRPr="00314A3D">
        <w:rPr>
          <w:szCs w:val="24"/>
        </w:rPr>
        <w:t>Acting anxious, agitated, or reckless</w:t>
      </w:r>
    </w:p>
    <w:p w14:paraId="23E4A7A7" w14:textId="7BFDC468" w:rsidR="00EB4F71" w:rsidRPr="00314A3D" w:rsidRDefault="00EB4F71" w:rsidP="00EB4F71">
      <w:pPr>
        <w:pStyle w:val="ListParagraph"/>
        <w:numPr>
          <w:ilvl w:val="0"/>
          <w:numId w:val="40"/>
        </w:numPr>
        <w:rPr>
          <w:szCs w:val="24"/>
        </w:rPr>
      </w:pPr>
      <w:r w:rsidRPr="00314A3D">
        <w:rPr>
          <w:szCs w:val="24"/>
        </w:rPr>
        <w:t>Sleeping too little or too much</w:t>
      </w:r>
    </w:p>
    <w:p w14:paraId="5164CCFB" w14:textId="66161A09" w:rsidR="00EB4F71" w:rsidRPr="00314A3D" w:rsidRDefault="00EB4F71" w:rsidP="00EB4F71">
      <w:pPr>
        <w:pStyle w:val="ListParagraph"/>
        <w:numPr>
          <w:ilvl w:val="0"/>
          <w:numId w:val="40"/>
        </w:numPr>
        <w:rPr>
          <w:szCs w:val="24"/>
        </w:rPr>
      </w:pPr>
      <w:r w:rsidRPr="00314A3D">
        <w:rPr>
          <w:szCs w:val="24"/>
        </w:rPr>
        <w:lastRenderedPageBreak/>
        <w:t>Withdrawing or feeling isolated</w:t>
      </w:r>
    </w:p>
    <w:p w14:paraId="78F1B5AA" w14:textId="14E40CCD" w:rsidR="00EB4F71" w:rsidRPr="00314A3D" w:rsidRDefault="00EB4F71" w:rsidP="00EB4F71">
      <w:pPr>
        <w:pStyle w:val="ListParagraph"/>
        <w:numPr>
          <w:ilvl w:val="0"/>
          <w:numId w:val="40"/>
        </w:numPr>
        <w:rPr>
          <w:szCs w:val="24"/>
        </w:rPr>
      </w:pPr>
      <w:r w:rsidRPr="00314A3D">
        <w:rPr>
          <w:szCs w:val="24"/>
        </w:rPr>
        <w:t>Showing rage or talking about seeking revenge</w:t>
      </w:r>
    </w:p>
    <w:p w14:paraId="0BCBCB8C" w14:textId="6E492CD8" w:rsidR="00EB4F71" w:rsidRPr="00314A3D" w:rsidRDefault="00EB4F71" w:rsidP="00EB4F71">
      <w:pPr>
        <w:pStyle w:val="ListParagraph"/>
        <w:numPr>
          <w:ilvl w:val="0"/>
          <w:numId w:val="40"/>
        </w:numPr>
        <w:rPr>
          <w:szCs w:val="24"/>
        </w:rPr>
      </w:pPr>
      <w:r w:rsidRPr="00314A3D">
        <w:rPr>
          <w:szCs w:val="24"/>
        </w:rPr>
        <w:t>Displaying extreme mood swings</w:t>
      </w:r>
    </w:p>
    <w:p w14:paraId="6E161A81" w14:textId="293F8F9D" w:rsidR="007F0ACB" w:rsidRPr="00314A3D" w:rsidRDefault="001651C6" w:rsidP="00054A4D">
      <w:r w:rsidRPr="00314A3D">
        <w:t>What should you do if you suspect s</w:t>
      </w:r>
      <w:r w:rsidR="007F0ACB" w:rsidRPr="00314A3D">
        <w:t xml:space="preserve">omeone </w:t>
      </w:r>
      <w:r w:rsidR="005C7784" w:rsidRPr="00314A3D">
        <w:t>is suicidal?</w:t>
      </w:r>
    </w:p>
    <w:p w14:paraId="361FDC91" w14:textId="41C258B7" w:rsidR="00520C99" w:rsidRPr="00314A3D" w:rsidRDefault="00A6768F" w:rsidP="00803C74">
      <w:pPr>
        <w:pStyle w:val="ListParagraph"/>
        <w:numPr>
          <w:ilvl w:val="0"/>
          <w:numId w:val="11"/>
        </w:numPr>
      </w:pPr>
      <w:r w:rsidRPr="00314A3D">
        <w:t xml:space="preserve">Do </w:t>
      </w:r>
      <w:r w:rsidR="005C7784" w:rsidRPr="00314A3D">
        <w:t>not leave the person alone. Call for help from a Residence Life staff member. Staff can assist in getting the person the resources they need.</w:t>
      </w:r>
    </w:p>
    <w:p w14:paraId="552B92AB" w14:textId="5058AC68" w:rsidR="00AA5B72" w:rsidRPr="00314A3D" w:rsidRDefault="00054A4D" w:rsidP="00803C74">
      <w:pPr>
        <w:pStyle w:val="ListParagraph"/>
        <w:numPr>
          <w:ilvl w:val="0"/>
          <w:numId w:val="11"/>
        </w:numPr>
      </w:pPr>
      <w:r w:rsidRPr="00314A3D">
        <w:t xml:space="preserve">Listen. </w:t>
      </w:r>
      <w:r w:rsidR="00AA5B72" w:rsidRPr="00314A3D">
        <w:t xml:space="preserve">Do not </w:t>
      </w:r>
      <w:r w:rsidRPr="00314A3D">
        <w:t>debate</w:t>
      </w:r>
      <w:r w:rsidR="00AA5B72" w:rsidRPr="00314A3D">
        <w:t xml:space="preserve"> or minimize</w:t>
      </w:r>
      <w:r w:rsidRPr="00314A3D">
        <w:t xml:space="preserve"> their feelings</w:t>
      </w:r>
      <w:r w:rsidR="00AA5B72" w:rsidRPr="00314A3D">
        <w:t>.</w:t>
      </w:r>
    </w:p>
    <w:p w14:paraId="233F3D8D" w14:textId="0FD6C35E" w:rsidR="00AA5B72" w:rsidRPr="00314A3D" w:rsidRDefault="00520C99" w:rsidP="00803C74">
      <w:pPr>
        <w:pStyle w:val="ListParagraph"/>
        <w:numPr>
          <w:ilvl w:val="0"/>
          <w:numId w:val="11"/>
        </w:numPr>
      </w:pPr>
      <w:r w:rsidRPr="00314A3D">
        <w:t>Remain calm. A</w:t>
      </w:r>
      <w:r w:rsidR="00AA5B72" w:rsidRPr="00314A3D">
        <w:t xml:space="preserve"> person in crisis is not likely </w:t>
      </w:r>
      <w:r w:rsidRPr="00314A3D">
        <w:t xml:space="preserve">to be </w:t>
      </w:r>
      <w:r w:rsidR="00AA5B72" w:rsidRPr="00314A3D">
        <w:t>dangerous, although they may trigger your fear response.</w:t>
      </w:r>
    </w:p>
    <w:p w14:paraId="58480013" w14:textId="1CC92A0F" w:rsidR="007F0ACB" w:rsidRPr="00314A3D" w:rsidRDefault="007F0ACB" w:rsidP="0005748F">
      <w:r w:rsidRPr="00314A3D">
        <w:t>W</w:t>
      </w:r>
      <w:r w:rsidR="001651C6" w:rsidRPr="00314A3D">
        <w:t>hat can happen to someone in extreme distress that goes u</w:t>
      </w:r>
      <w:r w:rsidRPr="00314A3D">
        <w:t>naddressed?</w:t>
      </w:r>
    </w:p>
    <w:p w14:paraId="187BEBCA" w14:textId="6323B596" w:rsidR="007F0ACB" w:rsidRPr="00314A3D" w:rsidRDefault="00AA5B72" w:rsidP="00803C74">
      <w:pPr>
        <w:pStyle w:val="ListParagraph"/>
        <w:numPr>
          <w:ilvl w:val="0"/>
          <w:numId w:val="11"/>
        </w:numPr>
      </w:pPr>
      <w:r w:rsidRPr="00314A3D">
        <w:t>Self-harm/harm to others</w:t>
      </w:r>
    </w:p>
    <w:p w14:paraId="6BFA2C42" w14:textId="06A0C4CE" w:rsidR="00AA5B72" w:rsidRPr="00314A3D" w:rsidRDefault="00AA5B72" w:rsidP="00803C74">
      <w:pPr>
        <w:pStyle w:val="ListParagraph"/>
        <w:numPr>
          <w:ilvl w:val="0"/>
          <w:numId w:val="11"/>
        </w:numPr>
      </w:pPr>
      <w:r w:rsidRPr="00314A3D">
        <w:t>Escalation</w:t>
      </w:r>
      <w:r w:rsidR="00054A4D" w:rsidRPr="00314A3D">
        <w:t xml:space="preserve"> of</w:t>
      </w:r>
      <w:r w:rsidRPr="00314A3D">
        <w:t xml:space="preserve"> symptoms</w:t>
      </w:r>
      <w:r w:rsidR="00054A4D" w:rsidRPr="00314A3D">
        <w:t xml:space="preserve"> or dangerous behaviors</w:t>
      </w:r>
    </w:p>
    <w:p w14:paraId="2B6FBCA5" w14:textId="75219E2C" w:rsidR="000E79D0" w:rsidRPr="00314A3D" w:rsidRDefault="00B6086B" w:rsidP="00803C74">
      <w:pPr>
        <w:pStyle w:val="ListParagraph"/>
        <w:numPr>
          <w:ilvl w:val="0"/>
          <w:numId w:val="11"/>
        </w:numPr>
      </w:pPr>
      <w:r w:rsidRPr="00314A3D">
        <w:t xml:space="preserve">Inability to </w:t>
      </w:r>
      <w:r w:rsidR="000E79D0" w:rsidRPr="00314A3D">
        <w:t xml:space="preserve">focus on studies and be successful in school </w:t>
      </w:r>
    </w:p>
    <w:p w14:paraId="10BBC71E" w14:textId="77777777" w:rsidR="00D53C61" w:rsidRDefault="00D53C61">
      <w:pPr>
        <w:rPr>
          <w:rFonts w:asciiTheme="majorHAnsi" w:hAnsiTheme="majorHAnsi" w:cs="Times New Roman"/>
          <w:smallCaps/>
          <w:color w:val="000000"/>
        </w:rPr>
      </w:pPr>
      <w:bookmarkStart w:id="29" w:name="_Toc13735628"/>
      <w:r>
        <w:br w:type="page"/>
      </w:r>
    </w:p>
    <w:p w14:paraId="53FC2710" w14:textId="77777777" w:rsidR="00D53C61" w:rsidRPr="00D53C61" w:rsidRDefault="00D53C61" w:rsidP="003D49BB">
      <w:pPr>
        <w:pStyle w:val="Level2"/>
      </w:pPr>
      <w:r w:rsidRPr="00D53C61">
        <w:lastRenderedPageBreak/>
        <w:t>POLICIES AND PROCEDURES:</w:t>
      </w:r>
    </w:p>
    <w:bookmarkEnd w:id="29"/>
    <w:p w14:paraId="1CD5AA9E" w14:textId="01CCA014" w:rsidR="00965FC6" w:rsidRPr="00314A3D" w:rsidRDefault="00F6609A" w:rsidP="003D49BB">
      <w:pPr>
        <w:pStyle w:val="handbooksubheads"/>
      </w:pPr>
      <w:r w:rsidRPr="00314A3D">
        <w:t>Moving</w:t>
      </w:r>
      <w:r w:rsidR="00965FC6" w:rsidRPr="00314A3D">
        <w:t xml:space="preserve"> out</w:t>
      </w:r>
    </w:p>
    <w:p w14:paraId="4BFF43C4" w14:textId="77777777" w:rsidR="00965FC6" w:rsidRPr="00314A3D" w:rsidRDefault="00965FC6" w:rsidP="003D49BB">
      <w:pPr>
        <w:pStyle w:val="Level2"/>
      </w:pPr>
      <w:r w:rsidRPr="00314A3D">
        <w:t>Responsibility</w:t>
      </w:r>
    </w:p>
    <w:p w14:paraId="1AD7A446" w14:textId="244F6997" w:rsidR="00965FC6" w:rsidRPr="00314A3D" w:rsidRDefault="00D03406" w:rsidP="00965FC6">
      <w:r w:rsidRPr="00314A3D">
        <w:t>R</w:t>
      </w:r>
      <w:r w:rsidR="00965FC6" w:rsidRPr="00314A3D">
        <w:t xml:space="preserve">esident </w:t>
      </w:r>
      <w:r w:rsidR="00D27ABE" w:rsidRPr="00314A3D">
        <w:t xml:space="preserve">must follow proper check out procedures. If resident fails to follow proper procedures, informing a Resident Life staff member of your departure, having your room </w:t>
      </w:r>
      <w:r w:rsidR="00F02282">
        <w:t xml:space="preserve">inspected, </w:t>
      </w:r>
      <w:r w:rsidR="00D27ABE" w:rsidRPr="00314A3D">
        <w:t>your ID access disabled and returning your bedroom key</w:t>
      </w:r>
      <w:r w:rsidR="00F02282">
        <w:t xml:space="preserve">, </w:t>
      </w:r>
      <w:r w:rsidR="00D27ABE" w:rsidRPr="00314A3D">
        <w:t xml:space="preserve">a $300 fine will be added to the resident’s </w:t>
      </w:r>
      <w:r w:rsidR="00A82F3D" w:rsidRPr="00314A3D">
        <w:t>s</w:t>
      </w:r>
      <w:r w:rsidR="00D27ABE" w:rsidRPr="00314A3D">
        <w:t xml:space="preserve">tudent account. </w:t>
      </w:r>
      <w:r w:rsidR="00965FC6" w:rsidRPr="00314A3D">
        <w:t xml:space="preserve">Whatcom is not responsible for any items left </w:t>
      </w:r>
      <w:r w:rsidRPr="00314A3D">
        <w:t xml:space="preserve">behind in a resident’s room/suite. </w:t>
      </w:r>
      <w:r w:rsidR="002D72E2" w:rsidRPr="00314A3D">
        <w:t xml:space="preserve">Any items left behind will be discarded at the resident’s expense. </w:t>
      </w:r>
    </w:p>
    <w:p w14:paraId="4A8608DE" w14:textId="706F140D" w:rsidR="00965FC6" w:rsidRPr="00314A3D" w:rsidRDefault="00965FC6" w:rsidP="003D49BB">
      <w:pPr>
        <w:pStyle w:val="Level2"/>
      </w:pPr>
      <w:r w:rsidRPr="00314A3D">
        <w:t xml:space="preserve">move out </w:t>
      </w:r>
      <w:r w:rsidR="00595EFE" w:rsidRPr="00314A3D">
        <w:t>cleaning</w:t>
      </w:r>
    </w:p>
    <w:p w14:paraId="43BAC39A" w14:textId="38986076" w:rsidR="00965FC6" w:rsidRPr="00314A3D" w:rsidRDefault="00965FC6" w:rsidP="00965FC6">
      <w:r w:rsidRPr="00314A3D">
        <w:t xml:space="preserve">The following is an outline of </w:t>
      </w:r>
      <w:r w:rsidR="00595EFE" w:rsidRPr="00314A3D">
        <w:t xml:space="preserve">items checked at move out. </w:t>
      </w:r>
      <w:r w:rsidRPr="00314A3D">
        <w:t xml:space="preserve">To avoid </w:t>
      </w:r>
      <w:r w:rsidR="00595EFE" w:rsidRPr="00314A3D">
        <w:t xml:space="preserve">cleaning charges </w:t>
      </w:r>
      <w:r w:rsidR="008E529A" w:rsidRPr="00314A3D">
        <w:t>more than</w:t>
      </w:r>
      <w:r w:rsidR="00595EFE" w:rsidRPr="00314A3D">
        <w:t xml:space="preserve"> your cleaning fee, p</w:t>
      </w:r>
      <w:r w:rsidR="00272196" w:rsidRPr="00314A3D">
        <w:t>l</w:t>
      </w:r>
      <w:r w:rsidRPr="00314A3D">
        <w:t xml:space="preserve">ease make sure that </w:t>
      </w:r>
      <w:r w:rsidR="00595EFE" w:rsidRPr="00314A3D">
        <w:t xml:space="preserve">this list is completed prior to your move out inspection. </w:t>
      </w:r>
      <w:r w:rsidR="00490210">
        <w:t xml:space="preserve">Cleaning supplies are </w:t>
      </w:r>
      <w:r w:rsidR="00E66881">
        <w:t xml:space="preserve">available for check out at the front desk. </w:t>
      </w:r>
    </w:p>
    <w:p w14:paraId="6EEEBA11" w14:textId="77777777" w:rsidR="00965FC6" w:rsidRPr="00314A3D" w:rsidRDefault="00965FC6" w:rsidP="00965FC6">
      <w:pPr>
        <w:pStyle w:val="Heading3"/>
      </w:pPr>
      <w:r w:rsidRPr="00314A3D">
        <w:t>Bedrooms</w:t>
      </w:r>
    </w:p>
    <w:p w14:paraId="50A12E66" w14:textId="7428E40F" w:rsidR="00965FC6" w:rsidRPr="00314A3D" w:rsidRDefault="008703EC" w:rsidP="00803C74">
      <w:pPr>
        <w:pStyle w:val="ListParagraph"/>
        <w:numPr>
          <w:ilvl w:val="0"/>
          <w:numId w:val="24"/>
        </w:numPr>
      </w:pPr>
      <w:r>
        <w:t>Remove all personal items, remember to check all drawers</w:t>
      </w:r>
      <w:r w:rsidR="00A72DB9" w:rsidRPr="00314A3D">
        <w:t xml:space="preserve"> </w:t>
      </w:r>
    </w:p>
    <w:p w14:paraId="5B29E6CD" w14:textId="77777777" w:rsidR="00A72DB9" w:rsidRPr="00314A3D" w:rsidRDefault="00A72DB9" w:rsidP="00803C74">
      <w:pPr>
        <w:pStyle w:val="ListParagraph"/>
        <w:numPr>
          <w:ilvl w:val="0"/>
          <w:numId w:val="24"/>
        </w:numPr>
      </w:pPr>
      <w:r w:rsidRPr="00314A3D">
        <w:t xml:space="preserve">Move all furniture to original location </w:t>
      </w:r>
    </w:p>
    <w:p w14:paraId="2F7E1128" w14:textId="0993CB93" w:rsidR="00965FC6" w:rsidRPr="00314A3D" w:rsidRDefault="00965FC6" w:rsidP="00803C74">
      <w:pPr>
        <w:pStyle w:val="ListParagraph"/>
        <w:numPr>
          <w:ilvl w:val="0"/>
          <w:numId w:val="24"/>
        </w:numPr>
      </w:pPr>
      <w:r w:rsidRPr="00314A3D">
        <w:t xml:space="preserve">Sweep </w:t>
      </w:r>
      <w:r w:rsidR="008703EC">
        <w:t xml:space="preserve">and mop </w:t>
      </w:r>
      <w:r w:rsidR="00A72DB9" w:rsidRPr="00314A3D">
        <w:t>floors</w:t>
      </w:r>
    </w:p>
    <w:p w14:paraId="484F81E6" w14:textId="77777777" w:rsidR="00965FC6" w:rsidRPr="00314A3D" w:rsidRDefault="00965FC6" w:rsidP="00965FC6">
      <w:pPr>
        <w:pStyle w:val="Heading3"/>
      </w:pPr>
      <w:bookmarkStart w:id="30" w:name="_Hlk156999165"/>
      <w:r w:rsidRPr="00314A3D">
        <w:t xml:space="preserve">Door and Walls </w:t>
      </w:r>
    </w:p>
    <w:p w14:paraId="2D3737C3" w14:textId="7F23F6E7" w:rsidR="00965FC6" w:rsidRPr="00314A3D" w:rsidRDefault="00965FC6" w:rsidP="00803C74">
      <w:pPr>
        <w:pStyle w:val="ListParagraph"/>
        <w:numPr>
          <w:ilvl w:val="0"/>
          <w:numId w:val="25"/>
        </w:numPr>
      </w:pPr>
      <w:r w:rsidRPr="00314A3D">
        <w:t>Remove all picture tacks, adhesive, hangers, handprints, smudges, soil, a</w:t>
      </w:r>
      <w:r w:rsidR="00A72DB9" w:rsidRPr="00314A3D">
        <w:t>nd scrape marks from the walls</w:t>
      </w:r>
    </w:p>
    <w:bookmarkEnd w:id="30"/>
    <w:p w14:paraId="02253F83" w14:textId="77777777" w:rsidR="00965FC6" w:rsidRPr="00314A3D" w:rsidRDefault="00965FC6" w:rsidP="00965FC6">
      <w:pPr>
        <w:pStyle w:val="Heading3"/>
      </w:pPr>
      <w:r w:rsidRPr="00314A3D">
        <w:t xml:space="preserve">Trash </w:t>
      </w:r>
    </w:p>
    <w:p w14:paraId="42E6C313" w14:textId="77777777" w:rsidR="008703EC" w:rsidRPr="008703EC" w:rsidRDefault="008703EC" w:rsidP="008703EC">
      <w:pPr>
        <w:pStyle w:val="ListParagraph"/>
        <w:numPr>
          <w:ilvl w:val="0"/>
          <w:numId w:val="25"/>
        </w:numPr>
      </w:pPr>
      <w:r w:rsidRPr="008703EC">
        <w:t xml:space="preserve">Remove all personal items/trash/recycle from the unit. Anything left behind will be discarded and a disposal fee will be added to your student account  </w:t>
      </w:r>
    </w:p>
    <w:p w14:paraId="5B665241" w14:textId="77777777" w:rsidR="00965FC6" w:rsidRPr="00314A3D" w:rsidRDefault="00965FC6" w:rsidP="00965FC6">
      <w:pPr>
        <w:pStyle w:val="Heading3"/>
      </w:pPr>
      <w:r w:rsidRPr="00314A3D">
        <w:t xml:space="preserve">Bathroom </w:t>
      </w:r>
    </w:p>
    <w:p w14:paraId="7F6E60B3" w14:textId="24452310" w:rsidR="00965FC6" w:rsidRPr="00314A3D" w:rsidRDefault="008703EC" w:rsidP="00803C74">
      <w:pPr>
        <w:pStyle w:val="ListParagraph"/>
        <w:numPr>
          <w:ilvl w:val="0"/>
          <w:numId w:val="28"/>
        </w:numPr>
      </w:pPr>
      <w:r>
        <w:t>Remove all personal items</w:t>
      </w:r>
    </w:p>
    <w:p w14:paraId="4880B21B" w14:textId="0C10A137" w:rsidR="00965FC6" w:rsidRPr="00314A3D" w:rsidRDefault="00A72DB9" w:rsidP="00803C74">
      <w:pPr>
        <w:pStyle w:val="ListParagraph"/>
        <w:numPr>
          <w:ilvl w:val="0"/>
          <w:numId w:val="28"/>
        </w:numPr>
      </w:pPr>
      <w:r w:rsidRPr="00314A3D">
        <w:t xml:space="preserve">Clean </w:t>
      </w:r>
      <w:r w:rsidR="008703EC">
        <w:t>toile</w:t>
      </w:r>
      <w:r w:rsidR="00487CAE">
        <w:t xml:space="preserve">t, </w:t>
      </w:r>
      <w:r w:rsidR="008703EC">
        <w:t>sink and counter</w:t>
      </w:r>
    </w:p>
    <w:p w14:paraId="0F3D4B08" w14:textId="443370D2" w:rsidR="00965FC6" w:rsidRPr="00314A3D" w:rsidRDefault="00965FC6" w:rsidP="00803C74">
      <w:pPr>
        <w:pStyle w:val="ListParagraph"/>
        <w:numPr>
          <w:ilvl w:val="0"/>
          <w:numId w:val="28"/>
        </w:numPr>
      </w:pPr>
      <w:r w:rsidRPr="00314A3D">
        <w:t>Sweep and mop floor</w:t>
      </w:r>
    </w:p>
    <w:p w14:paraId="3D7436B1" w14:textId="77777777" w:rsidR="00965FC6" w:rsidRPr="00314A3D" w:rsidRDefault="00965FC6" w:rsidP="00965FC6">
      <w:pPr>
        <w:pStyle w:val="Heading3"/>
      </w:pPr>
      <w:r w:rsidRPr="00314A3D">
        <w:t xml:space="preserve">Kitchen </w:t>
      </w:r>
    </w:p>
    <w:p w14:paraId="09017F3E" w14:textId="1598D305" w:rsidR="008703EC" w:rsidRPr="008703EC" w:rsidRDefault="008703EC" w:rsidP="008703EC">
      <w:pPr>
        <w:pStyle w:val="ListParagraph"/>
        <w:numPr>
          <w:ilvl w:val="0"/>
          <w:numId w:val="28"/>
        </w:numPr>
      </w:pPr>
      <w:r w:rsidRPr="008703EC">
        <w:t xml:space="preserve">Remove your food from refrigerator, </w:t>
      </w:r>
      <w:r w:rsidR="00487CAE" w:rsidRPr="008703EC">
        <w:t>freezer,</w:t>
      </w:r>
      <w:r w:rsidRPr="008703EC">
        <w:t xml:space="preserve"> and cabinets</w:t>
      </w:r>
    </w:p>
    <w:p w14:paraId="197B324F" w14:textId="77777777" w:rsidR="008703EC" w:rsidRPr="008703EC" w:rsidRDefault="008703EC" w:rsidP="008703EC">
      <w:pPr>
        <w:pStyle w:val="ListParagraph"/>
        <w:numPr>
          <w:ilvl w:val="0"/>
          <w:numId w:val="28"/>
        </w:numPr>
      </w:pPr>
      <w:r w:rsidRPr="008703EC">
        <w:t>Clean microwave</w:t>
      </w:r>
    </w:p>
    <w:p w14:paraId="2645D0CD" w14:textId="77777777" w:rsidR="008703EC" w:rsidRPr="008703EC" w:rsidRDefault="008703EC" w:rsidP="008703EC">
      <w:pPr>
        <w:pStyle w:val="ListParagraph"/>
        <w:numPr>
          <w:ilvl w:val="0"/>
          <w:numId w:val="28"/>
        </w:numPr>
      </w:pPr>
      <w:r w:rsidRPr="008703EC">
        <w:t>Wipe down stove top using soft sponge and degreaser (do not scratch)</w:t>
      </w:r>
    </w:p>
    <w:p w14:paraId="5F68029E" w14:textId="77777777" w:rsidR="008703EC" w:rsidRPr="008703EC" w:rsidRDefault="008703EC" w:rsidP="008703EC">
      <w:pPr>
        <w:pStyle w:val="ListParagraph"/>
        <w:numPr>
          <w:ilvl w:val="0"/>
          <w:numId w:val="28"/>
        </w:numPr>
      </w:pPr>
      <w:r w:rsidRPr="008703EC">
        <w:t>Wipe the wall behind stove</w:t>
      </w:r>
    </w:p>
    <w:p w14:paraId="34393F71" w14:textId="77777777" w:rsidR="008703EC" w:rsidRPr="008703EC" w:rsidRDefault="008703EC" w:rsidP="008703EC">
      <w:pPr>
        <w:pStyle w:val="ListParagraph"/>
        <w:numPr>
          <w:ilvl w:val="0"/>
          <w:numId w:val="28"/>
        </w:numPr>
      </w:pPr>
      <w:r w:rsidRPr="008703EC">
        <w:t>Sweep and mop the floor</w:t>
      </w:r>
    </w:p>
    <w:p w14:paraId="7047F686" w14:textId="77777777" w:rsidR="00965FC6" w:rsidRPr="00314A3D" w:rsidRDefault="00965FC6" w:rsidP="00965FC6">
      <w:pPr>
        <w:pStyle w:val="Heading3"/>
      </w:pPr>
      <w:r w:rsidRPr="00314A3D">
        <w:t xml:space="preserve">Living Room </w:t>
      </w:r>
    </w:p>
    <w:p w14:paraId="2F917926" w14:textId="2B6D65C6" w:rsidR="00965FC6" w:rsidRPr="00314A3D" w:rsidRDefault="008703EC" w:rsidP="00803C74">
      <w:pPr>
        <w:pStyle w:val="ListParagraph"/>
        <w:numPr>
          <w:ilvl w:val="0"/>
          <w:numId w:val="30"/>
        </w:numPr>
      </w:pPr>
      <w:r>
        <w:t xml:space="preserve">Move furniture back to its original location </w:t>
      </w:r>
    </w:p>
    <w:p w14:paraId="1184C031" w14:textId="77777777" w:rsidR="00965FC6" w:rsidRPr="00314A3D" w:rsidRDefault="00965FC6" w:rsidP="00803C74">
      <w:pPr>
        <w:pStyle w:val="ListParagraph"/>
        <w:numPr>
          <w:ilvl w:val="0"/>
          <w:numId w:val="30"/>
        </w:numPr>
      </w:pPr>
      <w:r w:rsidRPr="00314A3D">
        <w:t>Sweep and mop the floor</w:t>
      </w:r>
    </w:p>
    <w:p w14:paraId="7DC21869" w14:textId="77777777" w:rsidR="008703EC" w:rsidRDefault="008703EC">
      <w:pPr>
        <w:rPr>
          <w:rFonts w:asciiTheme="majorHAnsi" w:hAnsiTheme="majorHAnsi" w:cs="Times New Roman"/>
          <w:bCs/>
          <w:i/>
          <w:caps/>
          <w:smallCaps/>
          <w:color w:val="000000"/>
          <w:sz w:val="20"/>
          <w:szCs w:val="20"/>
        </w:rPr>
      </w:pPr>
      <w:r>
        <w:br w:type="page"/>
      </w:r>
    </w:p>
    <w:p w14:paraId="3EE1B3ED" w14:textId="1EE62264" w:rsidR="00595EFE" w:rsidRPr="00314A3D" w:rsidRDefault="00595EFE" w:rsidP="004446D1">
      <w:pPr>
        <w:pStyle w:val="handbooksubheads"/>
      </w:pPr>
      <w:r w:rsidRPr="00314A3D">
        <w:lastRenderedPageBreak/>
        <w:t>Damages</w:t>
      </w:r>
    </w:p>
    <w:p w14:paraId="73C05E1E" w14:textId="7D31A62D" w:rsidR="00595EFE" w:rsidRPr="00314A3D" w:rsidRDefault="00595EFE" w:rsidP="00595EFE">
      <w:pPr>
        <w:spacing w:after="0" w:line="240" w:lineRule="auto"/>
        <w:rPr>
          <w:bCs/>
        </w:rPr>
      </w:pPr>
      <w:r w:rsidRPr="00314A3D">
        <w:rPr>
          <w:bCs/>
        </w:rPr>
        <w:t xml:space="preserve">Residence Life staff will enter a vacated unit to assess or conduct repairs. Costs for damage repair in the common area will be split between residents unless it is proven the damage was a result of one </w:t>
      </w:r>
      <w:r w:rsidR="00F02282" w:rsidRPr="00314A3D">
        <w:rPr>
          <w:bCs/>
        </w:rPr>
        <w:t>resident</w:t>
      </w:r>
      <w:r w:rsidR="00F02282">
        <w:rPr>
          <w:bCs/>
        </w:rPr>
        <w:t xml:space="preserve">. </w:t>
      </w:r>
      <w:r w:rsidRPr="00314A3D">
        <w:rPr>
          <w:bCs/>
        </w:rPr>
        <w:t xml:space="preserve">Damages confined to </w:t>
      </w:r>
      <w:r w:rsidR="00F02282">
        <w:rPr>
          <w:bCs/>
        </w:rPr>
        <w:t xml:space="preserve">a bedroom </w:t>
      </w:r>
      <w:r w:rsidRPr="00314A3D">
        <w:rPr>
          <w:bCs/>
        </w:rPr>
        <w:t>will be charged to the resident of that room.</w:t>
      </w:r>
    </w:p>
    <w:p w14:paraId="35E788A1" w14:textId="77777777" w:rsidR="00595EFE" w:rsidRPr="00314A3D" w:rsidRDefault="00595EFE" w:rsidP="00595EFE">
      <w:pPr>
        <w:spacing w:after="0" w:line="240" w:lineRule="auto"/>
        <w:rPr>
          <w:bCs/>
        </w:rPr>
      </w:pPr>
    </w:p>
    <w:p w14:paraId="0E715957" w14:textId="77777777" w:rsidR="00595EFE" w:rsidRPr="00314A3D" w:rsidRDefault="00595EFE" w:rsidP="00595EFE">
      <w:pPr>
        <w:spacing w:after="0" w:line="240" w:lineRule="auto"/>
        <w:rPr>
          <w:bCs/>
        </w:rPr>
      </w:pPr>
      <w:r w:rsidRPr="00314A3D">
        <w:rPr>
          <w:bCs/>
        </w:rPr>
        <w:t>Common charges include:</w:t>
      </w:r>
    </w:p>
    <w:p w14:paraId="2D7D11B5" w14:textId="77777777" w:rsidR="00595EFE" w:rsidRPr="00314A3D" w:rsidRDefault="00595EFE" w:rsidP="00803C74">
      <w:pPr>
        <w:pStyle w:val="ListParagraph"/>
        <w:numPr>
          <w:ilvl w:val="0"/>
          <w:numId w:val="15"/>
        </w:numPr>
        <w:spacing w:after="0" w:line="240" w:lineRule="auto"/>
        <w:rPr>
          <w:bCs/>
        </w:rPr>
      </w:pPr>
      <w:r w:rsidRPr="00314A3D">
        <w:rPr>
          <w:bCs/>
        </w:rPr>
        <w:t>Wall damage from unapproved fasteners or moving furniture</w:t>
      </w:r>
    </w:p>
    <w:p w14:paraId="321D21F3" w14:textId="77777777" w:rsidR="00595EFE" w:rsidRPr="00314A3D" w:rsidRDefault="00595EFE" w:rsidP="00803C74">
      <w:pPr>
        <w:pStyle w:val="ListParagraph"/>
        <w:numPr>
          <w:ilvl w:val="0"/>
          <w:numId w:val="15"/>
        </w:numPr>
        <w:spacing w:after="0" w:line="240" w:lineRule="auto"/>
        <w:rPr>
          <w:bCs/>
        </w:rPr>
      </w:pPr>
      <w:r w:rsidRPr="00314A3D">
        <w:rPr>
          <w:bCs/>
        </w:rPr>
        <w:t>Personal items/trash left behind</w:t>
      </w:r>
    </w:p>
    <w:p w14:paraId="22AC2EE9" w14:textId="77777777" w:rsidR="00595EFE" w:rsidRPr="00314A3D" w:rsidRDefault="00595EFE" w:rsidP="00803C74">
      <w:pPr>
        <w:pStyle w:val="ListParagraph"/>
        <w:numPr>
          <w:ilvl w:val="0"/>
          <w:numId w:val="15"/>
        </w:numPr>
        <w:spacing w:after="0" w:line="240" w:lineRule="auto"/>
        <w:rPr>
          <w:bCs/>
        </w:rPr>
      </w:pPr>
      <w:r w:rsidRPr="00314A3D">
        <w:rPr>
          <w:bCs/>
        </w:rPr>
        <w:t>Damaged Furniture</w:t>
      </w:r>
    </w:p>
    <w:p w14:paraId="42906CFF" w14:textId="77777777" w:rsidR="00595EFE" w:rsidRPr="00314A3D" w:rsidRDefault="00595EFE" w:rsidP="00803C74">
      <w:pPr>
        <w:pStyle w:val="ListParagraph"/>
        <w:numPr>
          <w:ilvl w:val="0"/>
          <w:numId w:val="15"/>
        </w:numPr>
        <w:spacing w:after="0" w:line="240" w:lineRule="auto"/>
        <w:rPr>
          <w:bCs/>
        </w:rPr>
      </w:pPr>
      <w:r w:rsidRPr="00314A3D">
        <w:rPr>
          <w:bCs/>
        </w:rPr>
        <w:t>Cleaning costs that exceed the $250 cleaning fee</w:t>
      </w:r>
    </w:p>
    <w:p w14:paraId="39B25000" w14:textId="77777777" w:rsidR="00595EFE" w:rsidRPr="00314A3D" w:rsidRDefault="00595EFE" w:rsidP="00595EFE">
      <w:pPr>
        <w:pStyle w:val="ListParagraph"/>
        <w:spacing w:after="0" w:line="240" w:lineRule="auto"/>
        <w:rPr>
          <w:bCs/>
        </w:rPr>
      </w:pPr>
    </w:p>
    <w:p w14:paraId="08B3CFEB" w14:textId="77777777" w:rsidR="00595EFE" w:rsidRPr="00314A3D" w:rsidRDefault="00595EFE" w:rsidP="00595EFE">
      <w:pPr>
        <w:spacing w:after="0" w:line="240" w:lineRule="auto"/>
      </w:pPr>
      <w:r w:rsidRPr="00314A3D">
        <w:t>A resident is eligible to receive their $250 deposit back providing:</w:t>
      </w:r>
    </w:p>
    <w:p w14:paraId="4557E59B" w14:textId="3C7E6C99" w:rsidR="002D72E2" w:rsidRPr="00314A3D" w:rsidRDefault="002D72E2" w:rsidP="00803C74">
      <w:pPr>
        <w:pStyle w:val="ListParagraph"/>
        <w:numPr>
          <w:ilvl w:val="0"/>
          <w:numId w:val="32"/>
        </w:numPr>
        <w:spacing w:after="0" w:line="240" w:lineRule="auto"/>
      </w:pPr>
      <w:r w:rsidRPr="00314A3D">
        <w:t xml:space="preserve">Resident provided </w:t>
      </w:r>
      <w:r w:rsidR="002F495B">
        <w:t xml:space="preserve">30-day </w:t>
      </w:r>
      <w:r w:rsidRPr="00314A3D">
        <w:t xml:space="preserve">notice to vacate </w:t>
      </w:r>
    </w:p>
    <w:p w14:paraId="753C1B85" w14:textId="7283359A" w:rsidR="00595EFE" w:rsidRPr="00314A3D" w:rsidRDefault="00595EFE" w:rsidP="00803C74">
      <w:pPr>
        <w:pStyle w:val="ListParagraph"/>
        <w:numPr>
          <w:ilvl w:val="0"/>
          <w:numId w:val="32"/>
        </w:numPr>
        <w:spacing w:after="0" w:line="240" w:lineRule="auto"/>
      </w:pPr>
      <w:r w:rsidRPr="00314A3D">
        <w:t xml:space="preserve">Resident attended </w:t>
      </w:r>
      <w:r w:rsidR="00F02282">
        <w:t xml:space="preserve">new resident </w:t>
      </w:r>
      <w:r w:rsidRPr="00314A3D">
        <w:t>orientation</w:t>
      </w:r>
    </w:p>
    <w:p w14:paraId="1DF8C384" w14:textId="77777777" w:rsidR="00595EFE" w:rsidRPr="00314A3D" w:rsidRDefault="00595EFE" w:rsidP="00803C74">
      <w:pPr>
        <w:pStyle w:val="ListParagraph"/>
        <w:numPr>
          <w:ilvl w:val="0"/>
          <w:numId w:val="32"/>
        </w:numPr>
        <w:spacing w:after="0" w:line="240" w:lineRule="auto"/>
      </w:pPr>
      <w:r w:rsidRPr="00314A3D">
        <w:t>The unit is left clean</w:t>
      </w:r>
    </w:p>
    <w:p w14:paraId="6B715EB7" w14:textId="77777777" w:rsidR="00595EFE" w:rsidRPr="00314A3D" w:rsidRDefault="00595EFE" w:rsidP="00803C74">
      <w:pPr>
        <w:pStyle w:val="ListParagraph"/>
        <w:numPr>
          <w:ilvl w:val="0"/>
          <w:numId w:val="32"/>
        </w:numPr>
        <w:spacing w:after="0" w:line="240" w:lineRule="auto"/>
      </w:pPr>
      <w:r w:rsidRPr="00314A3D">
        <w:t>No items were left behind</w:t>
      </w:r>
    </w:p>
    <w:p w14:paraId="774B826C" w14:textId="77777777" w:rsidR="00595EFE" w:rsidRPr="00314A3D" w:rsidRDefault="00595EFE" w:rsidP="00803C74">
      <w:pPr>
        <w:pStyle w:val="ListParagraph"/>
        <w:numPr>
          <w:ilvl w:val="0"/>
          <w:numId w:val="32"/>
        </w:numPr>
        <w:spacing w:after="0" w:line="240" w:lineRule="auto"/>
      </w:pPr>
      <w:r w:rsidRPr="00314A3D">
        <w:t>No damage to the unit</w:t>
      </w:r>
    </w:p>
    <w:p w14:paraId="26D75176" w14:textId="2EAC5AC5" w:rsidR="00595EFE" w:rsidRDefault="00595EFE" w:rsidP="00803C74">
      <w:pPr>
        <w:pStyle w:val="ListParagraph"/>
        <w:numPr>
          <w:ilvl w:val="0"/>
          <w:numId w:val="32"/>
        </w:numPr>
        <w:spacing w:after="0" w:line="240" w:lineRule="auto"/>
      </w:pPr>
      <w:r w:rsidRPr="00314A3D">
        <w:t>N</w:t>
      </w:r>
      <w:r w:rsidR="00AD0838" w:rsidRPr="00314A3D">
        <w:t xml:space="preserve">o outstanding </w:t>
      </w:r>
      <w:r w:rsidR="00D60DD3">
        <w:t xml:space="preserve">housing fees are owed </w:t>
      </w:r>
      <w:r w:rsidR="00AD0838" w:rsidRPr="00314A3D">
        <w:t>to the college</w:t>
      </w:r>
    </w:p>
    <w:p w14:paraId="2522FAEE" w14:textId="77777777" w:rsidR="00F02282" w:rsidRPr="00314A3D" w:rsidRDefault="00F02282" w:rsidP="00F02282">
      <w:pPr>
        <w:pStyle w:val="ListParagraph"/>
        <w:spacing w:after="0" w:line="240" w:lineRule="auto"/>
      </w:pPr>
    </w:p>
    <w:p w14:paraId="605C88AB" w14:textId="4CABF8AD" w:rsidR="00595EFE" w:rsidRPr="00314A3D" w:rsidRDefault="00595EFE" w:rsidP="00595EFE">
      <w:pPr>
        <w:spacing w:after="0" w:line="240" w:lineRule="auto"/>
        <w:ind w:left="360"/>
      </w:pPr>
      <w:r w:rsidRPr="00314A3D">
        <w:t>Refund of deposit can take 10-14 business days. Additional time may be needed to process checks.</w:t>
      </w:r>
      <w:r w:rsidR="00D60DD3">
        <w:t xml:space="preserve"> Checks will be mailed to whatever address is on file. Please be sure to update your address with WCC. </w:t>
      </w:r>
    </w:p>
    <w:p w14:paraId="3BA7EE89" w14:textId="77777777" w:rsidR="002D72E2" w:rsidRPr="00314A3D" w:rsidRDefault="002D72E2" w:rsidP="003D49BB">
      <w:pPr>
        <w:pStyle w:val="handbooksubheads"/>
      </w:pPr>
      <w:bookmarkStart w:id="31" w:name="Checkout"/>
    </w:p>
    <w:p w14:paraId="7C265C35" w14:textId="77777777" w:rsidR="007E5F65" w:rsidRPr="00314A3D" w:rsidRDefault="007E5F65" w:rsidP="00E3285A">
      <w:pPr>
        <w:autoSpaceDE w:val="0"/>
        <w:autoSpaceDN w:val="0"/>
        <w:adjustRightInd w:val="0"/>
        <w:spacing w:after="0" w:line="240" w:lineRule="auto"/>
        <w:rPr>
          <w:rFonts w:cs="OpenSans-Regular"/>
        </w:rPr>
      </w:pPr>
      <w:bookmarkStart w:id="32" w:name="_Policies_and_Procedures"/>
      <w:bookmarkEnd w:id="32"/>
      <w:bookmarkEnd w:id="31"/>
    </w:p>
    <w:sectPr w:rsidR="007E5F65" w:rsidRPr="00314A3D" w:rsidSect="004217D3">
      <w:type w:val="continuous"/>
      <w:pgSz w:w="12240" w:h="15840"/>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ECF38" w14:textId="77777777" w:rsidR="00443537" w:rsidRDefault="00443537" w:rsidP="001A214D">
      <w:pPr>
        <w:spacing w:after="0" w:line="240" w:lineRule="auto"/>
      </w:pPr>
      <w:r>
        <w:separator/>
      </w:r>
    </w:p>
  </w:endnote>
  <w:endnote w:type="continuationSeparator" w:id="0">
    <w:p w14:paraId="6FB11DA9" w14:textId="77777777" w:rsidR="00443537" w:rsidRDefault="00443537" w:rsidP="001A2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wStretch-Medium">
    <w:panose1 w:val="00000000000000000000"/>
    <w:charset w:val="00"/>
    <w:family w:val="swiss"/>
    <w:notTrueType/>
    <w:pitch w:val="default"/>
    <w:sig w:usb0="00000003" w:usb1="00000000" w:usb2="00000000" w:usb3="00000000" w:csb0="00000001" w:csb1="00000000"/>
  </w:font>
  <w:font w:name="PTSans-Narrow">
    <w:altName w:val="Arial"/>
    <w:panose1 w:val="00000000000000000000"/>
    <w:charset w:val="00"/>
    <w:family w:val="auto"/>
    <w:notTrueType/>
    <w:pitch w:val="default"/>
    <w:sig w:usb0="00000003" w:usb1="00000000" w:usb2="00000000" w:usb3="00000000" w:csb0="00000001" w:csb1="00000000"/>
  </w:font>
  <w:font w:name="PTSans-NarrowBold">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OpenSans-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210433"/>
      <w:docPartObj>
        <w:docPartGallery w:val="Page Numbers (Bottom of Page)"/>
        <w:docPartUnique/>
      </w:docPartObj>
    </w:sdtPr>
    <w:sdtEndPr>
      <w:rPr>
        <w:color w:val="7F7F7F" w:themeColor="background1" w:themeShade="7F"/>
        <w:spacing w:val="60"/>
      </w:rPr>
    </w:sdtEndPr>
    <w:sdtContent>
      <w:p w14:paraId="72839B5D" w14:textId="3A8196EC" w:rsidR="00443537" w:rsidRDefault="0044353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6328A" w:rsidRPr="00E6328A">
          <w:rPr>
            <w:b/>
            <w:bCs/>
            <w:noProof/>
          </w:rPr>
          <w:t>34</w:t>
        </w:r>
        <w:r>
          <w:rPr>
            <w:b/>
            <w:bCs/>
            <w:noProof/>
          </w:rPr>
          <w:fldChar w:fldCharType="end"/>
        </w:r>
        <w:r>
          <w:rPr>
            <w:b/>
            <w:bCs/>
          </w:rPr>
          <w:t xml:space="preserve"> | </w:t>
        </w:r>
        <w:r>
          <w:rPr>
            <w:color w:val="7F7F7F" w:themeColor="background1" w:themeShade="7F"/>
            <w:spacing w:val="60"/>
          </w:rPr>
          <w:t>Page</w:t>
        </w:r>
      </w:p>
    </w:sdtContent>
  </w:sdt>
  <w:p w14:paraId="7016CF04" w14:textId="77777777" w:rsidR="00443537" w:rsidRDefault="00443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8FD33" w14:textId="77777777" w:rsidR="00443537" w:rsidRDefault="00443537" w:rsidP="001A214D">
      <w:pPr>
        <w:spacing w:after="0" w:line="240" w:lineRule="auto"/>
      </w:pPr>
      <w:r>
        <w:separator/>
      </w:r>
    </w:p>
  </w:footnote>
  <w:footnote w:type="continuationSeparator" w:id="0">
    <w:p w14:paraId="0BA7139A" w14:textId="77777777" w:rsidR="00443537" w:rsidRDefault="00443537" w:rsidP="001A21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6D72"/>
    <w:multiLevelType w:val="hybridMultilevel"/>
    <w:tmpl w:val="F9E462A8"/>
    <w:lvl w:ilvl="0" w:tplc="724EB2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70878"/>
    <w:multiLevelType w:val="hybridMultilevel"/>
    <w:tmpl w:val="0D92F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A67C2"/>
    <w:multiLevelType w:val="hybridMultilevel"/>
    <w:tmpl w:val="95D0B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86A4B"/>
    <w:multiLevelType w:val="hybridMultilevel"/>
    <w:tmpl w:val="38546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74780"/>
    <w:multiLevelType w:val="hybridMultilevel"/>
    <w:tmpl w:val="900CC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D2FE6"/>
    <w:multiLevelType w:val="hybridMultilevel"/>
    <w:tmpl w:val="96B4E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6D121C"/>
    <w:multiLevelType w:val="hybridMultilevel"/>
    <w:tmpl w:val="03F09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4199D"/>
    <w:multiLevelType w:val="hybridMultilevel"/>
    <w:tmpl w:val="B9EE8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4E1F3C"/>
    <w:multiLevelType w:val="hybridMultilevel"/>
    <w:tmpl w:val="3CC8416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18312E8"/>
    <w:multiLevelType w:val="hybridMultilevel"/>
    <w:tmpl w:val="FD601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B7671E"/>
    <w:multiLevelType w:val="hybridMultilevel"/>
    <w:tmpl w:val="63C28ABE"/>
    <w:lvl w:ilvl="0" w:tplc="BE6CD75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6D3230"/>
    <w:multiLevelType w:val="hybridMultilevel"/>
    <w:tmpl w:val="3C4CB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706FB6"/>
    <w:multiLevelType w:val="hybridMultilevel"/>
    <w:tmpl w:val="C974E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A0740B"/>
    <w:multiLevelType w:val="hybridMultilevel"/>
    <w:tmpl w:val="1ADAA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8A6659"/>
    <w:multiLevelType w:val="hybridMultilevel"/>
    <w:tmpl w:val="43DA7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4F70D1"/>
    <w:multiLevelType w:val="hybridMultilevel"/>
    <w:tmpl w:val="A53A2D88"/>
    <w:lvl w:ilvl="0" w:tplc="724EB2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920AB5"/>
    <w:multiLevelType w:val="hybridMultilevel"/>
    <w:tmpl w:val="9632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4F2748"/>
    <w:multiLevelType w:val="multilevel"/>
    <w:tmpl w:val="7FFAF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037598"/>
    <w:multiLevelType w:val="hybridMultilevel"/>
    <w:tmpl w:val="549EA48C"/>
    <w:lvl w:ilvl="0" w:tplc="724EB2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BA16C1"/>
    <w:multiLevelType w:val="multilevel"/>
    <w:tmpl w:val="437E8C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6641391"/>
    <w:multiLevelType w:val="hybridMultilevel"/>
    <w:tmpl w:val="8F58ABAC"/>
    <w:lvl w:ilvl="0" w:tplc="724EB2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244CB0"/>
    <w:multiLevelType w:val="hybridMultilevel"/>
    <w:tmpl w:val="6A5CB96C"/>
    <w:lvl w:ilvl="0" w:tplc="04090001">
      <w:start w:val="1"/>
      <w:numFmt w:val="bullet"/>
      <w:lvlText w:val=""/>
      <w:lvlJc w:val="left"/>
      <w:pPr>
        <w:tabs>
          <w:tab w:val="num" w:pos="720"/>
        </w:tabs>
        <w:ind w:left="720" w:hanging="360"/>
      </w:pPr>
      <w:rPr>
        <w:rFonts w:ascii="Symbol" w:hAnsi="Symbol" w:hint="default"/>
      </w:rPr>
    </w:lvl>
    <w:lvl w:ilvl="1" w:tplc="14A2F8D2">
      <w:start w:val="1"/>
      <w:numFmt w:val="bullet"/>
      <w:lvlText w:val="o"/>
      <w:lvlJc w:val="left"/>
      <w:pPr>
        <w:tabs>
          <w:tab w:val="num" w:pos="1440"/>
        </w:tabs>
        <w:ind w:left="1440" w:hanging="360"/>
      </w:pPr>
      <w:rPr>
        <w:rFonts w:ascii="Courier New" w:hAnsi="Courier New" w:cs="Courier New" w:hint="default"/>
      </w:rPr>
    </w:lvl>
    <w:lvl w:ilvl="2" w:tplc="32205982">
      <w:start w:val="1"/>
      <w:numFmt w:val="bullet"/>
      <w:lvlText w:val=""/>
      <w:lvlJc w:val="left"/>
      <w:pPr>
        <w:tabs>
          <w:tab w:val="num" w:pos="2160"/>
        </w:tabs>
        <w:ind w:left="2160" w:hanging="360"/>
      </w:pPr>
      <w:rPr>
        <w:rFonts w:ascii="Wingdings" w:hAnsi="Wingdings" w:hint="default"/>
      </w:rPr>
    </w:lvl>
    <w:lvl w:ilvl="3" w:tplc="3E92C4A6" w:tentative="1">
      <w:start w:val="1"/>
      <w:numFmt w:val="bullet"/>
      <w:lvlText w:val=""/>
      <w:lvlJc w:val="left"/>
      <w:pPr>
        <w:tabs>
          <w:tab w:val="num" w:pos="2880"/>
        </w:tabs>
        <w:ind w:left="2880" w:hanging="360"/>
      </w:pPr>
      <w:rPr>
        <w:rFonts w:ascii="Symbol" w:hAnsi="Symbol" w:hint="default"/>
      </w:rPr>
    </w:lvl>
    <w:lvl w:ilvl="4" w:tplc="B67AEEC4" w:tentative="1">
      <w:start w:val="1"/>
      <w:numFmt w:val="bullet"/>
      <w:lvlText w:val="o"/>
      <w:lvlJc w:val="left"/>
      <w:pPr>
        <w:tabs>
          <w:tab w:val="num" w:pos="3600"/>
        </w:tabs>
        <w:ind w:left="3600" w:hanging="360"/>
      </w:pPr>
      <w:rPr>
        <w:rFonts w:ascii="Courier New" w:hAnsi="Courier New" w:cs="Courier New" w:hint="default"/>
      </w:rPr>
    </w:lvl>
    <w:lvl w:ilvl="5" w:tplc="53962404" w:tentative="1">
      <w:start w:val="1"/>
      <w:numFmt w:val="bullet"/>
      <w:lvlText w:val=""/>
      <w:lvlJc w:val="left"/>
      <w:pPr>
        <w:tabs>
          <w:tab w:val="num" w:pos="4320"/>
        </w:tabs>
        <w:ind w:left="4320" w:hanging="360"/>
      </w:pPr>
      <w:rPr>
        <w:rFonts w:ascii="Wingdings" w:hAnsi="Wingdings" w:hint="default"/>
      </w:rPr>
    </w:lvl>
    <w:lvl w:ilvl="6" w:tplc="126625C2" w:tentative="1">
      <w:start w:val="1"/>
      <w:numFmt w:val="bullet"/>
      <w:lvlText w:val=""/>
      <w:lvlJc w:val="left"/>
      <w:pPr>
        <w:tabs>
          <w:tab w:val="num" w:pos="5040"/>
        </w:tabs>
        <w:ind w:left="5040" w:hanging="360"/>
      </w:pPr>
      <w:rPr>
        <w:rFonts w:ascii="Symbol" w:hAnsi="Symbol" w:hint="default"/>
      </w:rPr>
    </w:lvl>
    <w:lvl w:ilvl="7" w:tplc="0854C5AE" w:tentative="1">
      <w:start w:val="1"/>
      <w:numFmt w:val="bullet"/>
      <w:lvlText w:val="o"/>
      <w:lvlJc w:val="left"/>
      <w:pPr>
        <w:tabs>
          <w:tab w:val="num" w:pos="5760"/>
        </w:tabs>
        <w:ind w:left="5760" w:hanging="360"/>
      </w:pPr>
      <w:rPr>
        <w:rFonts w:ascii="Courier New" w:hAnsi="Courier New" w:cs="Courier New" w:hint="default"/>
      </w:rPr>
    </w:lvl>
    <w:lvl w:ilvl="8" w:tplc="2C7E227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6B5569"/>
    <w:multiLevelType w:val="hybridMultilevel"/>
    <w:tmpl w:val="D99A7180"/>
    <w:lvl w:ilvl="0" w:tplc="BE6CD75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8B73221"/>
    <w:multiLevelType w:val="hybridMultilevel"/>
    <w:tmpl w:val="91E6A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610AB7"/>
    <w:multiLevelType w:val="hybridMultilevel"/>
    <w:tmpl w:val="5B58CC56"/>
    <w:lvl w:ilvl="0" w:tplc="724EB2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515D69"/>
    <w:multiLevelType w:val="hybridMultilevel"/>
    <w:tmpl w:val="EE68A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AF5F36"/>
    <w:multiLevelType w:val="hybridMultilevel"/>
    <w:tmpl w:val="2D3CE1D2"/>
    <w:lvl w:ilvl="0" w:tplc="8BFCCD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BBB278B"/>
    <w:multiLevelType w:val="hybridMultilevel"/>
    <w:tmpl w:val="67D03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3A6235"/>
    <w:multiLevelType w:val="hybridMultilevel"/>
    <w:tmpl w:val="87AC4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AE27C6"/>
    <w:multiLevelType w:val="hybridMultilevel"/>
    <w:tmpl w:val="FCCE1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9643F1"/>
    <w:multiLevelType w:val="hybridMultilevel"/>
    <w:tmpl w:val="76AE6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091453"/>
    <w:multiLevelType w:val="hybridMultilevel"/>
    <w:tmpl w:val="E954C4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CB5F15"/>
    <w:multiLevelType w:val="hybridMultilevel"/>
    <w:tmpl w:val="FAB47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2E5F11"/>
    <w:multiLevelType w:val="hybridMultilevel"/>
    <w:tmpl w:val="BAD87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9E0E19"/>
    <w:multiLevelType w:val="hybridMultilevel"/>
    <w:tmpl w:val="F75644AA"/>
    <w:lvl w:ilvl="0" w:tplc="724EB2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41F35"/>
    <w:multiLevelType w:val="hybridMultilevel"/>
    <w:tmpl w:val="B37C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190524"/>
    <w:multiLevelType w:val="hybridMultilevel"/>
    <w:tmpl w:val="407C64F0"/>
    <w:lvl w:ilvl="0" w:tplc="8BFCCD76">
      <w:start w:val="1"/>
      <w:numFmt w:val="bullet"/>
      <w:lvlText w:val=""/>
      <w:lvlJc w:val="left"/>
      <w:pPr>
        <w:ind w:left="720" w:hanging="360"/>
      </w:pPr>
      <w:rPr>
        <w:rFonts w:ascii="Symbol" w:hAnsi="Symbol" w:hint="default"/>
      </w:rPr>
    </w:lvl>
    <w:lvl w:ilvl="1" w:tplc="1A54747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D82C3D"/>
    <w:multiLevelType w:val="hybridMultilevel"/>
    <w:tmpl w:val="96F85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295F96"/>
    <w:multiLevelType w:val="multilevel"/>
    <w:tmpl w:val="94E8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933583"/>
    <w:multiLevelType w:val="hybridMultilevel"/>
    <w:tmpl w:val="66BCA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320CCD"/>
    <w:multiLevelType w:val="multilevel"/>
    <w:tmpl w:val="6A444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150350"/>
    <w:multiLevelType w:val="hybridMultilevel"/>
    <w:tmpl w:val="7CB84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1959EA"/>
    <w:multiLevelType w:val="hybridMultilevel"/>
    <w:tmpl w:val="44F4CB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328129F"/>
    <w:multiLevelType w:val="hybridMultilevel"/>
    <w:tmpl w:val="34C00482"/>
    <w:lvl w:ilvl="0" w:tplc="8BFCCD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330E5A"/>
    <w:multiLevelType w:val="hybridMultilevel"/>
    <w:tmpl w:val="9A18F518"/>
    <w:lvl w:ilvl="0" w:tplc="724EB2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C90C67"/>
    <w:multiLevelType w:val="hybridMultilevel"/>
    <w:tmpl w:val="0F36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F93550"/>
    <w:multiLevelType w:val="multilevel"/>
    <w:tmpl w:val="E87ED8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F257E9A"/>
    <w:multiLevelType w:val="hybridMultilevel"/>
    <w:tmpl w:val="4EB62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CF6A5E"/>
    <w:multiLevelType w:val="hybridMultilevel"/>
    <w:tmpl w:val="C7384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2415368">
    <w:abstractNumId w:val="8"/>
  </w:num>
  <w:num w:numId="2" w16cid:durableId="1985309259">
    <w:abstractNumId w:val="21"/>
  </w:num>
  <w:num w:numId="3" w16cid:durableId="1370565422">
    <w:abstractNumId w:val="2"/>
  </w:num>
  <w:num w:numId="4" w16cid:durableId="542644865">
    <w:abstractNumId w:val="39"/>
  </w:num>
  <w:num w:numId="5" w16cid:durableId="750732673">
    <w:abstractNumId w:val="48"/>
  </w:num>
  <w:num w:numId="6" w16cid:durableId="1250775672">
    <w:abstractNumId w:val="5"/>
  </w:num>
  <w:num w:numId="7" w16cid:durableId="2086757732">
    <w:abstractNumId w:val="12"/>
  </w:num>
  <w:num w:numId="8" w16cid:durableId="1732147721">
    <w:abstractNumId w:val="41"/>
  </w:num>
  <w:num w:numId="9" w16cid:durableId="1360621674">
    <w:abstractNumId w:val="1"/>
  </w:num>
  <w:num w:numId="10" w16cid:durableId="1485320014">
    <w:abstractNumId w:val="4"/>
  </w:num>
  <w:num w:numId="11" w16cid:durableId="1915506289">
    <w:abstractNumId w:val="25"/>
  </w:num>
  <w:num w:numId="12" w16cid:durableId="1048531047">
    <w:abstractNumId w:val="28"/>
  </w:num>
  <w:num w:numId="13" w16cid:durableId="488643436">
    <w:abstractNumId w:val="3"/>
  </w:num>
  <w:num w:numId="14" w16cid:durableId="1962224271">
    <w:abstractNumId w:val="14"/>
  </w:num>
  <w:num w:numId="15" w16cid:durableId="188955443">
    <w:abstractNumId w:val="35"/>
  </w:num>
  <w:num w:numId="16" w16cid:durableId="824275837">
    <w:abstractNumId w:val="33"/>
  </w:num>
  <w:num w:numId="17" w16cid:durableId="1126661059">
    <w:abstractNumId w:val="27"/>
  </w:num>
  <w:num w:numId="18" w16cid:durableId="506099514">
    <w:abstractNumId w:val="9"/>
  </w:num>
  <w:num w:numId="19" w16cid:durableId="307129558">
    <w:abstractNumId w:val="32"/>
  </w:num>
  <w:num w:numId="20" w16cid:durableId="1786072629">
    <w:abstractNumId w:val="16"/>
  </w:num>
  <w:num w:numId="21" w16cid:durableId="1230383020">
    <w:abstractNumId w:val="47"/>
  </w:num>
  <w:num w:numId="22" w16cid:durableId="1825928067">
    <w:abstractNumId w:val="29"/>
  </w:num>
  <w:num w:numId="23" w16cid:durableId="62139620">
    <w:abstractNumId w:val="30"/>
  </w:num>
  <w:num w:numId="24" w16cid:durableId="40831200">
    <w:abstractNumId w:val="15"/>
  </w:num>
  <w:num w:numId="25" w16cid:durableId="1609776797">
    <w:abstractNumId w:val="20"/>
  </w:num>
  <w:num w:numId="26" w16cid:durableId="1972517797">
    <w:abstractNumId w:val="24"/>
  </w:num>
  <w:num w:numId="27" w16cid:durableId="361322620">
    <w:abstractNumId w:val="0"/>
  </w:num>
  <w:num w:numId="28" w16cid:durableId="1412190773">
    <w:abstractNumId w:val="44"/>
  </w:num>
  <w:num w:numId="29" w16cid:durableId="433745397">
    <w:abstractNumId w:val="34"/>
  </w:num>
  <w:num w:numId="30" w16cid:durableId="515269029">
    <w:abstractNumId w:val="18"/>
  </w:num>
  <w:num w:numId="31" w16cid:durableId="1559240902">
    <w:abstractNumId w:val="6"/>
  </w:num>
  <w:num w:numId="32" w16cid:durableId="912861072">
    <w:abstractNumId w:val="45"/>
  </w:num>
  <w:num w:numId="33" w16cid:durableId="790592406">
    <w:abstractNumId w:val="42"/>
  </w:num>
  <w:num w:numId="34" w16cid:durableId="35395556">
    <w:abstractNumId w:val="37"/>
  </w:num>
  <w:num w:numId="35" w16cid:durableId="423651115">
    <w:abstractNumId w:val="13"/>
  </w:num>
  <w:num w:numId="36" w16cid:durableId="1914578644">
    <w:abstractNumId w:val="23"/>
  </w:num>
  <w:num w:numId="37" w16cid:durableId="1171064359">
    <w:abstractNumId w:val="7"/>
  </w:num>
  <w:num w:numId="38" w16cid:durableId="755522150">
    <w:abstractNumId w:val="38"/>
  </w:num>
  <w:num w:numId="39" w16cid:durableId="116876620">
    <w:abstractNumId w:val="40"/>
  </w:num>
  <w:num w:numId="40" w16cid:durableId="1430349699">
    <w:abstractNumId w:val="11"/>
  </w:num>
  <w:num w:numId="41" w16cid:durableId="1376848903">
    <w:abstractNumId w:val="46"/>
  </w:num>
  <w:num w:numId="42" w16cid:durableId="1491142268">
    <w:abstractNumId w:val="19"/>
  </w:num>
  <w:num w:numId="43" w16cid:durableId="1946377193">
    <w:abstractNumId w:val="36"/>
  </w:num>
  <w:num w:numId="44" w16cid:durableId="2136411180">
    <w:abstractNumId w:val="26"/>
  </w:num>
  <w:num w:numId="45" w16cid:durableId="1356081217">
    <w:abstractNumId w:val="43"/>
  </w:num>
  <w:num w:numId="46" w16cid:durableId="522473224">
    <w:abstractNumId w:val="31"/>
  </w:num>
  <w:num w:numId="47" w16cid:durableId="532961596">
    <w:abstractNumId w:val="17"/>
  </w:num>
  <w:num w:numId="48" w16cid:durableId="1380012364">
    <w:abstractNumId w:val="10"/>
  </w:num>
  <w:num w:numId="49" w16cid:durableId="1739862529">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198657">
      <o:colormenu v:ext="edit" fill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5BB"/>
    <w:rsid w:val="00000C55"/>
    <w:rsid w:val="00002AFF"/>
    <w:rsid w:val="00004797"/>
    <w:rsid w:val="00010C25"/>
    <w:rsid w:val="000117ED"/>
    <w:rsid w:val="000141FC"/>
    <w:rsid w:val="0001424F"/>
    <w:rsid w:val="00020077"/>
    <w:rsid w:val="00020B54"/>
    <w:rsid w:val="00020BDA"/>
    <w:rsid w:val="00021369"/>
    <w:rsid w:val="00021A24"/>
    <w:rsid w:val="0002515D"/>
    <w:rsid w:val="00025FF7"/>
    <w:rsid w:val="000269DE"/>
    <w:rsid w:val="00027C98"/>
    <w:rsid w:val="00027E39"/>
    <w:rsid w:val="0003028F"/>
    <w:rsid w:val="00030443"/>
    <w:rsid w:val="000306B6"/>
    <w:rsid w:val="00030A22"/>
    <w:rsid w:val="00030C11"/>
    <w:rsid w:val="0003247C"/>
    <w:rsid w:val="00032986"/>
    <w:rsid w:val="0003556F"/>
    <w:rsid w:val="000355F7"/>
    <w:rsid w:val="0003775F"/>
    <w:rsid w:val="00040B2D"/>
    <w:rsid w:val="00041CEA"/>
    <w:rsid w:val="000429A3"/>
    <w:rsid w:val="0004355A"/>
    <w:rsid w:val="00044263"/>
    <w:rsid w:val="0004436D"/>
    <w:rsid w:val="0004460F"/>
    <w:rsid w:val="00044D18"/>
    <w:rsid w:val="00044F9A"/>
    <w:rsid w:val="00046668"/>
    <w:rsid w:val="00047DDE"/>
    <w:rsid w:val="000502F1"/>
    <w:rsid w:val="000503BB"/>
    <w:rsid w:val="00052662"/>
    <w:rsid w:val="00052996"/>
    <w:rsid w:val="00053CE1"/>
    <w:rsid w:val="00054423"/>
    <w:rsid w:val="00054A4D"/>
    <w:rsid w:val="000560D5"/>
    <w:rsid w:val="00056919"/>
    <w:rsid w:val="0005748F"/>
    <w:rsid w:val="00057510"/>
    <w:rsid w:val="00060526"/>
    <w:rsid w:val="000608E2"/>
    <w:rsid w:val="00061067"/>
    <w:rsid w:val="000619E3"/>
    <w:rsid w:val="00061F3F"/>
    <w:rsid w:val="0006367C"/>
    <w:rsid w:val="00064088"/>
    <w:rsid w:val="0006454A"/>
    <w:rsid w:val="00064D61"/>
    <w:rsid w:val="00067760"/>
    <w:rsid w:val="00067AD8"/>
    <w:rsid w:val="000716B1"/>
    <w:rsid w:val="00072084"/>
    <w:rsid w:val="0007235A"/>
    <w:rsid w:val="00072954"/>
    <w:rsid w:val="00072F55"/>
    <w:rsid w:val="000732B9"/>
    <w:rsid w:val="00073469"/>
    <w:rsid w:val="00076768"/>
    <w:rsid w:val="00076AAA"/>
    <w:rsid w:val="00076D30"/>
    <w:rsid w:val="00076DE2"/>
    <w:rsid w:val="00077043"/>
    <w:rsid w:val="000778A7"/>
    <w:rsid w:val="0008294B"/>
    <w:rsid w:val="00082989"/>
    <w:rsid w:val="00083D05"/>
    <w:rsid w:val="0008428D"/>
    <w:rsid w:val="000845CA"/>
    <w:rsid w:val="000859F6"/>
    <w:rsid w:val="00086D04"/>
    <w:rsid w:val="000906EF"/>
    <w:rsid w:val="00090B62"/>
    <w:rsid w:val="00092908"/>
    <w:rsid w:val="00092B9C"/>
    <w:rsid w:val="000935D6"/>
    <w:rsid w:val="00093697"/>
    <w:rsid w:val="00093CED"/>
    <w:rsid w:val="00094A41"/>
    <w:rsid w:val="00094E4C"/>
    <w:rsid w:val="0009701C"/>
    <w:rsid w:val="00097703"/>
    <w:rsid w:val="000978D3"/>
    <w:rsid w:val="000A000C"/>
    <w:rsid w:val="000A0AD3"/>
    <w:rsid w:val="000A1CD3"/>
    <w:rsid w:val="000A209A"/>
    <w:rsid w:val="000A20E7"/>
    <w:rsid w:val="000A2F39"/>
    <w:rsid w:val="000A3587"/>
    <w:rsid w:val="000A46AF"/>
    <w:rsid w:val="000A49A6"/>
    <w:rsid w:val="000A5271"/>
    <w:rsid w:val="000A539D"/>
    <w:rsid w:val="000A5E77"/>
    <w:rsid w:val="000A60FD"/>
    <w:rsid w:val="000A661C"/>
    <w:rsid w:val="000A6738"/>
    <w:rsid w:val="000A720F"/>
    <w:rsid w:val="000A7382"/>
    <w:rsid w:val="000B12D9"/>
    <w:rsid w:val="000B1D1E"/>
    <w:rsid w:val="000B215A"/>
    <w:rsid w:val="000B2EFA"/>
    <w:rsid w:val="000B35C3"/>
    <w:rsid w:val="000B5506"/>
    <w:rsid w:val="000B5FBB"/>
    <w:rsid w:val="000B6E44"/>
    <w:rsid w:val="000B7834"/>
    <w:rsid w:val="000C194B"/>
    <w:rsid w:val="000C1C26"/>
    <w:rsid w:val="000C1DC5"/>
    <w:rsid w:val="000C2381"/>
    <w:rsid w:val="000C3407"/>
    <w:rsid w:val="000C34B1"/>
    <w:rsid w:val="000C3774"/>
    <w:rsid w:val="000D102F"/>
    <w:rsid w:val="000D2923"/>
    <w:rsid w:val="000D4DFC"/>
    <w:rsid w:val="000D521D"/>
    <w:rsid w:val="000D57D2"/>
    <w:rsid w:val="000D7E79"/>
    <w:rsid w:val="000E0017"/>
    <w:rsid w:val="000E0472"/>
    <w:rsid w:val="000E0481"/>
    <w:rsid w:val="000E0FF1"/>
    <w:rsid w:val="000E2F60"/>
    <w:rsid w:val="000E325A"/>
    <w:rsid w:val="000E35F0"/>
    <w:rsid w:val="000E3716"/>
    <w:rsid w:val="000E376A"/>
    <w:rsid w:val="000E4D8E"/>
    <w:rsid w:val="000E4FAE"/>
    <w:rsid w:val="000E5BD8"/>
    <w:rsid w:val="000E5FA2"/>
    <w:rsid w:val="000E79D0"/>
    <w:rsid w:val="000F08D5"/>
    <w:rsid w:val="000F0C20"/>
    <w:rsid w:val="000F2375"/>
    <w:rsid w:val="000F3761"/>
    <w:rsid w:val="000F48FE"/>
    <w:rsid w:val="0010092A"/>
    <w:rsid w:val="0010282E"/>
    <w:rsid w:val="001032F6"/>
    <w:rsid w:val="00103516"/>
    <w:rsid w:val="00103941"/>
    <w:rsid w:val="00103AEA"/>
    <w:rsid w:val="00104B9B"/>
    <w:rsid w:val="00104F8A"/>
    <w:rsid w:val="0010512F"/>
    <w:rsid w:val="0010570C"/>
    <w:rsid w:val="001072C9"/>
    <w:rsid w:val="00107CA6"/>
    <w:rsid w:val="00110047"/>
    <w:rsid w:val="0011099E"/>
    <w:rsid w:val="001110E3"/>
    <w:rsid w:val="001114A2"/>
    <w:rsid w:val="0011169B"/>
    <w:rsid w:val="00111A8A"/>
    <w:rsid w:val="00112A4A"/>
    <w:rsid w:val="00113FD9"/>
    <w:rsid w:val="0011666A"/>
    <w:rsid w:val="001174EE"/>
    <w:rsid w:val="001202A5"/>
    <w:rsid w:val="00122576"/>
    <w:rsid w:val="00122C3C"/>
    <w:rsid w:val="00122E39"/>
    <w:rsid w:val="0012344A"/>
    <w:rsid w:val="00124364"/>
    <w:rsid w:val="00124CEE"/>
    <w:rsid w:val="00125CFC"/>
    <w:rsid w:val="001260D4"/>
    <w:rsid w:val="0012620C"/>
    <w:rsid w:val="00126DFE"/>
    <w:rsid w:val="00130433"/>
    <w:rsid w:val="00132142"/>
    <w:rsid w:val="00132E44"/>
    <w:rsid w:val="00133257"/>
    <w:rsid w:val="00133EEF"/>
    <w:rsid w:val="00134C25"/>
    <w:rsid w:val="00134CEB"/>
    <w:rsid w:val="0013543D"/>
    <w:rsid w:val="00136A86"/>
    <w:rsid w:val="00136DF6"/>
    <w:rsid w:val="0013706F"/>
    <w:rsid w:val="00137BC7"/>
    <w:rsid w:val="00137D4B"/>
    <w:rsid w:val="00141C30"/>
    <w:rsid w:val="00142261"/>
    <w:rsid w:val="001425AB"/>
    <w:rsid w:val="00142A61"/>
    <w:rsid w:val="00142F88"/>
    <w:rsid w:val="00143C5C"/>
    <w:rsid w:val="00143EA2"/>
    <w:rsid w:val="00144468"/>
    <w:rsid w:val="001451CE"/>
    <w:rsid w:val="0014551F"/>
    <w:rsid w:val="00145DFC"/>
    <w:rsid w:val="00146596"/>
    <w:rsid w:val="00147FEF"/>
    <w:rsid w:val="0015048C"/>
    <w:rsid w:val="001509A7"/>
    <w:rsid w:val="00153FE5"/>
    <w:rsid w:val="00154121"/>
    <w:rsid w:val="001549D6"/>
    <w:rsid w:val="00156B76"/>
    <w:rsid w:val="00157783"/>
    <w:rsid w:val="00157938"/>
    <w:rsid w:val="00157D4A"/>
    <w:rsid w:val="0016137C"/>
    <w:rsid w:val="00161A63"/>
    <w:rsid w:val="0016224E"/>
    <w:rsid w:val="001651C6"/>
    <w:rsid w:val="001651D4"/>
    <w:rsid w:val="00166AFF"/>
    <w:rsid w:val="0017012F"/>
    <w:rsid w:val="00172D5F"/>
    <w:rsid w:val="00173041"/>
    <w:rsid w:val="00176279"/>
    <w:rsid w:val="001818A7"/>
    <w:rsid w:val="001825A8"/>
    <w:rsid w:val="00182A89"/>
    <w:rsid w:val="00182E05"/>
    <w:rsid w:val="00183087"/>
    <w:rsid w:val="00183B6D"/>
    <w:rsid w:val="00185DFE"/>
    <w:rsid w:val="001865ED"/>
    <w:rsid w:val="001865F4"/>
    <w:rsid w:val="0018686F"/>
    <w:rsid w:val="00186BCC"/>
    <w:rsid w:val="001872CA"/>
    <w:rsid w:val="00187371"/>
    <w:rsid w:val="00187A75"/>
    <w:rsid w:val="00190797"/>
    <w:rsid w:val="0019217C"/>
    <w:rsid w:val="00192614"/>
    <w:rsid w:val="00192944"/>
    <w:rsid w:val="001934FB"/>
    <w:rsid w:val="0019516E"/>
    <w:rsid w:val="00195ACE"/>
    <w:rsid w:val="00195E1B"/>
    <w:rsid w:val="0019645B"/>
    <w:rsid w:val="001975C8"/>
    <w:rsid w:val="001A0497"/>
    <w:rsid w:val="001A1100"/>
    <w:rsid w:val="001A152D"/>
    <w:rsid w:val="001A1686"/>
    <w:rsid w:val="001A1BA6"/>
    <w:rsid w:val="001A214D"/>
    <w:rsid w:val="001A2DE6"/>
    <w:rsid w:val="001A3A02"/>
    <w:rsid w:val="001A3C05"/>
    <w:rsid w:val="001A4C9D"/>
    <w:rsid w:val="001A58B4"/>
    <w:rsid w:val="001A5CBC"/>
    <w:rsid w:val="001A6B3C"/>
    <w:rsid w:val="001A6EFA"/>
    <w:rsid w:val="001A715B"/>
    <w:rsid w:val="001A72E4"/>
    <w:rsid w:val="001A73C5"/>
    <w:rsid w:val="001B0B55"/>
    <w:rsid w:val="001B0CD0"/>
    <w:rsid w:val="001B13CC"/>
    <w:rsid w:val="001B20D6"/>
    <w:rsid w:val="001B3625"/>
    <w:rsid w:val="001B4A66"/>
    <w:rsid w:val="001B4A95"/>
    <w:rsid w:val="001B5563"/>
    <w:rsid w:val="001B6509"/>
    <w:rsid w:val="001B7A0C"/>
    <w:rsid w:val="001B7F87"/>
    <w:rsid w:val="001C02FA"/>
    <w:rsid w:val="001C12AD"/>
    <w:rsid w:val="001C169B"/>
    <w:rsid w:val="001C1A6A"/>
    <w:rsid w:val="001C2113"/>
    <w:rsid w:val="001C301A"/>
    <w:rsid w:val="001C322C"/>
    <w:rsid w:val="001C3EEC"/>
    <w:rsid w:val="001C6747"/>
    <w:rsid w:val="001C6F5D"/>
    <w:rsid w:val="001C7A72"/>
    <w:rsid w:val="001C7C41"/>
    <w:rsid w:val="001D0164"/>
    <w:rsid w:val="001D06E1"/>
    <w:rsid w:val="001D0789"/>
    <w:rsid w:val="001D13F2"/>
    <w:rsid w:val="001D181B"/>
    <w:rsid w:val="001D20FA"/>
    <w:rsid w:val="001D21D7"/>
    <w:rsid w:val="001D234C"/>
    <w:rsid w:val="001D4B34"/>
    <w:rsid w:val="001D5580"/>
    <w:rsid w:val="001D572C"/>
    <w:rsid w:val="001D5D44"/>
    <w:rsid w:val="001D6666"/>
    <w:rsid w:val="001D6818"/>
    <w:rsid w:val="001E133A"/>
    <w:rsid w:val="001E38EC"/>
    <w:rsid w:val="001E3E28"/>
    <w:rsid w:val="001E4FBC"/>
    <w:rsid w:val="001E519B"/>
    <w:rsid w:val="001E5D5B"/>
    <w:rsid w:val="001E6809"/>
    <w:rsid w:val="001E72A0"/>
    <w:rsid w:val="001F5720"/>
    <w:rsid w:val="001F6897"/>
    <w:rsid w:val="001F7717"/>
    <w:rsid w:val="001F777B"/>
    <w:rsid w:val="00200DFF"/>
    <w:rsid w:val="00201122"/>
    <w:rsid w:val="0020234C"/>
    <w:rsid w:val="0020263D"/>
    <w:rsid w:val="002037EA"/>
    <w:rsid w:val="00207545"/>
    <w:rsid w:val="002106BB"/>
    <w:rsid w:val="00211742"/>
    <w:rsid w:val="00211B87"/>
    <w:rsid w:val="00211E2E"/>
    <w:rsid w:val="00212AFB"/>
    <w:rsid w:val="00212E32"/>
    <w:rsid w:val="002135AB"/>
    <w:rsid w:val="00213AD5"/>
    <w:rsid w:val="0021471F"/>
    <w:rsid w:val="00215E45"/>
    <w:rsid w:val="00216C42"/>
    <w:rsid w:val="00216CDC"/>
    <w:rsid w:val="002207FD"/>
    <w:rsid w:val="00220839"/>
    <w:rsid w:val="00222BCB"/>
    <w:rsid w:val="00222C52"/>
    <w:rsid w:val="00222DAC"/>
    <w:rsid w:val="002235F6"/>
    <w:rsid w:val="00223CE1"/>
    <w:rsid w:val="00223D55"/>
    <w:rsid w:val="00223F24"/>
    <w:rsid w:val="002242E3"/>
    <w:rsid w:val="002245BB"/>
    <w:rsid w:val="00225F46"/>
    <w:rsid w:val="00230516"/>
    <w:rsid w:val="00231377"/>
    <w:rsid w:val="00234387"/>
    <w:rsid w:val="00236434"/>
    <w:rsid w:val="002378F9"/>
    <w:rsid w:val="00237A65"/>
    <w:rsid w:val="00240011"/>
    <w:rsid w:val="002402E0"/>
    <w:rsid w:val="00240EED"/>
    <w:rsid w:val="00241565"/>
    <w:rsid w:val="0024157C"/>
    <w:rsid w:val="00242379"/>
    <w:rsid w:val="00242630"/>
    <w:rsid w:val="00245394"/>
    <w:rsid w:val="00245A73"/>
    <w:rsid w:val="002460B0"/>
    <w:rsid w:val="002501D4"/>
    <w:rsid w:val="00250A08"/>
    <w:rsid w:val="002513A4"/>
    <w:rsid w:val="00252BBE"/>
    <w:rsid w:val="00252F34"/>
    <w:rsid w:val="00253D64"/>
    <w:rsid w:val="00254654"/>
    <w:rsid w:val="00255F1E"/>
    <w:rsid w:val="00257E2D"/>
    <w:rsid w:val="00263244"/>
    <w:rsid w:val="00263858"/>
    <w:rsid w:val="00263FD8"/>
    <w:rsid w:val="00264C07"/>
    <w:rsid w:val="00265607"/>
    <w:rsid w:val="00266201"/>
    <w:rsid w:val="00266761"/>
    <w:rsid w:val="00266A32"/>
    <w:rsid w:val="00266B4A"/>
    <w:rsid w:val="00267E7F"/>
    <w:rsid w:val="00270608"/>
    <w:rsid w:val="0027171C"/>
    <w:rsid w:val="00271721"/>
    <w:rsid w:val="00272118"/>
    <w:rsid w:val="00272196"/>
    <w:rsid w:val="0027230A"/>
    <w:rsid w:val="0027535C"/>
    <w:rsid w:val="002761D5"/>
    <w:rsid w:val="0027766E"/>
    <w:rsid w:val="00277CDA"/>
    <w:rsid w:val="00280B24"/>
    <w:rsid w:val="0028382E"/>
    <w:rsid w:val="0028397E"/>
    <w:rsid w:val="0028559A"/>
    <w:rsid w:val="00285C7B"/>
    <w:rsid w:val="002870FE"/>
    <w:rsid w:val="0028719C"/>
    <w:rsid w:val="00291427"/>
    <w:rsid w:val="00291B29"/>
    <w:rsid w:val="00292E21"/>
    <w:rsid w:val="002944B2"/>
    <w:rsid w:val="00295188"/>
    <w:rsid w:val="002966A5"/>
    <w:rsid w:val="002967FC"/>
    <w:rsid w:val="00297602"/>
    <w:rsid w:val="002A129D"/>
    <w:rsid w:val="002A1F4E"/>
    <w:rsid w:val="002A2C04"/>
    <w:rsid w:val="002A31AB"/>
    <w:rsid w:val="002A49BD"/>
    <w:rsid w:val="002A772E"/>
    <w:rsid w:val="002B02AA"/>
    <w:rsid w:val="002B13E7"/>
    <w:rsid w:val="002B1DBC"/>
    <w:rsid w:val="002B3153"/>
    <w:rsid w:val="002B3771"/>
    <w:rsid w:val="002C02BA"/>
    <w:rsid w:val="002C11E3"/>
    <w:rsid w:val="002C2D34"/>
    <w:rsid w:val="002C2DEE"/>
    <w:rsid w:val="002C32CC"/>
    <w:rsid w:val="002C4683"/>
    <w:rsid w:val="002C472C"/>
    <w:rsid w:val="002C5CE8"/>
    <w:rsid w:val="002C62B0"/>
    <w:rsid w:val="002C68FF"/>
    <w:rsid w:val="002C73AF"/>
    <w:rsid w:val="002D070E"/>
    <w:rsid w:val="002D12E1"/>
    <w:rsid w:val="002D208B"/>
    <w:rsid w:val="002D3284"/>
    <w:rsid w:val="002D72D4"/>
    <w:rsid w:val="002D72E2"/>
    <w:rsid w:val="002D7BEA"/>
    <w:rsid w:val="002E0D00"/>
    <w:rsid w:val="002E1046"/>
    <w:rsid w:val="002E19DB"/>
    <w:rsid w:val="002E23B7"/>
    <w:rsid w:val="002E248F"/>
    <w:rsid w:val="002E4066"/>
    <w:rsid w:val="002E6280"/>
    <w:rsid w:val="002E65D3"/>
    <w:rsid w:val="002F0CD8"/>
    <w:rsid w:val="002F0CF8"/>
    <w:rsid w:val="002F0D76"/>
    <w:rsid w:val="002F150C"/>
    <w:rsid w:val="002F1DD2"/>
    <w:rsid w:val="002F291F"/>
    <w:rsid w:val="002F2A00"/>
    <w:rsid w:val="002F31A4"/>
    <w:rsid w:val="002F495B"/>
    <w:rsid w:val="002F693E"/>
    <w:rsid w:val="00301312"/>
    <w:rsid w:val="00301D3D"/>
    <w:rsid w:val="00302D39"/>
    <w:rsid w:val="00302E67"/>
    <w:rsid w:val="00304E28"/>
    <w:rsid w:val="00305F28"/>
    <w:rsid w:val="00306A1E"/>
    <w:rsid w:val="00310136"/>
    <w:rsid w:val="003114A8"/>
    <w:rsid w:val="0031172E"/>
    <w:rsid w:val="003117E0"/>
    <w:rsid w:val="003134A2"/>
    <w:rsid w:val="00314196"/>
    <w:rsid w:val="00314A3D"/>
    <w:rsid w:val="0031556D"/>
    <w:rsid w:val="003166EA"/>
    <w:rsid w:val="003167A7"/>
    <w:rsid w:val="00316D2C"/>
    <w:rsid w:val="00320072"/>
    <w:rsid w:val="003205E7"/>
    <w:rsid w:val="003207D1"/>
    <w:rsid w:val="00320BA7"/>
    <w:rsid w:val="00322403"/>
    <w:rsid w:val="003224DD"/>
    <w:rsid w:val="00324091"/>
    <w:rsid w:val="003252B8"/>
    <w:rsid w:val="0032625C"/>
    <w:rsid w:val="00327313"/>
    <w:rsid w:val="003278C3"/>
    <w:rsid w:val="00327A86"/>
    <w:rsid w:val="003338E7"/>
    <w:rsid w:val="00334DA2"/>
    <w:rsid w:val="00336977"/>
    <w:rsid w:val="00340495"/>
    <w:rsid w:val="003407F6"/>
    <w:rsid w:val="00340F57"/>
    <w:rsid w:val="00341E6C"/>
    <w:rsid w:val="00342AAE"/>
    <w:rsid w:val="003446CA"/>
    <w:rsid w:val="00345B26"/>
    <w:rsid w:val="003471C2"/>
    <w:rsid w:val="00347A17"/>
    <w:rsid w:val="00347AFF"/>
    <w:rsid w:val="0035045B"/>
    <w:rsid w:val="00350F2A"/>
    <w:rsid w:val="00352D9B"/>
    <w:rsid w:val="00353D66"/>
    <w:rsid w:val="00355386"/>
    <w:rsid w:val="00356282"/>
    <w:rsid w:val="0035631F"/>
    <w:rsid w:val="0035673F"/>
    <w:rsid w:val="0035683D"/>
    <w:rsid w:val="00357386"/>
    <w:rsid w:val="0035778C"/>
    <w:rsid w:val="00357C24"/>
    <w:rsid w:val="00360A86"/>
    <w:rsid w:val="003625C6"/>
    <w:rsid w:val="003629B7"/>
    <w:rsid w:val="00362EB3"/>
    <w:rsid w:val="00365D82"/>
    <w:rsid w:val="00366953"/>
    <w:rsid w:val="00371472"/>
    <w:rsid w:val="003714B5"/>
    <w:rsid w:val="00372AA3"/>
    <w:rsid w:val="00373E22"/>
    <w:rsid w:val="00374210"/>
    <w:rsid w:val="00374E59"/>
    <w:rsid w:val="00375831"/>
    <w:rsid w:val="00375AA3"/>
    <w:rsid w:val="003766C0"/>
    <w:rsid w:val="003767F0"/>
    <w:rsid w:val="00377037"/>
    <w:rsid w:val="00377A5A"/>
    <w:rsid w:val="00377A6A"/>
    <w:rsid w:val="003803BE"/>
    <w:rsid w:val="0038061A"/>
    <w:rsid w:val="0038111B"/>
    <w:rsid w:val="003819C0"/>
    <w:rsid w:val="0038280C"/>
    <w:rsid w:val="00383497"/>
    <w:rsid w:val="00384AB9"/>
    <w:rsid w:val="003852D3"/>
    <w:rsid w:val="003879DC"/>
    <w:rsid w:val="00392424"/>
    <w:rsid w:val="00392A41"/>
    <w:rsid w:val="00392B68"/>
    <w:rsid w:val="00392F47"/>
    <w:rsid w:val="0039343F"/>
    <w:rsid w:val="00394A4D"/>
    <w:rsid w:val="00394B58"/>
    <w:rsid w:val="003957DE"/>
    <w:rsid w:val="00396660"/>
    <w:rsid w:val="00396804"/>
    <w:rsid w:val="00396891"/>
    <w:rsid w:val="00396965"/>
    <w:rsid w:val="00396E7F"/>
    <w:rsid w:val="00397545"/>
    <w:rsid w:val="003A0D54"/>
    <w:rsid w:val="003A1D48"/>
    <w:rsid w:val="003A2868"/>
    <w:rsid w:val="003A2E50"/>
    <w:rsid w:val="003A2FC9"/>
    <w:rsid w:val="003A6369"/>
    <w:rsid w:val="003A68C9"/>
    <w:rsid w:val="003A6BCC"/>
    <w:rsid w:val="003A6E00"/>
    <w:rsid w:val="003A7E6D"/>
    <w:rsid w:val="003B0BCC"/>
    <w:rsid w:val="003B117F"/>
    <w:rsid w:val="003B1233"/>
    <w:rsid w:val="003B141A"/>
    <w:rsid w:val="003B2907"/>
    <w:rsid w:val="003B414F"/>
    <w:rsid w:val="003B506C"/>
    <w:rsid w:val="003B5502"/>
    <w:rsid w:val="003B5FF0"/>
    <w:rsid w:val="003B64C4"/>
    <w:rsid w:val="003B78F0"/>
    <w:rsid w:val="003B7A73"/>
    <w:rsid w:val="003C1889"/>
    <w:rsid w:val="003C1D42"/>
    <w:rsid w:val="003C2B7D"/>
    <w:rsid w:val="003C2FEC"/>
    <w:rsid w:val="003C370D"/>
    <w:rsid w:val="003C4286"/>
    <w:rsid w:val="003C53D6"/>
    <w:rsid w:val="003C560E"/>
    <w:rsid w:val="003C595A"/>
    <w:rsid w:val="003C69D4"/>
    <w:rsid w:val="003D068B"/>
    <w:rsid w:val="003D07B6"/>
    <w:rsid w:val="003D0CF3"/>
    <w:rsid w:val="003D0E02"/>
    <w:rsid w:val="003D138C"/>
    <w:rsid w:val="003D22DA"/>
    <w:rsid w:val="003D414E"/>
    <w:rsid w:val="003D4705"/>
    <w:rsid w:val="003D49BB"/>
    <w:rsid w:val="003D52A3"/>
    <w:rsid w:val="003D72BA"/>
    <w:rsid w:val="003D7A30"/>
    <w:rsid w:val="003E0F27"/>
    <w:rsid w:val="003E1295"/>
    <w:rsid w:val="003E182B"/>
    <w:rsid w:val="003E20DC"/>
    <w:rsid w:val="003E23A6"/>
    <w:rsid w:val="003E3AB9"/>
    <w:rsid w:val="003E4D13"/>
    <w:rsid w:val="003E5B9A"/>
    <w:rsid w:val="003E673C"/>
    <w:rsid w:val="003E6867"/>
    <w:rsid w:val="003E775C"/>
    <w:rsid w:val="003E7801"/>
    <w:rsid w:val="003F022F"/>
    <w:rsid w:val="003F11CA"/>
    <w:rsid w:val="003F1CE8"/>
    <w:rsid w:val="003F269D"/>
    <w:rsid w:val="003F2B30"/>
    <w:rsid w:val="003F431D"/>
    <w:rsid w:val="003F5A56"/>
    <w:rsid w:val="003F62EB"/>
    <w:rsid w:val="003F7DE6"/>
    <w:rsid w:val="0040013C"/>
    <w:rsid w:val="00400D18"/>
    <w:rsid w:val="0040184B"/>
    <w:rsid w:val="004022CB"/>
    <w:rsid w:val="00403F03"/>
    <w:rsid w:val="004053B4"/>
    <w:rsid w:val="00406BCA"/>
    <w:rsid w:val="00407896"/>
    <w:rsid w:val="00410F29"/>
    <w:rsid w:val="00413E08"/>
    <w:rsid w:val="00415B43"/>
    <w:rsid w:val="00415D07"/>
    <w:rsid w:val="004163B5"/>
    <w:rsid w:val="00416662"/>
    <w:rsid w:val="00420999"/>
    <w:rsid w:val="004217D3"/>
    <w:rsid w:val="00421B34"/>
    <w:rsid w:val="00423014"/>
    <w:rsid w:val="00424C98"/>
    <w:rsid w:val="0042566B"/>
    <w:rsid w:val="00425898"/>
    <w:rsid w:val="004262BB"/>
    <w:rsid w:val="00426C40"/>
    <w:rsid w:val="00427BD5"/>
    <w:rsid w:val="00430075"/>
    <w:rsid w:val="004308E7"/>
    <w:rsid w:val="00434A70"/>
    <w:rsid w:val="004352C5"/>
    <w:rsid w:val="00436FAF"/>
    <w:rsid w:val="004375CB"/>
    <w:rsid w:val="0043762D"/>
    <w:rsid w:val="00437747"/>
    <w:rsid w:val="00437976"/>
    <w:rsid w:val="004415EB"/>
    <w:rsid w:val="004416F9"/>
    <w:rsid w:val="00441AD5"/>
    <w:rsid w:val="00443537"/>
    <w:rsid w:val="00444381"/>
    <w:rsid w:val="00444559"/>
    <w:rsid w:val="004446D1"/>
    <w:rsid w:val="004448DF"/>
    <w:rsid w:val="004453B0"/>
    <w:rsid w:val="0044732F"/>
    <w:rsid w:val="00450405"/>
    <w:rsid w:val="00451237"/>
    <w:rsid w:val="004520B8"/>
    <w:rsid w:val="004531F0"/>
    <w:rsid w:val="00454F17"/>
    <w:rsid w:val="00455DC0"/>
    <w:rsid w:val="004562DC"/>
    <w:rsid w:val="00463C86"/>
    <w:rsid w:val="004662BA"/>
    <w:rsid w:val="00466781"/>
    <w:rsid w:val="004675C2"/>
    <w:rsid w:val="00467D4B"/>
    <w:rsid w:val="004706C8"/>
    <w:rsid w:val="00470C43"/>
    <w:rsid w:val="00472E98"/>
    <w:rsid w:val="004733DB"/>
    <w:rsid w:val="00473D2D"/>
    <w:rsid w:val="00474D7A"/>
    <w:rsid w:val="00475340"/>
    <w:rsid w:val="00475DC3"/>
    <w:rsid w:val="00476BD1"/>
    <w:rsid w:val="00477C25"/>
    <w:rsid w:val="00480C3D"/>
    <w:rsid w:val="004815A8"/>
    <w:rsid w:val="004818AA"/>
    <w:rsid w:val="004824CB"/>
    <w:rsid w:val="00482C7C"/>
    <w:rsid w:val="0048345F"/>
    <w:rsid w:val="00483935"/>
    <w:rsid w:val="00484707"/>
    <w:rsid w:val="00485605"/>
    <w:rsid w:val="004857BD"/>
    <w:rsid w:val="0048599A"/>
    <w:rsid w:val="0048701C"/>
    <w:rsid w:val="00487CAE"/>
    <w:rsid w:val="00490210"/>
    <w:rsid w:val="00490AB8"/>
    <w:rsid w:val="0049253C"/>
    <w:rsid w:val="004932D2"/>
    <w:rsid w:val="00494553"/>
    <w:rsid w:val="00494BF2"/>
    <w:rsid w:val="0049565D"/>
    <w:rsid w:val="0049721E"/>
    <w:rsid w:val="00497321"/>
    <w:rsid w:val="004A1E63"/>
    <w:rsid w:val="004A1E67"/>
    <w:rsid w:val="004A2652"/>
    <w:rsid w:val="004A311A"/>
    <w:rsid w:val="004A5895"/>
    <w:rsid w:val="004A71D7"/>
    <w:rsid w:val="004A7368"/>
    <w:rsid w:val="004B077C"/>
    <w:rsid w:val="004B12E0"/>
    <w:rsid w:val="004B1C9E"/>
    <w:rsid w:val="004B470E"/>
    <w:rsid w:val="004B60D8"/>
    <w:rsid w:val="004B6929"/>
    <w:rsid w:val="004B7647"/>
    <w:rsid w:val="004B77D0"/>
    <w:rsid w:val="004C2012"/>
    <w:rsid w:val="004C27E8"/>
    <w:rsid w:val="004C2BEF"/>
    <w:rsid w:val="004C5806"/>
    <w:rsid w:val="004C58DF"/>
    <w:rsid w:val="004C6F5C"/>
    <w:rsid w:val="004C7962"/>
    <w:rsid w:val="004D08F2"/>
    <w:rsid w:val="004D16ED"/>
    <w:rsid w:val="004D1AA4"/>
    <w:rsid w:val="004D1D57"/>
    <w:rsid w:val="004D29AC"/>
    <w:rsid w:val="004D2FD5"/>
    <w:rsid w:val="004D3270"/>
    <w:rsid w:val="004D442F"/>
    <w:rsid w:val="004D7955"/>
    <w:rsid w:val="004E0079"/>
    <w:rsid w:val="004E0B57"/>
    <w:rsid w:val="004E0F88"/>
    <w:rsid w:val="004E1EC8"/>
    <w:rsid w:val="004E277E"/>
    <w:rsid w:val="004E2EC1"/>
    <w:rsid w:val="004E3362"/>
    <w:rsid w:val="004E3C5A"/>
    <w:rsid w:val="004E5136"/>
    <w:rsid w:val="004E5C40"/>
    <w:rsid w:val="004E5CAD"/>
    <w:rsid w:val="004E7E4A"/>
    <w:rsid w:val="004F0746"/>
    <w:rsid w:val="004F2447"/>
    <w:rsid w:val="004F44BE"/>
    <w:rsid w:val="004F5B4E"/>
    <w:rsid w:val="004F6B8B"/>
    <w:rsid w:val="004F7F67"/>
    <w:rsid w:val="00500B94"/>
    <w:rsid w:val="00500D96"/>
    <w:rsid w:val="00500E8E"/>
    <w:rsid w:val="00503291"/>
    <w:rsid w:val="00503421"/>
    <w:rsid w:val="00503E0E"/>
    <w:rsid w:val="0050466C"/>
    <w:rsid w:val="005054ED"/>
    <w:rsid w:val="00506CE3"/>
    <w:rsid w:val="005102F7"/>
    <w:rsid w:val="005115C7"/>
    <w:rsid w:val="00512E2D"/>
    <w:rsid w:val="00516038"/>
    <w:rsid w:val="00517DBA"/>
    <w:rsid w:val="005202C3"/>
    <w:rsid w:val="00520C99"/>
    <w:rsid w:val="00521BAE"/>
    <w:rsid w:val="005220FA"/>
    <w:rsid w:val="00522D0A"/>
    <w:rsid w:val="005231B9"/>
    <w:rsid w:val="00523BBC"/>
    <w:rsid w:val="0052407B"/>
    <w:rsid w:val="005248B3"/>
    <w:rsid w:val="00524C0C"/>
    <w:rsid w:val="00524DEC"/>
    <w:rsid w:val="00527184"/>
    <w:rsid w:val="005271B5"/>
    <w:rsid w:val="00531631"/>
    <w:rsid w:val="005317A3"/>
    <w:rsid w:val="00533742"/>
    <w:rsid w:val="005351F5"/>
    <w:rsid w:val="0053552B"/>
    <w:rsid w:val="00536359"/>
    <w:rsid w:val="00537CBB"/>
    <w:rsid w:val="005400C8"/>
    <w:rsid w:val="005402C5"/>
    <w:rsid w:val="00540439"/>
    <w:rsid w:val="0054068F"/>
    <w:rsid w:val="00540B7C"/>
    <w:rsid w:val="00540BE0"/>
    <w:rsid w:val="00540D67"/>
    <w:rsid w:val="00540E42"/>
    <w:rsid w:val="005422F4"/>
    <w:rsid w:val="00544C8A"/>
    <w:rsid w:val="0054547C"/>
    <w:rsid w:val="005464C2"/>
    <w:rsid w:val="0055063B"/>
    <w:rsid w:val="00550D3C"/>
    <w:rsid w:val="0055102F"/>
    <w:rsid w:val="0055137E"/>
    <w:rsid w:val="00551F25"/>
    <w:rsid w:val="005531C3"/>
    <w:rsid w:val="00553AD5"/>
    <w:rsid w:val="005557D5"/>
    <w:rsid w:val="0055742F"/>
    <w:rsid w:val="00557EA2"/>
    <w:rsid w:val="00560E96"/>
    <w:rsid w:val="00562991"/>
    <w:rsid w:val="00562FD5"/>
    <w:rsid w:val="00563D7D"/>
    <w:rsid w:val="005642B5"/>
    <w:rsid w:val="00567F35"/>
    <w:rsid w:val="00571871"/>
    <w:rsid w:val="00572EEA"/>
    <w:rsid w:val="00575653"/>
    <w:rsid w:val="005758B5"/>
    <w:rsid w:val="005765EE"/>
    <w:rsid w:val="00577AD6"/>
    <w:rsid w:val="00577D35"/>
    <w:rsid w:val="0058077F"/>
    <w:rsid w:val="00584A57"/>
    <w:rsid w:val="00584EB6"/>
    <w:rsid w:val="00585A71"/>
    <w:rsid w:val="00587119"/>
    <w:rsid w:val="0058725A"/>
    <w:rsid w:val="00587B95"/>
    <w:rsid w:val="00590343"/>
    <w:rsid w:val="00590C7D"/>
    <w:rsid w:val="005911EF"/>
    <w:rsid w:val="00591704"/>
    <w:rsid w:val="00591756"/>
    <w:rsid w:val="00591B91"/>
    <w:rsid w:val="005928F8"/>
    <w:rsid w:val="00593203"/>
    <w:rsid w:val="005936E4"/>
    <w:rsid w:val="00594D78"/>
    <w:rsid w:val="00595532"/>
    <w:rsid w:val="00595EFE"/>
    <w:rsid w:val="00595F38"/>
    <w:rsid w:val="00597287"/>
    <w:rsid w:val="005A00EB"/>
    <w:rsid w:val="005A0266"/>
    <w:rsid w:val="005A175A"/>
    <w:rsid w:val="005A1BAD"/>
    <w:rsid w:val="005A1E32"/>
    <w:rsid w:val="005A2027"/>
    <w:rsid w:val="005A4DEB"/>
    <w:rsid w:val="005A6314"/>
    <w:rsid w:val="005A69EB"/>
    <w:rsid w:val="005A7670"/>
    <w:rsid w:val="005B0E47"/>
    <w:rsid w:val="005B105C"/>
    <w:rsid w:val="005B3ED5"/>
    <w:rsid w:val="005B4A22"/>
    <w:rsid w:val="005B69FE"/>
    <w:rsid w:val="005B6C08"/>
    <w:rsid w:val="005B7242"/>
    <w:rsid w:val="005B7A58"/>
    <w:rsid w:val="005C068B"/>
    <w:rsid w:val="005C0E42"/>
    <w:rsid w:val="005C1F91"/>
    <w:rsid w:val="005C3204"/>
    <w:rsid w:val="005C3611"/>
    <w:rsid w:val="005C402B"/>
    <w:rsid w:val="005C44E4"/>
    <w:rsid w:val="005C59C9"/>
    <w:rsid w:val="005C7784"/>
    <w:rsid w:val="005D32EE"/>
    <w:rsid w:val="005D3E5E"/>
    <w:rsid w:val="005D3EA6"/>
    <w:rsid w:val="005D5588"/>
    <w:rsid w:val="005D5CF3"/>
    <w:rsid w:val="005D6B1E"/>
    <w:rsid w:val="005D70A6"/>
    <w:rsid w:val="005D7AD9"/>
    <w:rsid w:val="005E0013"/>
    <w:rsid w:val="005E1F97"/>
    <w:rsid w:val="005E2718"/>
    <w:rsid w:val="005E4EDA"/>
    <w:rsid w:val="005E6D9A"/>
    <w:rsid w:val="005E7DDF"/>
    <w:rsid w:val="005F17BE"/>
    <w:rsid w:val="005F17DE"/>
    <w:rsid w:val="005F19A4"/>
    <w:rsid w:val="005F201F"/>
    <w:rsid w:val="005F21BA"/>
    <w:rsid w:val="005F2F3B"/>
    <w:rsid w:val="005F3752"/>
    <w:rsid w:val="005F3865"/>
    <w:rsid w:val="005F3F1D"/>
    <w:rsid w:val="005F4EDD"/>
    <w:rsid w:val="005F53E7"/>
    <w:rsid w:val="005F5D6C"/>
    <w:rsid w:val="005F61AE"/>
    <w:rsid w:val="005F62D0"/>
    <w:rsid w:val="005F7207"/>
    <w:rsid w:val="005F7D71"/>
    <w:rsid w:val="006000ED"/>
    <w:rsid w:val="00600ABB"/>
    <w:rsid w:val="006014F3"/>
    <w:rsid w:val="00601687"/>
    <w:rsid w:val="00602654"/>
    <w:rsid w:val="00602972"/>
    <w:rsid w:val="00603526"/>
    <w:rsid w:val="00604031"/>
    <w:rsid w:val="00604D11"/>
    <w:rsid w:val="006055E6"/>
    <w:rsid w:val="00605BB5"/>
    <w:rsid w:val="00605F35"/>
    <w:rsid w:val="006065C8"/>
    <w:rsid w:val="00606D24"/>
    <w:rsid w:val="00606D90"/>
    <w:rsid w:val="00607786"/>
    <w:rsid w:val="00607B19"/>
    <w:rsid w:val="00611CAB"/>
    <w:rsid w:val="00614DC9"/>
    <w:rsid w:val="00614E9B"/>
    <w:rsid w:val="00614FD0"/>
    <w:rsid w:val="006151BD"/>
    <w:rsid w:val="0061714F"/>
    <w:rsid w:val="006178AF"/>
    <w:rsid w:val="00617951"/>
    <w:rsid w:val="00617955"/>
    <w:rsid w:val="00621761"/>
    <w:rsid w:val="0062261C"/>
    <w:rsid w:val="00622838"/>
    <w:rsid w:val="00622846"/>
    <w:rsid w:val="006277FC"/>
    <w:rsid w:val="00631D1D"/>
    <w:rsid w:val="00635009"/>
    <w:rsid w:val="00635319"/>
    <w:rsid w:val="006353BA"/>
    <w:rsid w:val="00635673"/>
    <w:rsid w:val="0064271A"/>
    <w:rsid w:val="0064327E"/>
    <w:rsid w:val="00643FE6"/>
    <w:rsid w:val="006450B2"/>
    <w:rsid w:val="00651512"/>
    <w:rsid w:val="006519CE"/>
    <w:rsid w:val="00652936"/>
    <w:rsid w:val="00652BFA"/>
    <w:rsid w:val="00653D37"/>
    <w:rsid w:val="00654471"/>
    <w:rsid w:val="0065450C"/>
    <w:rsid w:val="0065602F"/>
    <w:rsid w:val="0066017E"/>
    <w:rsid w:val="0066062E"/>
    <w:rsid w:val="00660AA7"/>
    <w:rsid w:val="006613AF"/>
    <w:rsid w:val="0066174D"/>
    <w:rsid w:val="00661AB1"/>
    <w:rsid w:val="00661FCC"/>
    <w:rsid w:val="00662626"/>
    <w:rsid w:val="00663099"/>
    <w:rsid w:val="00663DD6"/>
    <w:rsid w:val="0066486D"/>
    <w:rsid w:val="00665C27"/>
    <w:rsid w:val="006672C7"/>
    <w:rsid w:val="00667ED0"/>
    <w:rsid w:val="0067306D"/>
    <w:rsid w:val="0067334D"/>
    <w:rsid w:val="00673617"/>
    <w:rsid w:val="00674DE8"/>
    <w:rsid w:val="00676E09"/>
    <w:rsid w:val="006772EB"/>
    <w:rsid w:val="0067768A"/>
    <w:rsid w:val="006776BF"/>
    <w:rsid w:val="00680FC4"/>
    <w:rsid w:val="0068164B"/>
    <w:rsid w:val="00682BCC"/>
    <w:rsid w:val="006837E6"/>
    <w:rsid w:val="00685608"/>
    <w:rsid w:val="006868F1"/>
    <w:rsid w:val="00687124"/>
    <w:rsid w:val="006914EA"/>
    <w:rsid w:val="00691936"/>
    <w:rsid w:val="0069223E"/>
    <w:rsid w:val="006924DA"/>
    <w:rsid w:val="006928FC"/>
    <w:rsid w:val="0069310B"/>
    <w:rsid w:val="0069349C"/>
    <w:rsid w:val="00694B0C"/>
    <w:rsid w:val="006953C1"/>
    <w:rsid w:val="00696F89"/>
    <w:rsid w:val="00697BDB"/>
    <w:rsid w:val="00697F01"/>
    <w:rsid w:val="006A06CF"/>
    <w:rsid w:val="006A0E5E"/>
    <w:rsid w:val="006A183A"/>
    <w:rsid w:val="006A2173"/>
    <w:rsid w:val="006A3D3D"/>
    <w:rsid w:val="006A4C64"/>
    <w:rsid w:val="006A7C12"/>
    <w:rsid w:val="006B0E73"/>
    <w:rsid w:val="006B2D90"/>
    <w:rsid w:val="006B38CD"/>
    <w:rsid w:val="006B3AE7"/>
    <w:rsid w:val="006B42F4"/>
    <w:rsid w:val="006B51C6"/>
    <w:rsid w:val="006B71F0"/>
    <w:rsid w:val="006B7657"/>
    <w:rsid w:val="006C179C"/>
    <w:rsid w:val="006C315F"/>
    <w:rsid w:val="006C3A5D"/>
    <w:rsid w:val="006C3D54"/>
    <w:rsid w:val="006C5B8D"/>
    <w:rsid w:val="006C627A"/>
    <w:rsid w:val="006C6F63"/>
    <w:rsid w:val="006C73E3"/>
    <w:rsid w:val="006D004D"/>
    <w:rsid w:val="006D10B7"/>
    <w:rsid w:val="006D2010"/>
    <w:rsid w:val="006D25D3"/>
    <w:rsid w:val="006D30BF"/>
    <w:rsid w:val="006D49DC"/>
    <w:rsid w:val="006D4CE7"/>
    <w:rsid w:val="006D4EF5"/>
    <w:rsid w:val="006D53E8"/>
    <w:rsid w:val="006D5901"/>
    <w:rsid w:val="006D6805"/>
    <w:rsid w:val="006D7328"/>
    <w:rsid w:val="006D7A7D"/>
    <w:rsid w:val="006E0335"/>
    <w:rsid w:val="006E1B44"/>
    <w:rsid w:val="006E3F45"/>
    <w:rsid w:val="006E54E7"/>
    <w:rsid w:val="006E6083"/>
    <w:rsid w:val="006E6111"/>
    <w:rsid w:val="006E6733"/>
    <w:rsid w:val="006E687A"/>
    <w:rsid w:val="006E7137"/>
    <w:rsid w:val="006E731B"/>
    <w:rsid w:val="006E7A25"/>
    <w:rsid w:val="006F04FA"/>
    <w:rsid w:val="006F1F8F"/>
    <w:rsid w:val="006F2386"/>
    <w:rsid w:val="006F27F7"/>
    <w:rsid w:val="006F3FA5"/>
    <w:rsid w:val="006F7326"/>
    <w:rsid w:val="0070052A"/>
    <w:rsid w:val="00704927"/>
    <w:rsid w:val="00707D91"/>
    <w:rsid w:val="007107D9"/>
    <w:rsid w:val="007114CC"/>
    <w:rsid w:val="00711610"/>
    <w:rsid w:val="0071228E"/>
    <w:rsid w:val="00712B47"/>
    <w:rsid w:val="00714EA4"/>
    <w:rsid w:val="00715CB1"/>
    <w:rsid w:val="0071631D"/>
    <w:rsid w:val="00716ACA"/>
    <w:rsid w:val="00716C50"/>
    <w:rsid w:val="007176B9"/>
    <w:rsid w:val="007208EE"/>
    <w:rsid w:val="0072383E"/>
    <w:rsid w:val="00724376"/>
    <w:rsid w:val="0072497B"/>
    <w:rsid w:val="00725CB1"/>
    <w:rsid w:val="00727AE1"/>
    <w:rsid w:val="00730476"/>
    <w:rsid w:val="007304CC"/>
    <w:rsid w:val="00730FE9"/>
    <w:rsid w:val="0073588B"/>
    <w:rsid w:val="00735C4C"/>
    <w:rsid w:val="007402A7"/>
    <w:rsid w:val="0074215E"/>
    <w:rsid w:val="007428CB"/>
    <w:rsid w:val="00742CCD"/>
    <w:rsid w:val="007430BF"/>
    <w:rsid w:val="007431D4"/>
    <w:rsid w:val="007433FE"/>
    <w:rsid w:val="00746412"/>
    <w:rsid w:val="007470C9"/>
    <w:rsid w:val="00747FCB"/>
    <w:rsid w:val="00750ABB"/>
    <w:rsid w:val="00753DFE"/>
    <w:rsid w:val="007542AE"/>
    <w:rsid w:val="007555AE"/>
    <w:rsid w:val="00755C56"/>
    <w:rsid w:val="0075613D"/>
    <w:rsid w:val="007563C0"/>
    <w:rsid w:val="00756507"/>
    <w:rsid w:val="00757606"/>
    <w:rsid w:val="007576B8"/>
    <w:rsid w:val="00757CC3"/>
    <w:rsid w:val="007607C5"/>
    <w:rsid w:val="00761641"/>
    <w:rsid w:val="00761CCC"/>
    <w:rsid w:val="00761D2B"/>
    <w:rsid w:val="00761E97"/>
    <w:rsid w:val="00762524"/>
    <w:rsid w:val="00762CDE"/>
    <w:rsid w:val="00764298"/>
    <w:rsid w:val="00764F3E"/>
    <w:rsid w:val="007653A1"/>
    <w:rsid w:val="007655AA"/>
    <w:rsid w:val="00765E5D"/>
    <w:rsid w:val="00766BD4"/>
    <w:rsid w:val="00770431"/>
    <w:rsid w:val="007704B2"/>
    <w:rsid w:val="00770D07"/>
    <w:rsid w:val="0077104C"/>
    <w:rsid w:val="007727EB"/>
    <w:rsid w:val="00772870"/>
    <w:rsid w:val="0077312B"/>
    <w:rsid w:val="00773F9C"/>
    <w:rsid w:val="007752E9"/>
    <w:rsid w:val="007763D4"/>
    <w:rsid w:val="00776895"/>
    <w:rsid w:val="00780490"/>
    <w:rsid w:val="00781E16"/>
    <w:rsid w:val="007828ED"/>
    <w:rsid w:val="00784908"/>
    <w:rsid w:val="007855A9"/>
    <w:rsid w:val="007906F8"/>
    <w:rsid w:val="00790BF9"/>
    <w:rsid w:val="00790EA0"/>
    <w:rsid w:val="0079171C"/>
    <w:rsid w:val="00792C89"/>
    <w:rsid w:val="00793461"/>
    <w:rsid w:val="00794882"/>
    <w:rsid w:val="0079527F"/>
    <w:rsid w:val="00795988"/>
    <w:rsid w:val="00795F6E"/>
    <w:rsid w:val="00796049"/>
    <w:rsid w:val="00796B66"/>
    <w:rsid w:val="007A0915"/>
    <w:rsid w:val="007A2381"/>
    <w:rsid w:val="007A2590"/>
    <w:rsid w:val="007A2FF2"/>
    <w:rsid w:val="007A4304"/>
    <w:rsid w:val="007A44C4"/>
    <w:rsid w:val="007A5636"/>
    <w:rsid w:val="007A713D"/>
    <w:rsid w:val="007A7E4A"/>
    <w:rsid w:val="007B0FA1"/>
    <w:rsid w:val="007B34A1"/>
    <w:rsid w:val="007B39CF"/>
    <w:rsid w:val="007B3CF7"/>
    <w:rsid w:val="007B4F4F"/>
    <w:rsid w:val="007B533C"/>
    <w:rsid w:val="007B5907"/>
    <w:rsid w:val="007B6EE9"/>
    <w:rsid w:val="007B6FBB"/>
    <w:rsid w:val="007B7484"/>
    <w:rsid w:val="007B7EE8"/>
    <w:rsid w:val="007C06F6"/>
    <w:rsid w:val="007C0800"/>
    <w:rsid w:val="007C236C"/>
    <w:rsid w:val="007C4560"/>
    <w:rsid w:val="007C5BF2"/>
    <w:rsid w:val="007C5C2F"/>
    <w:rsid w:val="007C7BB0"/>
    <w:rsid w:val="007D04F7"/>
    <w:rsid w:val="007D06BC"/>
    <w:rsid w:val="007D2715"/>
    <w:rsid w:val="007D369B"/>
    <w:rsid w:val="007D402D"/>
    <w:rsid w:val="007D4042"/>
    <w:rsid w:val="007D693F"/>
    <w:rsid w:val="007E1B88"/>
    <w:rsid w:val="007E26D0"/>
    <w:rsid w:val="007E34FB"/>
    <w:rsid w:val="007E3802"/>
    <w:rsid w:val="007E50F5"/>
    <w:rsid w:val="007E5A35"/>
    <w:rsid w:val="007E5CEE"/>
    <w:rsid w:val="007E5F65"/>
    <w:rsid w:val="007E6630"/>
    <w:rsid w:val="007E6B55"/>
    <w:rsid w:val="007E6DA4"/>
    <w:rsid w:val="007E7CA4"/>
    <w:rsid w:val="007F0ACB"/>
    <w:rsid w:val="007F0B70"/>
    <w:rsid w:val="007F0DF4"/>
    <w:rsid w:val="007F1F9F"/>
    <w:rsid w:val="007F2CC4"/>
    <w:rsid w:val="007F32FC"/>
    <w:rsid w:val="007F3460"/>
    <w:rsid w:val="007F3715"/>
    <w:rsid w:val="007F38BC"/>
    <w:rsid w:val="007F528F"/>
    <w:rsid w:val="007F63DE"/>
    <w:rsid w:val="007F659E"/>
    <w:rsid w:val="00803609"/>
    <w:rsid w:val="00803C74"/>
    <w:rsid w:val="0080530B"/>
    <w:rsid w:val="0080660A"/>
    <w:rsid w:val="00806C44"/>
    <w:rsid w:val="008131EF"/>
    <w:rsid w:val="00813504"/>
    <w:rsid w:val="00813FF9"/>
    <w:rsid w:val="00814A0B"/>
    <w:rsid w:val="00814CF6"/>
    <w:rsid w:val="00816227"/>
    <w:rsid w:val="00816850"/>
    <w:rsid w:val="00816960"/>
    <w:rsid w:val="008172A3"/>
    <w:rsid w:val="0082102B"/>
    <w:rsid w:val="008222F3"/>
    <w:rsid w:val="008233FA"/>
    <w:rsid w:val="008249F5"/>
    <w:rsid w:val="00824D11"/>
    <w:rsid w:val="008257E2"/>
    <w:rsid w:val="008261C7"/>
    <w:rsid w:val="00827098"/>
    <w:rsid w:val="00827D12"/>
    <w:rsid w:val="00830240"/>
    <w:rsid w:val="00830FC4"/>
    <w:rsid w:val="008310B9"/>
    <w:rsid w:val="00832F61"/>
    <w:rsid w:val="008353C0"/>
    <w:rsid w:val="00836046"/>
    <w:rsid w:val="00836479"/>
    <w:rsid w:val="0083671A"/>
    <w:rsid w:val="0083766D"/>
    <w:rsid w:val="00840696"/>
    <w:rsid w:val="00840C35"/>
    <w:rsid w:val="00842834"/>
    <w:rsid w:val="00842AF6"/>
    <w:rsid w:val="00844476"/>
    <w:rsid w:val="008445D6"/>
    <w:rsid w:val="00844D6E"/>
    <w:rsid w:val="00845C71"/>
    <w:rsid w:val="008460D3"/>
    <w:rsid w:val="0084657E"/>
    <w:rsid w:val="00847157"/>
    <w:rsid w:val="00847377"/>
    <w:rsid w:val="00847547"/>
    <w:rsid w:val="00850174"/>
    <w:rsid w:val="00850953"/>
    <w:rsid w:val="00853212"/>
    <w:rsid w:val="00853587"/>
    <w:rsid w:val="00853E9E"/>
    <w:rsid w:val="00854D09"/>
    <w:rsid w:val="00854F14"/>
    <w:rsid w:val="0085632F"/>
    <w:rsid w:val="00860841"/>
    <w:rsid w:val="00861CFA"/>
    <w:rsid w:val="00861E51"/>
    <w:rsid w:val="00863FE5"/>
    <w:rsid w:val="00864D60"/>
    <w:rsid w:val="00865423"/>
    <w:rsid w:val="008656E9"/>
    <w:rsid w:val="00865FF4"/>
    <w:rsid w:val="008674E2"/>
    <w:rsid w:val="008703A8"/>
    <w:rsid w:val="008703EC"/>
    <w:rsid w:val="00870623"/>
    <w:rsid w:val="0087129E"/>
    <w:rsid w:val="008735C7"/>
    <w:rsid w:val="00877E83"/>
    <w:rsid w:val="0088251A"/>
    <w:rsid w:val="008826FE"/>
    <w:rsid w:val="00883217"/>
    <w:rsid w:val="00883E36"/>
    <w:rsid w:val="008852D2"/>
    <w:rsid w:val="00885614"/>
    <w:rsid w:val="008857EE"/>
    <w:rsid w:val="00886D05"/>
    <w:rsid w:val="00891A0A"/>
    <w:rsid w:val="008926F7"/>
    <w:rsid w:val="00893575"/>
    <w:rsid w:val="00893CB8"/>
    <w:rsid w:val="00895049"/>
    <w:rsid w:val="00895257"/>
    <w:rsid w:val="00895682"/>
    <w:rsid w:val="00895AD6"/>
    <w:rsid w:val="0089632F"/>
    <w:rsid w:val="008972C9"/>
    <w:rsid w:val="008A16AC"/>
    <w:rsid w:val="008A4313"/>
    <w:rsid w:val="008A4732"/>
    <w:rsid w:val="008A6F46"/>
    <w:rsid w:val="008B0CB3"/>
    <w:rsid w:val="008B393B"/>
    <w:rsid w:val="008B3C12"/>
    <w:rsid w:val="008B3D56"/>
    <w:rsid w:val="008B5717"/>
    <w:rsid w:val="008B5AF6"/>
    <w:rsid w:val="008B5E62"/>
    <w:rsid w:val="008B6568"/>
    <w:rsid w:val="008C0247"/>
    <w:rsid w:val="008C1B6A"/>
    <w:rsid w:val="008C29DF"/>
    <w:rsid w:val="008C36CB"/>
    <w:rsid w:val="008C65DA"/>
    <w:rsid w:val="008C78E1"/>
    <w:rsid w:val="008C7BD3"/>
    <w:rsid w:val="008D0F95"/>
    <w:rsid w:val="008D1345"/>
    <w:rsid w:val="008D2174"/>
    <w:rsid w:val="008D285D"/>
    <w:rsid w:val="008D35AD"/>
    <w:rsid w:val="008D540B"/>
    <w:rsid w:val="008D5953"/>
    <w:rsid w:val="008D7C0A"/>
    <w:rsid w:val="008E0981"/>
    <w:rsid w:val="008E098D"/>
    <w:rsid w:val="008E0B0F"/>
    <w:rsid w:val="008E243D"/>
    <w:rsid w:val="008E2542"/>
    <w:rsid w:val="008E3EC0"/>
    <w:rsid w:val="008E5193"/>
    <w:rsid w:val="008E51CB"/>
    <w:rsid w:val="008E529A"/>
    <w:rsid w:val="008E5332"/>
    <w:rsid w:val="008E65EF"/>
    <w:rsid w:val="008E6638"/>
    <w:rsid w:val="008E6EC4"/>
    <w:rsid w:val="008E7F63"/>
    <w:rsid w:val="008F4016"/>
    <w:rsid w:val="008F58D5"/>
    <w:rsid w:val="008F629D"/>
    <w:rsid w:val="008F6924"/>
    <w:rsid w:val="00900089"/>
    <w:rsid w:val="00900750"/>
    <w:rsid w:val="009021C1"/>
    <w:rsid w:val="00906B32"/>
    <w:rsid w:val="009107C4"/>
    <w:rsid w:val="00910F32"/>
    <w:rsid w:val="00911024"/>
    <w:rsid w:val="009126E3"/>
    <w:rsid w:val="00912F65"/>
    <w:rsid w:val="009145B9"/>
    <w:rsid w:val="0091493A"/>
    <w:rsid w:val="00915927"/>
    <w:rsid w:val="009162D9"/>
    <w:rsid w:val="009166AF"/>
    <w:rsid w:val="0092035D"/>
    <w:rsid w:val="009204FB"/>
    <w:rsid w:val="00921508"/>
    <w:rsid w:val="009226A0"/>
    <w:rsid w:val="00923234"/>
    <w:rsid w:val="0092471B"/>
    <w:rsid w:val="00925D5E"/>
    <w:rsid w:val="009263BF"/>
    <w:rsid w:val="009318C0"/>
    <w:rsid w:val="009326EF"/>
    <w:rsid w:val="00932A5E"/>
    <w:rsid w:val="009330D8"/>
    <w:rsid w:val="0093318A"/>
    <w:rsid w:val="00933C86"/>
    <w:rsid w:val="009344A3"/>
    <w:rsid w:val="00935264"/>
    <w:rsid w:val="00936A55"/>
    <w:rsid w:val="00937747"/>
    <w:rsid w:val="009379F3"/>
    <w:rsid w:val="00937CAC"/>
    <w:rsid w:val="00940730"/>
    <w:rsid w:val="00940DBE"/>
    <w:rsid w:val="00941066"/>
    <w:rsid w:val="00942FA0"/>
    <w:rsid w:val="00943634"/>
    <w:rsid w:val="00943A87"/>
    <w:rsid w:val="00944F2B"/>
    <w:rsid w:val="00945616"/>
    <w:rsid w:val="00946770"/>
    <w:rsid w:val="00947200"/>
    <w:rsid w:val="009474F2"/>
    <w:rsid w:val="00947AED"/>
    <w:rsid w:val="00950A24"/>
    <w:rsid w:val="00951D77"/>
    <w:rsid w:val="00952149"/>
    <w:rsid w:val="0095217E"/>
    <w:rsid w:val="00952A70"/>
    <w:rsid w:val="00953A5A"/>
    <w:rsid w:val="00953D72"/>
    <w:rsid w:val="00955746"/>
    <w:rsid w:val="00955FA6"/>
    <w:rsid w:val="009577B5"/>
    <w:rsid w:val="0096001A"/>
    <w:rsid w:val="00963216"/>
    <w:rsid w:val="0096379D"/>
    <w:rsid w:val="00965FC6"/>
    <w:rsid w:val="009667EE"/>
    <w:rsid w:val="009669F5"/>
    <w:rsid w:val="00967DF5"/>
    <w:rsid w:val="00967ED9"/>
    <w:rsid w:val="00970D23"/>
    <w:rsid w:val="00971963"/>
    <w:rsid w:val="009724CD"/>
    <w:rsid w:val="009746B5"/>
    <w:rsid w:val="00975D07"/>
    <w:rsid w:val="00975E8B"/>
    <w:rsid w:val="00976BD9"/>
    <w:rsid w:val="00976DDF"/>
    <w:rsid w:val="00980DBB"/>
    <w:rsid w:val="00981418"/>
    <w:rsid w:val="009840DA"/>
    <w:rsid w:val="00984558"/>
    <w:rsid w:val="009856E4"/>
    <w:rsid w:val="0098659F"/>
    <w:rsid w:val="00990F2B"/>
    <w:rsid w:val="00991395"/>
    <w:rsid w:val="00991E43"/>
    <w:rsid w:val="00992DC4"/>
    <w:rsid w:val="00993779"/>
    <w:rsid w:val="009938A9"/>
    <w:rsid w:val="009952CA"/>
    <w:rsid w:val="009962D7"/>
    <w:rsid w:val="009975F4"/>
    <w:rsid w:val="009A124D"/>
    <w:rsid w:val="009A13BF"/>
    <w:rsid w:val="009A1CD6"/>
    <w:rsid w:val="009A38BA"/>
    <w:rsid w:val="009A40CE"/>
    <w:rsid w:val="009A40DA"/>
    <w:rsid w:val="009A424C"/>
    <w:rsid w:val="009A4AE7"/>
    <w:rsid w:val="009A4BD8"/>
    <w:rsid w:val="009A5FA3"/>
    <w:rsid w:val="009A75AE"/>
    <w:rsid w:val="009A78A0"/>
    <w:rsid w:val="009B03BD"/>
    <w:rsid w:val="009B1872"/>
    <w:rsid w:val="009B19FB"/>
    <w:rsid w:val="009B403F"/>
    <w:rsid w:val="009B459F"/>
    <w:rsid w:val="009B463D"/>
    <w:rsid w:val="009B48F4"/>
    <w:rsid w:val="009B4A32"/>
    <w:rsid w:val="009B7FAF"/>
    <w:rsid w:val="009C00C2"/>
    <w:rsid w:val="009C0407"/>
    <w:rsid w:val="009C2E3B"/>
    <w:rsid w:val="009C5425"/>
    <w:rsid w:val="009C68FB"/>
    <w:rsid w:val="009D2561"/>
    <w:rsid w:val="009D42F0"/>
    <w:rsid w:val="009D4467"/>
    <w:rsid w:val="009D6C33"/>
    <w:rsid w:val="009D7D76"/>
    <w:rsid w:val="009E1E8A"/>
    <w:rsid w:val="009E279D"/>
    <w:rsid w:val="009E3B74"/>
    <w:rsid w:val="009E3FDC"/>
    <w:rsid w:val="009E44BE"/>
    <w:rsid w:val="009E485A"/>
    <w:rsid w:val="009E51B9"/>
    <w:rsid w:val="009E69B3"/>
    <w:rsid w:val="009F0262"/>
    <w:rsid w:val="009F0410"/>
    <w:rsid w:val="009F04B4"/>
    <w:rsid w:val="009F0547"/>
    <w:rsid w:val="009F08D8"/>
    <w:rsid w:val="009F1D3C"/>
    <w:rsid w:val="009F254E"/>
    <w:rsid w:val="009F32F0"/>
    <w:rsid w:val="009F45EF"/>
    <w:rsid w:val="009F4A45"/>
    <w:rsid w:val="009F51C4"/>
    <w:rsid w:val="009F5815"/>
    <w:rsid w:val="009F63A7"/>
    <w:rsid w:val="009F69B3"/>
    <w:rsid w:val="00A00EB4"/>
    <w:rsid w:val="00A032E6"/>
    <w:rsid w:val="00A0385B"/>
    <w:rsid w:val="00A04548"/>
    <w:rsid w:val="00A04A4A"/>
    <w:rsid w:val="00A06D82"/>
    <w:rsid w:val="00A079BA"/>
    <w:rsid w:val="00A10C43"/>
    <w:rsid w:val="00A11F3F"/>
    <w:rsid w:val="00A12AE4"/>
    <w:rsid w:val="00A12CD7"/>
    <w:rsid w:val="00A14215"/>
    <w:rsid w:val="00A15261"/>
    <w:rsid w:val="00A17602"/>
    <w:rsid w:val="00A17715"/>
    <w:rsid w:val="00A17898"/>
    <w:rsid w:val="00A20468"/>
    <w:rsid w:val="00A209C0"/>
    <w:rsid w:val="00A22C8A"/>
    <w:rsid w:val="00A235A0"/>
    <w:rsid w:val="00A23E04"/>
    <w:rsid w:val="00A2503F"/>
    <w:rsid w:val="00A2517F"/>
    <w:rsid w:val="00A25888"/>
    <w:rsid w:val="00A25C7C"/>
    <w:rsid w:val="00A25FBC"/>
    <w:rsid w:val="00A301DF"/>
    <w:rsid w:val="00A314B4"/>
    <w:rsid w:val="00A32DE5"/>
    <w:rsid w:val="00A331A1"/>
    <w:rsid w:val="00A33456"/>
    <w:rsid w:val="00A34D83"/>
    <w:rsid w:val="00A35436"/>
    <w:rsid w:val="00A35939"/>
    <w:rsid w:val="00A35D81"/>
    <w:rsid w:val="00A36057"/>
    <w:rsid w:val="00A373BE"/>
    <w:rsid w:val="00A37774"/>
    <w:rsid w:val="00A40A49"/>
    <w:rsid w:val="00A467E3"/>
    <w:rsid w:val="00A46FEA"/>
    <w:rsid w:val="00A47B56"/>
    <w:rsid w:val="00A511F0"/>
    <w:rsid w:val="00A51389"/>
    <w:rsid w:val="00A514B9"/>
    <w:rsid w:val="00A51D34"/>
    <w:rsid w:val="00A538C1"/>
    <w:rsid w:val="00A53E32"/>
    <w:rsid w:val="00A550C6"/>
    <w:rsid w:val="00A55A13"/>
    <w:rsid w:val="00A60C2A"/>
    <w:rsid w:val="00A62A08"/>
    <w:rsid w:val="00A6628A"/>
    <w:rsid w:val="00A669F2"/>
    <w:rsid w:val="00A6768F"/>
    <w:rsid w:val="00A67D09"/>
    <w:rsid w:val="00A7038E"/>
    <w:rsid w:val="00A713C8"/>
    <w:rsid w:val="00A726AA"/>
    <w:rsid w:val="00A72923"/>
    <w:rsid w:val="00A72DB9"/>
    <w:rsid w:val="00A73A7E"/>
    <w:rsid w:val="00A73BF7"/>
    <w:rsid w:val="00A75480"/>
    <w:rsid w:val="00A75D38"/>
    <w:rsid w:val="00A76153"/>
    <w:rsid w:val="00A76215"/>
    <w:rsid w:val="00A76947"/>
    <w:rsid w:val="00A76EDE"/>
    <w:rsid w:val="00A77296"/>
    <w:rsid w:val="00A8059F"/>
    <w:rsid w:val="00A82B7F"/>
    <w:rsid w:val="00A82BC8"/>
    <w:rsid w:val="00A82F3D"/>
    <w:rsid w:val="00A83A16"/>
    <w:rsid w:val="00A8586A"/>
    <w:rsid w:val="00A85AEE"/>
    <w:rsid w:val="00A861C0"/>
    <w:rsid w:val="00A87512"/>
    <w:rsid w:val="00A91A25"/>
    <w:rsid w:val="00A92C12"/>
    <w:rsid w:val="00A92C90"/>
    <w:rsid w:val="00A93220"/>
    <w:rsid w:val="00A9382E"/>
    <w:rsid w:val="00A93D02"/>
    <w:rsid w:val="00A96D92"/>
    <w:rsid w:val="00A97478"/>
    <w:rsid w:val="00AA0A17"/>
    <w:rsid w:val="00AA119E"/>
    <w:rsid w:val="00AA1FAF"/>
    <w:rsid w:val="00AA2627"/>
    <w:rsid w:val="00AA3354"/>
    <w:rsid w:val="00AA356E"/>
    <w:rsid w:val="00AA434B"/>
    <w:rsid w:val="00AA4B44"/>
    <w:rsid w:val="00AA584C"/>
    <w:rsid w:val="00AA5B72"/>
    <w:rsid w:val="00AA705F"/>
    <w:rsid w:val="00AA745C"/>
    <w:rsid w:val="00AB0DCC"/>
    <w:rsid w:val="00AB12CF"/>
    <w:rsid w:val="00AB294D"/>
    <w:rsid w:val="00AB3848"/>
    <w:rsid w:val="00AB4EB3"/>
    <w:rsid w:val="00AB540C"/>
    <w:rsid w:val="00AB5833"/>
    <w:rsid w:val="00AB5888"/>
    <w:rsid w:val="00AB5E09"/>
    <w:rsid w:val="00AB61C9"/>
    <w:rsid w:val="00AB7D63"/>
    <w:rsid w:val="00AC0041"/>
    <w:rsid w:val="00AC1939"/>
    <w:rsid w:val="00AC3A1A"/>
    <w:rsid w:val="00AC420D"/>
    <w:rsid w:val="00AC56EC"/>
    <w:rsid w:val="00AC6EDA"/>
    <w:rsid w:val="00AC73EC"/>
    <w:rsid w:val="00AC7775"/>
    <w:rsid w:val="00AD0838"/>
    <w:rsid w:val="00AD0A37"/>
    <w:rsid w:val="00AD2347"/>
    <w:rsid w:val="00AD273A"/>
    <w:rsid w:val="00AD31F7"/>
    <w:rsid w:val="00AD4DF6"/>
    <w:rsid w:val="00AD4F53"/>
    <w:rsid w:val="00AD510A"/>
    <w:rsid w:val="00AD60F4"/>
    <w:rsid w:val="00AE03EF"/>
    <w:rsid w:val="00AE287F"/>
    <w:rsid w:val="00AE3096"/>
    <w:rsid w:val="00AE3ED5"/>
    <w:rsid w:val="00AE432C"/>
    <w:rsid w:val="00AE44E0"/>
    <w:rsid w:val="00AE64DA"/>
    <w:rsid w:val="00AE683C"/>
    <w:rsid w:val="00AE69DB"/>
    <w:rsid w:val="00AE6B96"/>
    <w:rsid w:val="00AE75CD"/>
    <w:rsid w:val="00AE7F0C"/>
    <w:rsid w:val="00AF1289"/>
    <w:rsid w:val="00AF4444"/>
    <w:rsid w:val="00AF4900"/>
    <w:rsid w:val="00AF4DBC"/>
    <w:rsid w:val="00AF5607"/>
    <w:rsid w:val="00AF5ABE"/>
    <w:rsid w:val="00AF5D62"/>
    <w:rsid w:val="00AF5F69"/>
    <w:rsid w:val="00AF6317"/>
    <w:rsid w:val="00AF662E"/>
    <w:rsid w:val="00AF7456"/>
    <w:rsid w:val="00B009A0"/>
    <w:rsid w:val="00B012D5"/>
    <w:rsid w:val="00B01C73"/>
    <w:rsid w:val="00B02228"/>
    <w:rsid w:val="00B02392"/>
    <w:rsid w:val="00B034ED"/>
    <w:rsid w:val="00B03DD4"/>
    <w:rsid w:val="00B0420B"/>
    <w:rsid w:val="00B0472D"/>
    <w:rsid w:val="00B048B5"/>
    <w:rsid w:val="00B07350"/>
    <w:rsid w:val="00B078E1"/>
    <w:rsid w:val="00B117CA"/>
    <w:rsid w:val="00B11938"/>
    <w:rsid w:val="00B11AD2"/>
    <w:rsid w:val="00B11D78"/>
    <w:rsid w:val="00B11F50"/>
    <w:rsid w:val="00B12CB8"/>
    <w:rsid w:val="00B12D1B"/>
    <w:rsid w:val="00B144E9"/>
    <w:rsid w:val="00B155EF"/>
    <w:rsid w:val="00B172FF"/>
    <w:rsid w:val="00B17540"/>
    <w:rsid w:val="00B17CBD"/>
    <w:rsid w:val="00B211C7"/>
    <w:rsid w:val="00B225CD"/>
    <w:rsid w:val="00B226BC"/>
    <w:rsid w:val="00B235D3"/>
    <w:rsid w:val="00B236EA"/>
    <w:rsid w:val="00B24E06"/>
    <w:rsid w:val="00B2607F"/>
    <w:rsid w:val="00B262EF"/>
    <w:rsid w:val="00B27297"/>
    <w:rsid w:val="00B319CA"/>
    <w:rsid w:val="00B32FBC"/>
    <w:rsid w:val="00B3356B"/>
    <w:rsid w:val="00B33DEF"/>
    <w:rsid w:val="00B36F11"/>
    <w:rsid w:val="00B374FB"/>
    <w:rsid w:val="00B40D1C"/>
    <w:rsid w:val="00B416A2"/>
    <w:rsid w:val="00B427A5"/>
    <w:rsid w:val="00B438D1"/>
    <w:rsid w:val="00B44362"/>
    <w:rsid w:val="00B466BE"/>
    <w:rsid w:val="00B5000B"/>
    <w:rsid w:val="00B51921"/>
    <w:rsid w:val="00B51A68"/>
    <w:rsid w:val="00B5295A"/>
    <w:rsid w:val="00B52986"/>
    <w:rsid w:val="00B54D74"/>
    <w:rsid w:val="00B55559"/>
    <w:rsid w:val="00B6086B"/>
    <w:rsid w:val="00B60CCF"/>
    <w:rsid w:val="00B62147"/>
    <w:rsid w:val="00B62A82"/>
    <w:rsid w:val="00B630B3"/>
    <w:rsid w:val="00B64F29"/>
    <w:rsid w:val="00B65304"/>
    <w:rsid w:val="00B6580F"/>
    <w:rsid w:val="00B65B1D"/>
    <w:rsid w:val="00B665C6"/>
    <w:rsid w:val="00B66744"/>
    <w:rsid w:val="00B668BD"/>
    <w:rsid w:val="00B66B4B"/>
    <w:rsid w:val="00B66DC7"/>
    <w:rsid w:val="00B67573"/>
    <w:rsid w:val="00B704BC"/>
    <w:rsid w:val="00B71389"/>
    <w:rsid w:val="00B718C6"/>
    <w:rsid w:val="00B72296"/>
    <w:rsid w:val="00B72987"/>
    <w:rsid w:val="00B72DBC"/>
    <w:rsid w:val="00B7392B"/>
    <w:rsid w:val="00B73EC0"/>
    <w:rsid w:val="00B740E0"/>
    <w:rsid w:val="00B7523C"/>
    <w:rsid w:val="00B752C4"/>
    <w:rsid w:val="00B77C2E"/>
    <w:rsid w:val="00B803E1"/>
    <w:rsid w:val="00B804EF"/>
    <w:rsid w:val="00B81B46"/>
    <w:rsid w:val="00B82248"/>
    <w:rsid w:val="00B8242B"/>
    <w:rsid w:val="00B82C1E"/>
    <w:rsid w:val="00B8363A"/>
    <w:rsid w:val="00B8478B"/>
    <w:rsid w:val="00B877B5"/>
    <w:rsid w:val="00B87C4B"/>
    <w:rsid w:val="00B90B9A"/>
    <w:rsid w:val="00B9146C"/>
    <w:rsid w:val="00B92840"/>
    <w:rsid w:val="00B93F26"/>
    <w:rsid w:val="00B94224"/>
    <w:rsid w:val="00B9496C"/>
    <w:rsid w:val="00B95008"/>
    <w:rsid w:val="00B951DC"/>
    <w:rsid w:val="00B95253"/>
    <w:rsid w:val="00B96714"/>
    <w:rsid w:val="00B97C45"/>
    <w:rsid w:val="00BA09B2"/>
    <w:rsid w:val="00BA3146"/>
    <w:rsid w:val="00BA3647"/>
    <w:rsid w:val="00BA3CA9"/>
    <w:rsid w:val="00BA4D11"/>
    <w:rsid w:val="00BA4DD2"/>
    <w:rsid w:val="00BA51F6"/>
    <w:rsid w:val="00BA52E4"/>
    <w:rsid w:val="00BA5CFA"/>
    <w:rsid w:val="00BA612E"/>
    <w:rsid w:val="00BA7387"/>
    <w:rsid w:val="00BA7E5D"/>
    <w:rsid w:val="00BB363C"/>
    <w:rsid w:val="00BB4BA4"/>
    <w:rsid w:val="00BB4C99"/>
    <w:rsid w:val="00BB610A"/>
    <w:rsid w:val="00BB6D47"/>
    <w:rsid w:val="00BB7CF9"/>
    <w:rsid w:val="00BC243A"/>
    <w:rsid w:val="00BC2A1B"/>
    <w:rsid w:val="00BC2E57"/>
    <w:rsid w:val="00BC368B"/>
    <w:rsid w:val="00BC51D7"/>
    <w:rsid w:val="00BC51EA"/>
    <w:rsid w:val="00BC610D"/>
    <w:rsid w:val="00BC64E8"/>
    <w:rsid w:val="00BC66EC"/>
    <w:rsid w:val="00BC7297"/>
    <w:rsid w:val="00BD00D5"/>
    <w:rsid w:val="00BD15A3"/>
    <w:rsid w:val="00BD2A88"/>
    <w:rsid w:val="00BD3856"/>
    <w:rsid w:val="00BD3D7D"/>
    <w:rsid w:val="00BD5007"/>
    <w:rsid w:val="00BD75E6"/>
    <w:rsid w:val="00BD76E8"/>
    <w:rsid w:val="00BE10D1"/>
    <w:rsid w:val="00BE2270"/>
    <w:rsid w:val="00BE23A9"/>
    <w:rsid w:val="00BE27AF"/>
    <w:rsid w:val="00BE2A63"/>
    <w:rsid w:val="00BE3875"/>
    <w:rsid w:val="00BE72D2"/>
    <w:rsid w:val="00BF2B2A"/>
    <w:rsid w:val="00BF3872"/>
    <w:rsid w:val="00BF5D8D"/>
    <w:rsid w:val="00C00304"/>
    <w:rsid w:val="00C01305"/>
    <w:rsid w:val="00C013F5"/>
    <w:rsid w:val="00C01EEE"/>
    <w:rsid w:val="00C02015"/>
    <w:rsid w:val="00C027BB"/>
    <w:rsid w:val="00C02AE5"/>
    <w:rsid w:val="00C0314A"/>
    <w:rsid w:val="00C0342E"/>
    <w:rsid w:val="00C0505C"/>
    <w:rsid w:val="00C05F63"/>
    <w:rsid w:val="00C073CA"/>
    <w:rsid w:val="00C104AA"/>
    <w:rsid w:val="00C110F9"/>
    <w:rsid w:val="00C116EC"/>
    <w:rsid w:val="00C11BD0"/>
    <w:rsid w:val="00C1316F"/>
    <w:rsid w:val="00C14DDC"/>
    <w:rsid w:val="00C15291"/>
    <w:rsid w:val="00C1641A"/>
    <w:rsid w:val="00C16D8E"/>
    <w:rsid w:val="00C204EF"/>
    <w:rsid w:val="00C21A95"/>
    <w:rsid w:val="00C22F9A"/>
    <w:rsid w:val="00C23547"/>
    <w:rsid w:val="00C25826"/>
    <w:rsid w:val="00C30A12"/>
    <w:rsid w:val="00C30AE1"/>
    <w:rsid w:val="00C32418"/>
    <w:rsid w:val="00C329A6"/>
    <w:rsid w:val="00C331D6"/>
    <w:rsid w:val="00C355F3"/>
    <w:rsid w:val="00C35AB8"/>
    <w:rsid w:val="00C3657A"/>
    <w:rsid w:val="00C365E6"/>
    <w:rsid w:val="00C37FC4"/>
    <w:rsid w:val="00C4091B"/>
    <w:rsid w:val="00C42586"/>
    <w:rsid w:val="00C426C4"/>
    <w:rsid w:val="00C426FD"/>
    <w:rsid w:val="00C436CE"/>
    <w:rsid w:val="00C43CE4"/>
    <w:rsid w:val="00C4456B"/>
    <w:rsid w:val="00C44B66"/>
    <w:rsid w:val="00C461A6"/>
    <w:rsid w:val="00C478F0"/>
    <w:rsid w:val="00C5005F"/>
    <w:rsid w:val="00C51750"/>
    <w:rsid w:val="00C526AE"/>
    <w:rsid w:val="00C53683"/>
    <w:rsid w:val="00C5457F"/>
    <w:rsid w:val="00C55521"/>
    <w:rsid w:val="00C55729"/>
    <w:rsid w:val="00C57038"/>
    <w:rsid w:val="00C57F2C"/>
    <w:rsid w:val="00C61330"/>
    <w:rsid w:val="00C665F4"/>
    <w:rsid w:val="00C6716C"/>
    <w:rsid w:val="00C67283"/>
    <w:rsid w:val="00C718B0"/>
    <w:rsid w:val="00C718DD"/>
    <w:rsid w:val="00C739AF"/>
    <w:rsid w:val="00C74B5D"/>
    <w:rsid w:val="00C75399"/>
    <w:rsid w:val="00C75BE4"/>
    <w:rsid w:val="00C75F0F"/>
    <w:rsid w:val="00C77141"/>
    <w:rsid w:val="00C77ADF"/>
    <w:rsid w:val="00C80C2F"/>
    <w:rsid w:val="00C82325"/>
    <w:rsid w:val="00C82856"/>
    <w:rsid w:val="00C82AED"/>
    <w:rsid w:val="00C856FE"/>
    <w:rsid w:val="00C85730"/>
    <w:rsid w:val="00C86113"/>
    <w:rsid w:val="00C86A21"/>
    <w:rsid w:val="00C86D9A"/>
    <w:rsid w:val="00C90DBE"/>
    <w:rsid w:val="00C91D7A"/>
    <w:rsid w:val="00C9300A"/>
    <w:rsid w:val="00C95C64"/>
    <w:rsid w:val="00C9605C"/>
    <w:rsid w:val="00C971B7"/>
    <w:rsid w:val="00C97A24"/>
    <w:rsid w:val="00CA0E66"/>
    <w:rsid w:val="00CA3430"/>
    <w:rsid w:val="00CA3C3E"/>
    <w:rsid w:val="00CA3D6B"/>
    <w:rsid w:val="00CA47A9"/>
    <w:rsid w:val="00CA496A"/>
    <w:rsid w:val="00CA4D04"/>
    <w:rsid w:val="00CA50A2"/>
    <w:rsid w:val="00CA7316"/>
    <w:rsid w:val="00CA7879"/>
    <w:rsid w:val="00CA7C37"/>
    <w:rsid w:val="00CB1C49"/>
    <w:rsid w:val="00CB1EA7"/>
    <w:rsid w:val="00CB2322"/>
    <w:rsid w:val="00CB435D"/>
    <w:rsid w:val="00CB570F"/>
    <w:rsid w:val="00CB5880"/>
    <w:rsid w:val="00CB6AA6"/>
    <w:rsid w:val="00CB72C7"/>
    <w:rsid w:val="00CB748D"/>
    <w:rsid w:val="00CB76F8"/>
    <w:rsid w:val="00CB7F93"/>
    <w:rsid w:val="00CC0988"/>
    <w:rsid w:val="00CC09A5"/>
    <w:rsid w:val="00CC0C7A"/>
    <w:rsid w:val="00CC1B79"/>
    <w:rsid w:val="00CC2A47"/>
    <w:rsid w:val="00CC54A0"/>
    <w:rsid w:val="00CC6176"/>
    <w:rsid w:val="00CC66E4"/>
    <w:rsid w:val="00CC6FEA"/>
    <w:rsid w:val="00CC7151"/>
    <w:rsid w:val="00CC7495"/>
    <w:rsid w:val="00CC7663"/>
    <w:rsid w:val="00CC7B18"/>
    <w:rsid w:val="00CD19F9"/>
    <w:rsid w:val="00CD2871"/>
    <w:rsid w:val="00CD2933"/>
    <w:rsid w:val="00CD2A1F"/>
    <w:rsid w:val="00CD43BF"/>
    <w:rsid w:val="00CD51DA"/>
    <w:rsid w:val="00CD54CD"/>
    <w:rsid w:val="00CD7341"/>
    <w:rsid w:val="00CD7408"/>
    <w:rsid w:val="00CD7D6A"/>
    <w:rsid w:val="00CE0233"/>
    <w:rsid w:val="00CE07BF"/>
    <w:rsid w:val="00CE1AD1"/>
    <w:rsid w:val="00CE5404"/>
    <w:rsid w:val="00CE5A5A"/>
    <w:rsid w:val="00CE5A79"/>
    <w:rsid w:val="00CE5FC3"/>
    <w:rsid w:val="00CE6169"/>
    <w:rsid w:val="00CE6698"/>
    <w:rsid w:val="00CE7C73"/>
    <w:rsid w:val="00CF1609"/>
    <w:rsid w:val="00CF173C"/>
    <w:rsid w:val="00CF1971"/>
    <w:rsid w:val="00CF1BE3"/>
    <w:rsid w:val="00CF45BD"/>
    <w:rsid w:val="00CF4F95"/>
    <w:rsid w:val="00CF5734"/>
    <w:rsid w:val="00CF7354"/>
    <w:rsid w:val="00D015F8"/>
    <w:rsid w:val="00D01F60"/>
    <w:rsid w:val="00D02CAD"/>
    <w:rsid w:val="00D03406"/>
    <w:rsid w:val="00D04646"/>
    <w:rsid w:val="00D10323"/>
    <w:rsid w:val="00D10D31"/>
    <w:rsid w:val="00D115D6"/>
    <w:rsid w:val="00D1355A"/>
    <w:rsid w:val="00D14FD9"/>
    <w:rsid w:val="00D16DCF"/>
    <w:rsid w:val="00D17FBC"/>
    <w:rsid w:val="00D208A3"/>
    <w:rsid w:val="00D221CC"/>
    <w:rsid w:val="00D22AA1"/>
    <w:rsid w:val="00D22E1D"/>
    <w:rsid w:val="00D23C85"/>
    <w:rsid w:val="00D252B2"/>
    <w:rsid w:val="00D26955"/>
    <w:rsid w:val="00D27ABE"/>
    <w:rsid w:val="00D27E5D"/>
    <w:rsid w:val="00D3067D"/>
    <w:rsid w:val="00D30B5E"/>
    <w:rsid w:val="00D31FE8"/>
    <w:rsid w:val="00D32E3A"/>
    <w:rsid w:val="00D33A66"/>
    <w:rsid w:val="00D33DB2"/>
    <w:rsid w:val="00D3498A"/>
    <w:rsid w:val="00D3507A"/>
    <w:rsid w:val="00D36077"/>
    <w:rsid w:val="00D36952"/>
    <w:rsid w:val="00D37E31"/>
    <w:rsid w:val="00D402F8"/>
    <w:rsid w:val="00D40FCB"/>
    <w:rsid w:val="00D4110C"/>
    <w:rsid w:val="00D4122E"/>
    <w:rsid w:val="00D42188"/>
    <w:rsid w:val="00D42DBE"/>
    <w:rsid w:val="00D43085"/>
    <w:rsid w:val="00D44AD0"/>
    <w:rsid w:val="00D45E3D"/>
    <w:rsid w:val="00D473B3"/>
    <w:rsid w:val="00D4797B"/>
    <w:rsid w:val="00D50688"/>
    <w:rsid w:val="00D538CE"/>
    <w:rsid w:val="00D53C61"/>
    <w:rsid w:val="00D54188"/>
    <w:rsid w:val="00D5668F"/>
    <w:rsid w:val="00D56DEA"/>
    <w:rsid w:val="00D60B4B"/>
    <w:rsid w:val="00D60DD3"/>
    <w:rsid w:val="00D6121A"/>
    <w:rsid w:val="00D62674"/>
    <w:rsid w:val="00D627B2"/>
    <w:rsid w:val="00D63EFF"/>
    <w:rsid w:val="00D64F36"/>
    <w:rsid w:val="00D65570"/>
    <w:rsid w:val="00D65D19"/>
    <w:rsid w:val="00D66594"/>
    <w:rsid w:val="00D66D2C"/>
    <w:rsid w:val="00D67327"/>
    <w:rsid w:val="00D67856"/>
    <w:rsid w:val="00D67B05"/>
    <w:rsid w:val="00D70E11"/>
    <w:rsid w:val="00D71F01"/>
    <w:rsid w:val="00D74CE3"/>
    <w:rsid w:val="00D7543F"/>
    <w:rsid w:val="00D77A09"/>
    <w:rsid w:val="00D77D86"/>
    <w:rsid w:val="00D77DE6"/>
    <w:rsid w:val="00D81DB0"/>
    <w:rsid w:val="00D82655"/>
    <w:rsid w:val="00D83597"/>
    <w:rsid w:val="00D8416C"/>
    <w:rsid w:val="00D84298"/>
    <w:rsid w:val="00D844DF"/>
    <w:rsid w:val="00D84C84"/>
    <w:rsid w:val="00D8594D"/>
    <w:rsid w:val="00D86A84"/>
    <w:rsid w:val="00D8785E"/>
    <w:rsid w:val="00D87C7F"/>
    <w:rsid w:val="00D91D46"/>
    <w:rsid w:val="00D91DA4"/>
    <w:rsid w:val="00D92D04"/>
    <w:rsid w:val="00D94436"/>
    <w:rsid w:val="00D94C09"/>
    <w:rsid w:val="00D94F8A"/>
    <w:rsid w:val="00D9503A"/>
    <w:rsid w:val="00D95F6F"/>
    <w:rsid w:val="00D960BD"/>
    <w:rsid w:val="00D96394"/>
    <w:rsid w:val="00D9639B"/>
    <w:rsid w:val="00DA10A4"/>
    <w:rsid w:val="00DA1A96"/>
    <w:rsid w:val="00DA2813"/>
    <w:rsid w:val="00DA52BD"/>
    <w:rsid w:val="00DA5668"/>
    <w:rsid w:val="00DA677E"/>
    <w:rsid w:val="00DA6924"/>
    <w:rsid w:val="00DA77F0"/>
    <w:rsid w:val="00DA7D5B"/>
    <w:rsid w:val="00DB2123"/>
    <w:rsid w:val="00DB21DF"/>
    <w:rsid w:val="00DB2239"/>
    <w:rsid w:val="00DB2339"/>
    <w:rsid w:val="00DB392A"/>
    <w:rsid w:val="00DB3BBC"/>
    <w:rsid w:val="00DB4527"/>
    <w:rsid w:val="00DB6802"/>
    <w:rsid w:val="00DB74FF"/>
    <w:rsid w:val="00DC0D24"/>
    <w:rsid w:val="00DC1ECF"/>
    <w:rsid w:val="00DC25ED"/>
    <w:rsid w:val="00DC2984"/>
    <w:rsid w:val="00DC3206"/>
    <w:rsid w:val="00DC4BAE"/>
    <w:rsid w:val="00DC4E0E"/>
    <w:rsid w:val="00DC4FDC"/>
    <w:rsid w:val="00DC571B"/>
    <w:rsid w:val="00DC5C4E"/>
    <w:rsid w:val="00DC620C"/>
    <w:rsid w:val="00DD00CB"/>
    <w:rsid w:val="00DD0882"/>
    <w:rsid w:val="00DD1977"/>
    <w:rsid w:val="00DD259C"/>
    <w:rsid w:val="00DD296B"/>
    <w:rsid w:val="00DD3A2A"/>
    <w:rsid w:val="00DD439C"/>
    <w:rsid w:val="00DD47D4"/>
    <w:rsid w:val="00DD55D5"/>
    <w:rsid w:val="00DD63BB"/>
    <w:rsid w:val="00DD64A5"/>
    <w:rsid w:val="00DD66B2"/>
    <w:rsid w:val="00DE1608"/>
    <w:rsid w:val="00DE1783"/>
    <w:rsid w:val="00DE2C68"/>
    <w:rsid w:val="00DE2CCF"/>
    <w:rsid w:val="00DE413C"/>
    <w:rsid w:val="00DE71EA"/>
    <w:rsid w:val="00DE7780"/>
    <w:rsid w:val="00DF02D4"/>
    <w:rsid w:val="00DF08B6"/>
    <w:rsid w:val="00DF11AB"/>
    <w:rsid w:val="00DF14E1"/>
    <w:rsid w:val="00DF2FC9"/>
    <w:rsid w:val="00DF36CD"/>
    <w:rsid w:val="00DF4BF8"/>
    <w:rsid w:val="00E0198E"/>
    <w:rsid w:val="00E020E4"/>
    <w:rsid w:val="00E0228D"/>
    <w:rsid w:val="00E03621"/>
    <w:rsid w:val="00E03A1C"/>
    <w:rsid w:val="00E049F5"/>
    <w:rsid w:val="00E05471"/>
    <w:rsid w:val="00E05ED0"/>
    <w:rsid w:val="00E06F0F"/>
    <w:rsid w:val="00E10519"/>
    <w:rsid w:val="00E10BAF"/>
    <w:rsid w:val="00E1110B"/>
    <w:rsid w:val="00E11693"/>
    <w:rsid w:val="00E11703"/>
    <w:rsid w:val="00E128E6"/>
    <w:rsid w:val="00E1414D"/>
    <w:rsid w:val="00E154F5"/>
    <w:rsid w:val="00E157F2"/>
    <w:rsid w:val="00E16942"/>
    <w:rsid w:val="00E17EA0"/>
    <w:rsid w:val="00E17F39"/>
    <w:rsid w:val="00E20D6D"/>
    <w:rsid w:val="00E20E71"/>
    <w:rsid w:val="00E2235E"/>
    <w:rsid w:val="00E23101"/>
    <w:rsid w:val="00E23378"/>
    <w:rsid w:val="00E25E77"/>
    <w:rsid w:val="00E309C2"/>
    <w:rsid w:val="00E3147B"/>
    <w:rsid w:val="00E31D1B"/>
    <w:rsid w:val="00E31FBD"/>
    <w:rsid w:val="00E32148"/>
    <w:rsid w:val="00E3285A"/>
    <w:rsid w:val="00E3355A"/>
    <w:rsid w:val="00E340CC"/>
    <w:rsid w:val="00E34D80"/>
    <w:rsid w:val="00E356DB"/>
    <w:rsid w:val="00E368C5"/>
    <w:rsid w:val="00E40507"/>
    <w:rsid w:val="00E4052E"/>
    <w:rsid w:val="00E40DAC"/>
    <w:rsid w:val="00E414A1"/>
    <w:rsid w:val="00E425F6"/>
    <w:rsid w:val="00E45705"/>
    <w:rsid w:val="00E45A08"/>
    <w:rsid w:val="00E4675E"/>
    <w:rsid w:val="00E46AA3"/>
    <w:rsid w:val="00E47437"/>
    <w:rsid w:val="00E4750E"/>
    <w:rsid w:val="00E47776"/>
    <w:rsid w:val="00E5013E"/>
    <w:rsid w:val="00E50AE1"/>
    <w:rsid w:val="00E51944"/>
    <w:rsid w:val="00E52544"/>
    <w:rsid w:val="00E54364"/>
    <w:rsid w:val="00E54D65"/>
    <w:rsid w:val="00E5624F"/>
    <w:rsid w:val="00E57172"/>
    <w:rsid w:val="00E57D5A"/>
    <w:rsid w:val="00E60498"/>
    <w:rsid w:val="00E60A04"/>
    <w:rsid w:val="00E6220D"/>
    <w:rsid w:val="00E62320"/>
    <w:rsid w:val="00E6328A"/>
    <w:rsid w:val="00E63AC9"/>
    <w:rsid w:val="00E65F7D"/>
    <w:rsid w:val="00E66881"/>
    <w:rsid w:val="00E67764"/>
    <w:rsid w:val="00E67F30"/>
    <w:rsid w:val="00E70140"/>
    <w:rsid w:val="00E735A3"/>
    <w:rsid w:val="00E74B19"/>
    <w:rsid w:val="00E76F68"/>
    <w:rsid w:val="00E77874"/>
    <w:rsid w:val="00E80862"/>
    <w:rsid w:val="00E812EF"/>
    <w:rsid w:val="00E81442"/>
    <w:rsid w:val="00E82683"/>
    <w:rsid w:val="00E82A84"/>
    <w:rsid w:val="00E8534F"/>
    <w:rsid w:val="00E85A47"/>
    <w:rsid w:val="00E85FA1"/>
    <w:rsid w:val="00E90FF5"/>
    <w:rsid w:val="00E91D37"/>
    <w:rsid w:val="00E930B3"/>
    <w:rsid w:val="00E9507E"/>
    <w:rsid w:val="00E95DBE"/>
    <w:rsid w:val="00EA10B1"/>
    <w:rsid w:val="00EA1510"/>
    <w:rsid w:val="00EA1F44"/>
    <w:rsid w:val="00EA25CE"/>
    <w:rsid w:val="00EA338A"/>
    <w:rsid w:val="00EA383F"/>
    <w:rsid w:val="00EA4150"/>
    <w:rsid w:val="00EA459A"/>
    <w:rsid w:val="00EA5AA4"/>
    <w:rsid w:val="00EA5C63"/>
    <w:rsid w:val="00EA61A9"/>
    <w:rsid w:val="00EA700B"/>
    <w:rsid w:val="00EB0503"/>
    <w:rsid w:val="00EB0D59"/>
    <w:rsid w:val="00EB0F1E"/>
    <w:rsid w:val="00EB1E03"/>
    <w:rsid w:val="00EB42CB"/>
    <w:rsid w:val="00EB49EC"/>
    <w:rsid w:val="00EB4F71"/>
    <w:rsid w:val="00EB5157"/>
    <w:rsid w:val="00EB59BB"/>
    <w:rsid w:val="00EB5BBF"/>
    <w:rsid w:val="00EB7491"/>
    <w:rsid w:val="00EB7675"/>
    <w:rsid w:val="00EB7A25"/>
    <w:rsid w:val="00EC0C77"/>
    <w:rsid w:val="00EC2528"/>
    <w:rsid w:val="00EC28C6"/>
    <w:rsid w:val="00EC2BA0"/>
    <w:rsid w:val="00EC2D72"/>
    <w:rsid w:val="00EC5631"/>
    <w:rsid w:val="00EC6A31"/>
    <w:rsid w:val="00EC75EE"/>
    <w:rsid w:val="00EC7F36"/>
    <w:rsid w:val="00ED1076"/>
    <w:rsid w:val="00ED26D5"/>
    <w:rsid w:val="00ED2928"/>
    <w:rsid w:val="00ED368B"/>
    <w:rsid w:val="00ED5331"/>
    <w:rsid w:val="00ED5E8D"/>
    <w:rsid w:val="00ED6CBC"/>
    <w:rsid w:val="00ED6DC5"/>
    <w:rsid w:val="00ED6EF6"/>
    <w:rsid w:val="00ED764C"/>
    <w:rsid w:val="00EE1DD3"/>
    <w:rsid w:val="00EE3097"/>
    <w:rsid w:val="00EE318B"/>
    <w:rsid w:val="00EE388E"/>
    <w:rsid w:val="00EE4ADF"/>
    <w:rsid w:val="00EE4DCA"/>
    <w:rsid w:val="00EE5757"/>
    <w:rsid w:val="00EE648B"/>
    <w:rsid w:val="00EE685F"/>
    <w:rsid w:val="00EE77C0"/>
    <w:rsid w:val="00EF11DB"/>
    <w:rsid w:val="00EF6A7C"/>
    <w:rsid w:val="00EF6DE3"/>
    <w:rsid w:val="00F00550"/>
    <w:rsid w:val="00F01C45"/>
    <w:rsid w:val="00F02282"/>
    <w:rsid w:val="00F02B3B"/>
    <w:rsid w:val="00F0427E"/>
    <w:rsid w:val="00F0459E"/>
    <w:rsid w:val="00F059EE"/>
    <w:rsid w:val="00F06386"/>
    <w:rsid w:val="00F06AD5"/>
    <w:rsid w:val="00F10A81"/>
    <w:rsid w:val="00F1261E"/>
    <w:rsid w:val="00F13228"/>
    <w:rsid w:val="00F1463A"/>
    <w:rsid w:val="00F14F0C"/>
    <w:rsid w:val="00F15B21"/>
    <w:rsid w:val="00F15B58"/>
    <w:rsid w:val="00F15E9B"/>
    <w:rsid w:val="00F17C66"/>
    <w:rsid w:val="00F17CBC"/>
    <w:rsid w:val="00F17E3E"/>
    <w:rsid w:val="00F2039C"/>
    <w:rsid w:val="00F20ABD"/>
    <w:rsid w:val="00F222AE"/>
    <w:rsid w:val="00F2363D"/>
    <w:rsid w:val="00F24C29"/>
    <w:rsid w:val="00F25379"/>
    <w:rsid w:val="00F25AF4"/>
    <w:rsid w:val="00F27C9F"/>
    <w:rsid w:val="00F3008A"/>
    <w:rsid w:val="00F308DD"/>
    <w:rsid w:val="00F33427"/>
    <w:rsid w:val="00F3628B"/>
    <w:rsid w:val="00F371EF"/>
    <w:rsid w:val="00F37C05"/>
    <w:rsid w:val="00F40B2B"/>
    <w:rsid w:val="00F4262A"/>
    <w:rsid w:val="00F43250"/>
    <w:rsid w:val="00F503A4"/>
    <w:rsid w:val="00F50677"/>
    <w:rsid w:val="00F51DDD"/>
    <w:rsid w:val="00F52663"/>
    <w:rsid w:val="00F559AC"/>
    <w:rsid w:val="00F56311"/>
    <w:rsid w:val="00F613A6"/>
    <w:rsid w:val="00F62C5A"/>
    <w:rsid w:val="00F630CB"/>
    <w:rsid w:val="00F64295"/>
    <w:rsid w:val="00F650F7"/>
    <w:rsid w:val="00F6609A"/>
    <w:rsid w:val="00F66A43"/>
    <w:rsid w:val="00F70672"/>
    <w:rsid w:val="00F73490"/>
    <w:rsid w:val="00F7554E"/>
    <w:rsid w:val="00F75719"/>
    <w:rsid w:val="00F7713E"/>
    <w:rsid w:val="00F77957"/>
    <w:rsid w:val="00F8136B"/>
    <w:rsid w:val="00F8186B"/>
    <w:rsid w:val="00F82D6B"/>
    <w:rsid w:val="00F86156"/>
    <w:rsid w:val="00F866A6"/>
    <w:rsid w:val="00F866DD"/>
    <w:rsid w:val="00F86C8C"/>
    <w:rsid w:val="00F86E4D"/>
    <w:rsid w:val="00F90D11"/>
    <w:rsid w:val="00F90D9A"/>
    <w:rsid w:val="00F90E47"/>
    <w:rsid w:val="00F9108F"/>
    <w:rsid w:val="00F916A6"/>
    <w:rsid w:val="00F91B48"/>
    <w:rsid w:val="00F92F0E"/>
    <w:rsid w:val="00F92FF1"/>
    <w:rsid w:val="00F9392A"/>
    <w:rsid w:val="00F9407A"/>
    <w:rsid w:val="00F946CC"/>
    <w:rsid w:val="00F97A8C"/>
    <w:rsid w:val="00FA1E5F"/>
    <w:rsid w:val="00FA3148"/>
    <w:rsid w:val="00FA32F4"/>
    <w:rsid w:val="00FA38D1"/>
    <w:rsid w:val="00FA430A"/>
    <w:rsid w:val="00FA632E"/>
    <w:rsid w:val="00FA6BFA"/>
    <w:rsid w:val="00FA75EB"/>
    <w:rsid w:val="00FA7745"/>
    <w:rsid w:val="00FA79D9"/>
    <w:rsid w:val="00FB076C"/>
    <w:rsid w:val="00FB17DA"/>
    <w:rsid w:val="00FB31E6"/>
    <w:rsid w:val="00FB3A8E"/>
    <w:rsid w:val="00FB4B83"/>
    <w:rsid w:val="00FB60F8"/>
    <w:rsid w:val="00FC008D"/>
    <w:rsid w:val="00FC4592"/>
    <w:rsid w:val="00FC48F4"/>
    <w:rsid w:val="00FC49C3"/>
    <w:rsid w:val="00FC56DB"/>
    <w:rsid w:val="00FC721A"/>
    <w:rsid w:val="00FC78ED"/>
    <w:rsid w:val="00FD1F33"/>
    <w:rsid w:val="00FD3168"/>
    <w:rsid w:val="00FD372F"/>
    <w:rsid w:val="00FD37CA"/>
    <w:rsid w:val="00FD4AFB"/>
    <w:rsid w:val="00FD5CEF"/>
    <w:rsid w:val="00FD6C62"/>
    <w:rsid w:val="00FE18C5"/>
    <w:rsid w:val="00FE2B4D"/>
    <w:rsid w:val="00FE3098"/>
    <w:rsid w:val="00FE36F6"/>
    <w:rsid w:val="00FE3E7C"/>
    <w:rsid w:val="00FE46EE"/>
    <w:rsid w:val="00FE52B3"/>
    <w:rsid w:val="00FE548D"/>
    <w:rsid w:val="00FE627B"/>
    <w:rsid w:val="00FE68A8"/>
    <w:rsid w:val="00FE6A78"/>
    <w:rsid w:val="00FE6D9C"/>
    <w:rsid w:val="00FE7645"/>
    <w:rsid w:val="00FF0F6F"/>
    <w:rsid w:val="00FF1E29"/>
    <w:rsid w:val="00FF1E89"/>
    <w:rsid w:val="00FF2877"/>
    <w:rsid w:val="00FF3658"/>
    <w:rsid w:val="00FF4D3E"/>
    <w:rsid w:val="00FF556B"/>
    <w:rsid w:val="00FF561B"/>
    <w:rsid w:val="00FF6161"/>
    <w:rsid w:val="00FF7288"/>
    <w:rsid w:val="00FF7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8657">
      <o:colormenu v:ext="edit" fillcolor="none"/>
    </o:shapedefaults>
    <o:shapelayout v:ext="edit">
      <o:idmap v:ext="edit" data="1"/>
    </o:shapelayout>
  </w:shapeDefaults>
  <w:decimalSymbol w:val="."/>
  <w:listSeparator w:val=","/>
  <w14:docId w14:val="7D5DF454"/>
  <w15:docId w15:val="{7845CF7C-58E5-4BBC-B1B7-EBA1C0BBC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34FB"/>
    <w:rPr>
      <w:sz w:val="24"/>
    </w:rPr>
  </w:style>
  <w:style w:type="paragraph" w:styleId="Heading1">
    <w:name w:val="heading 1"/>
    <w:basedOn w:val="Normal"/>
    <w:next w:val="Normal"/>
    <w:link w:val="Heading1Char"/>
    <w:uiPriority w:val="9"/>
    <w:qFormat/>
    <w:rsid w:val="001A214D"/>
    <w:pPr>
      <w:keepNext/>
      <w:keepLines/>
      <w:spacing w:before="320" w:after="0" w:line="240" w:lineRule="auto"/>
      <w:outlineLvl w:val="0"/>
    </w:pPr>
    <w:rPr>
      <w:rFonts w:asciiTheme="majorHAnsi" w:eastAsiaTheme="majorEastAsia" w:hAnsiTheme="majorHAnsi" w:cstheme="majorBidi"/>
      <w:color w:val="1481AB" w:themeColor="accent1" w:themeShade="BF"/>
      <w:sz w:val="30"/>
      <w:szCs w:val="30"/>
    </w:rPr>
  </w:style>
  <w:style w:type="paragraph" w:styleId="Heading2">
    <w:name w:val="heading 2"/>
    <w:basedOn w:val="Level2"/>
    <w:link w:val="Heading2Char"/>
    <w:autoRedefine/>
    <w:uiPriority w:val="9"/>
    <w:unhideWhenUsed/>
    <w:qFormat/>
    <w:rsid w:val="009D6C33"/>
    <w:pPr>
      <w:outlineLvl w:val="1"/>
    </w:pPr>
    <w:rPr>
      <w:b/>
      <w:bCs/>
      <w:sz w:val="20"/>
      <w:szCs w:val="20"/>
    </w:rPr>
  </w:style>
  <w:style w:type="paragraph" w:styleId="Heading3">
    <w:name w:val="heading 3"/>
    <w:basedOn w:val="Normal"/>
    <w:next w:val="Normal"/>
    <w:link w:val="Heading3Char"/>
    <w:autoRedefine/>
    <w:uiPriority w:val="9"/>
    <w:unhideWhenUsed/>
    <w:qFormat/>
    <w:rsid w:val="004E0079"/>
    <w:pPr>
      <w:keepNext/>
      <w:keepLines/>
      <w:spacing w:before="40" w:after="0" w:line="240" w:lineRule="auto"/>
      <w:outlineLvl w:val="2"/>
    </w:pPr>
    <w:rPr>
      <w:rFonts w:ascii="Calibri" w:eastAsiaTheme="majorEastAsia" w:hAnsi="Calibri" w:cstheme="majorBidi"/>
      <w:b/>
      <w:sz w:val="22"/>
      <w:szCs w:val="26"/>
    </w:rPr>
  </w:style>
  <w:style w:type="paragraph" w:styleId="Heading4">
    <w:name w:val="heading 4"/>
    <w:basedOn w:val="Normal"/>
    <w:next w:val="Normal"/>
    <w:link w:val="Heading4Char"/>
    <w:uiPriority w:val="9"/>
    <w:unhideWhenUsed/>
    <w:qFormat/>
    <w:rsid w:val="001A214D"/>
    <w:pPr>
      <w:keepNext/>
      <w:keepLines/>
      <w:spacing w:before="40" w:after="0"/>
      <w:outlineLvl w:val="3"/>
    </w:pPr>
    <w:rPr>
      <w:rFonts w:asciiTheme="majorHAnsi" w:eastAsiaTheme="majorEastAsia" w:hAnsiTheme="majorHAnsi" w:cstheme="majorBidi"/>
      <w:i/>
      <w:iCs/>
      <w:color w:val="2E653E" w:themeColor="accent5" w:themeShade="BF"/>
      <w:sz w:val="25"/>
      <w:szCs w:val="25"/>
    </w:rPr>
  </w:style>
  <w:style w:type="paragraph" w:styleId="Heading5">
    <w:name w:val="heading 5"/>
    <w:basedOn w:val="Normal"/>
    <w:next w:val="Normal"/>
    <w:link w:val="Heading5Char"/>
    <w:uiPriority w:val="9"/>
    <w:unhideWhenUsed/>
    <w:qFormat/>
    <w:rsid w:val="001A214D"/>
    <w:pPr>
      <w:keepNext/>
      <w:keepLines/>
      <w:spacing w:before="40" w:after="0"/>
      <w:outlineLvl w:val="4"/>
    </w:pPr>
    <w:rPr>
      <w:rFonts w:asciiTheme="majorHAnsi" w:eastAsiaTheme="majorEastAsia" w:hAnsiTheme="majorHAnsi" w:cstheme="majorBidi"/>
      <w:i/>
      <w:iCs/>
      <w:color w:val="134163" w:themeColor="accent2" w:themeShade="80"/>
      <w:szCs w:val="24"/>
    </w:rPr>
  </w:style>
  <w:style w:type="paragraph" w:styleId="Heading6">
    <w:name w:val="heading 6"/>
    <w:basedOn w:val="Normal"/>
    <w:next w:val="Normal"/>
    <w:link w:val="Heading6Char"/>
    <w:uiPriority w:val="9"/>
    <w:unhideWhenUsed/>
    <w:qFormat/>
    <w:rsid w:val="001A214D"/>
    <w:pPr>
      <w:keepNext/>
      <w:keepLines/>
      <w:spacing w:before="40" w:after="0"/>
      <w:outlineLvl w:val="5"/>
    </w:pPr>
    <w:rPr>
      <w:rFonts w:asciiTheme="majorHAnsi" w:eastAsiaTheme="majorEastAsia" w:hAnsiTheme="majorHAnsi" w:cstheme="majorBidi"/>
      <w:i/>
      <w:iCs/>
      <w:color w:val="305250" w:themeColor="accent6" w:themeShade="80"/>
      <w:sz w:val="23"/>
      <w:szCs w:val="23"/>
    </w:rPr>
  </w:style>
  <w:style w:type="paragraph" w:styleId="Heading7">
    <w:name w:val="heading 7"/>
    <w:basedOn w:val="Normal"/>
    <w:next w:val="Normal"/>
    <w:link w:val="Heading7Char"/>
    <w:uiPriority w:val="9"/>
    <w:semiHidden/>
    <w:unhideWhenUsed/>
    <w:qFormat/>
    <w:rsid w:val="001A214D"/>
    <w:pPr>
      <w:keepNext/>
      <w:keepLines/>
      <w:spacing w:before="40" w:after="0"/>
      <w:outlineLvl w:val="6"/>
    </w:pPr>
    <w:rPr>
      <w:rFonts w:asciiTheme="majorHAnsi" w:eastAsiaTheme="majorEastAsia" w:hAnsiTheme="majorHAnsi" w:cstheme="majorBidi"/>
      <w:color w:val="0D5672" w:themeColor="accent1" w:themeShade="80"/>
    </w:rPr>
  </w:style>
  <w:style w:type="paragraph" w:styleId="Heading8">
    <w:name w:val="heading 8"/>
    <w:basedOn w:val="Normal"/>
    <w:next w:val="Normal"/>
    <w:link w:val="Heading8Char"/>
    <w:uiPriority w:val="9"/>
    <w:semiHidden/>
    <w:unhideWhenUsed/>
    <w:qFormat/>
    <w:rsid w:val="001A214D"/>
    <w:pPr>
      <w:keepNext/>
      <w:keepLines/>
      <w:spacing w:before="40" w:after="0"/>
      <w:outlineLvl w:val="7"/>
    </w:pPr>
    <w:rPr>
      <w:rFonts w:asciiTheme="majorHAnsi" w:eastAsiaTheme="majorEastAsia" w:hAnsiTheme="majorHAnsi" w:cstheme="majorBidi"/>
      <w:color w:val="134163" w:themeColor="accent2" w:themeShade="80"/>
      <w:sz w:val="21"/>
      <w:szCs w:val="21"/>
    </w:rPr>
  </w:style>
  <w:style w:type="paragraph" w:styleId="Heading9">
    <w:name w:val="heading 9"/>
    <w:basedOn w:val="Normal"/>
    <w:next w:val="Normal"/>
    <w:link w:val="Heading9Char"/>
    <w:uiPriority w:val="9"/>
    <w:semiHidden/>
    <w:unhideWhenUsed/>
    <w:qFormat/>
    <w:rsid w:val="001A214D"/>
    <w:pPr>
      <w:keepNext/>
      <w:keepLines/>
      <w:spacing w:before="40" w:after="0"/>
      <w:outlineLvl w:val="8"/>
    </w:pPr>
    <w:rPr>
      <w:rFonts w:asciiTheme="majorHAnsi" w:eastAsiaTheme="majorEastAsia" w:hAnsiTheme="majorHAnsi" w:cstheme="majorBidi"/>
      <w:color w:val="305250"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link w:val="TOC1Char"/>
    <w:autoRedefine/>
    <w:uiPriority w:val="39"/>
    <w:unhideWhenUsed/>
    <w:rsid w:val="003803BE"/>
    <w:pPr>
      <w:tabs>
        <w:tab w:val="right" w:leader="dot" w:pos="8630"/>
      </w:tabs>
      <w:spacing w:before="120" w:after="120"/>
    </w:pPr>
    <w:rPr>
      <w:rFonts w:ascii="Times New Roman" w:hAnsi="Times New Roman" w:cs="Times New Roman"/>
      <w:b/>
      <w:bCs/>
      <w:caps/>
    </w:rPr>
  </w:style>
  <w:style w:type="paragraph" w:styleId="TOC2">
    <w:name w:val="toc 2"/>
    <w:basedOn w:val="Normal"/>
    <w:next w:val="Normal"/>
    <w:link w:val="TOC2Char"/>
    <w:autoRedefine/>
    <w:uiPriority w:val="39"/>
    <w:unhideWhenUsed/>
    <w:rsid w:val="00DC5C4E"/>
    <w:pPr>
      <w:ind w:left="200"/>
    </w:pPr>
    <w:rPr>
      <w:rFonts w:ascii="Times New Roman" w:hAnsi="Times New Roman" w:cs="Times New Roman"/>
      <w:smallCaps/>
    </w:rPr>
  </w:style>
  <w:style w:type="paragraph" w:styleId="TOC3">
    <w:name w:val="toc 3"/>
    <w:basedOn w:val="Normal"/>
    <w:next w:val="Normal"/>
    <w:link w:val="TOC3Char"/>
    <w:autoRedefine/>
    <w:semiHidden/>
    <w:unhideWhenUsed/>
    <w:rsid w:val="00DC5C4E"/>
    <w:pPr>
      <w:ind w:left="400"/>
    </w:pPr>
    <w:rPr>
      <w:rFonts w:ascii="Times New Roman" w:hAnsi="Times New Roman" w:cs="Times New Roman"/>
      <w:i/>
      <w:iCs/>
    </w:rPr>
  </w:style>
  <w:style w:type="paragraph" w:customStyle="1" w:styleId="Level3">
    <w:name w:val="Level 3"/>
    <w:basedOn w:val="TOC3"/>
    <w:link w:val="Level3CharChar"/>
    <w:qFormat/>
    <w:rsid w:val="00AF7456"/>
    <w:pPr>
      <w:tabs>
        <w:tab w:val="right" w:leader="dot" w:pos="8630"/>
      </w:tabs>
    </w:pPr>
    <w:rPr>
      <w:rFonts w:asciiTheme="majorHAnsi" w:hAnsiTheme="majorHAnsi"/>
    </w:rPr>
  </w:style>
  <w:style w:type="paragraph" w:customStyle="1" w:styleId="TOCTitle">
    <w:name w:val="TOC Title"/>
    <w:basedOn w:val="Normal"/>
    <w:qFormat/>
    <w:rsid w:val="00AF7456"/>
    <w:pPr>
      <w:spacing w:after="240"/>
      <w:jc w:val="center"/>
    </w:pPr>
    <w:rPr>
      <w:rFonts w:asciiTheme="majorHAnsi" w:hAnsiTheme="majorHAnsi" w:cs="Times New Roman"/>
      <w:b/>
      <w:szCs w:val="24"/>
    </w:rPr>
  </w:style>
  <w:style w:type="character" w:customStyle="1" w:styleId="TOC3Char">
    <w:name w:val="TOC 3 Char"/>
    <w:basedOn w:val="DefaultParagraphFont"/>
    <w:link w:val="TOC3"/>
    <w:semiHidden/>
    <w:rsid w:val="0003028F"/>
    <w:rPr>
      <w:i/>
      <w:iCs/>
    </w:rPr>
  </w:style>
  <w:style w:type="character" w:customStyle="1" w:styleId="Level3CharChar">
    <w:name w:val="Level 3 Char Char"/>
    <w:basedOn w:val="TOC3Char"/>
    <w:link w:val="Level3"/>
    <w:rsid w:val="00AF7456"/>
    <w:rPr>
      <w:rFonts w:asciiTheme="majorHAnsi" w:hAnsiTheme="majorHAnsi"/>
      <w:i/>
      <w:iCs/>
    </w:rPr>
  </w:style>
  <w:style w:type="paragraph" w:customStyle="1" w:styleId="Level1">
    <w:name w:val="Level 1"/>
    <w:basedOn w:val="TOC1"/>
    <w:link w:val="Level1Char"/>
    <w:qFormat/>
    <w:rsid w:val="0003028F"/>
    <w:rPr>
      <w:rFonts w:asciiTheme="majorHAnsi" w:hAnsiTheme="majorHAnsi"/>
    </w:rPr>
  </w:style>
  <w:style w:type="character" w:customStyle="1" w:styleId="TOC1Char">
    <w:name w:val="TOC 1 Char"/>
    <w:basedOn w:val="DefaultParagraphFont"/>
    <w:link w:val="TOC1"/>
    <w:semiHidden/>
    <w:rsid w:val="0003028F"/>
    <w:rPr>
      <w:b/>
      <w:bCs/>
      <w:caps/>
    </w:rPr>
  </w:style>
  <w:style w:type="character" w:customStyle="1" w:styleId="Level1Char">
    <w:name w:val="Level 1 Char"/>
    <w:basedOn w:val="TOC1Char"/>
    <w:link w:val="Level1"/>
    <w:rsid w:val="0003028F"/>
    <w:rPr>
      <w:rFonts w:asciiTheme="majorHAnsi" w:hAnsiTheme="majorHAnsi"/>
      <w:b/>
      <w:bCs/>
      <w:caps/>
    </w:rPr>
  </w:style>
  <w:style w:type="paragraph" w:customStyle="1" w:styleId="Level2">
    <w:name w:val="Level 2"/>
    <w:basedOn w:val="TOC2"/>
    <w:link w:val="Level2Char"/>
    <w:autoRedefine/>
    <w:qFormat/>
    <w:rsid w:val="003D49BB"/>
    <w:pPr>
      <w:tabs>
        <w:tab w:val="right" w:leader="dot" w:pos="8630"/>
      </w:tabs>
      <w:ind w:left="0"/>
    </w:pPr>
    <w:rPr>
      <w:rFonts w:asciiTheme="majorHAnsi" w:hAnsiTheme="majorHAnsi"/>
      <w:color w:val="000000"/>
      <w:sz w:val="22"/>
    </w:rPr>
  </w:style>
  <w:style w:type="character" w:customStyle="1" w:styleId="TOC2Char">
    <w:name w:val="TOC 2 Char"/>
    <w:basedOn w:val="DefaultParagraphFont"/>
    <w:link w:val="TOC2"/>
    <w:semiHidden/>
    <w:rsid w:val="0003028F"/>
    <w:rPr>
      <w:smallCaps/>
    </w:rPr>
  </w:style>
  <w:style w:type="character" w:customStyle="1" w:styleId="Level2Char">
    <w:name w:val="Level 2 Char"/>
    <w:basedOn w:val="TOC2Char"/>
    <w:link w:val="Level2"/>
    <w:rsid w:val="003D49BB"/>
    <w:rPr>
      <w:rFonts w:asciiTheme="majorHAnsi" w:hAnsiTheme="majorHAnsi" w:cs="Times New Roman"/>
      <w:smallCaps/>
      <w:color w:val="000000"/>
    </w:rPr>
  </w:style>
  <w:style w:type="character" w:customStyle="1" w:styleId="Heading1Char">
    <w:name w:val="Heading 1 Char"/>
    <w:basedOn w:val="DefaultParagraphFont"/>
    <w:link w:val="Heading1"/>
    <w:uiPriority w:val="9"/>
    <w:rsid w:val="001A214D"/>
    <w:rPr>
      <w:rFonts w:asciiTheme="majorHAnsi" w:eastAsiaTheme="majorEastAsia" w:hAnsiTheme="majorHAnsi" w:cstheme="majorBidi"/>
      <w:color w:val="1481AB" w:themeColor="accent1" w:themeShade="BF"/>
      <w:sz w:val="30"/>
      <w:szCs w:val="30"/>
    </w:rPr>
  </w:style>
  <w:style w:type="character" w:styleId="PlaceholderText">
    <w:name w:val="Placeholder Text"/>
    <w:basedOn w:val="DefaultParagraphFont"/>
    <w:uiPriority w:val="99"/>
    <w:semiHidden/>
    <w:rsid w:val="00AF7456"/>
    <w:rPr>
      <w:color w:val="808080"/>
    </w:rPr>
  </w:style>
  <w:style w:type="paragraph" w:styleId="BalloonText">
    <w:name w:val="Balloon Text"/>
    <w:basedOn w:val="Normal"/>
    <w:link w:val="BalloonTextChar"/>
    <w:uiPriority w:val="99"/>
    <w:semiHidden/>
    <w:unhideWhenUsed/>
    <w:rsid w:val="00AF7456"/>
    <w:rPr>
      <w:rFonts w:ascii="Tahoma" w:hAnsi="Tahoma" w:cs="Tahoma"/>
      <w:sz w:val="16"/>
      <w:szCs w:val="16"/>
    </w:rPr>
  </w:style>
  <w:style w:type="character" w:customStyle="1" w:styleId="BalloonTextChar">
    <w:name w:val="Balloon Text Char"/>
    <w:basedOn w:val="DefaultParagraphFont"/>
    <w:link w:val="BalloonText"/>
    <w:uiPriority w:val="99"/>
    <w:semiHidden/>
    <w:rsid w:val="00AF7456"/>
    <w:rPr>
      <w:rFonts w:ascii="Tahoma" w:hAnsi="Tahoma" w:cs="Tahoma"/>
      <w:sz w:val="16"/>
      <w:szCs w:val="16"/>
    </w:rPr>
  </w:style>
  <w:style w:type="paragraph" w:styleId="NoSpacing">
    <w:name w:val="No Spacing"/>
    <w:link w:val="NoSpacingChar"/>
    <w:uiPriority w:val="1"/>
    <w:qFormat/>
    <w:rsid w:val="001A214D"/>
    <w:pPr>
      <w:spacing w:after="0" w:line="240" w:lineRule="auto"/>
    </w:pPr>
  </w:style>
  <w:style w:type="character" w:customStyle="1" w:styleId="NoSpacingChar">
    <w:name w:val="No Spacing Char"/>
    <w:basedOn w:val="DefaultParagraphFont"/>
    <w:link w:val="NoSpacing"/>
    <w:uiPriority w:val="1"/>
    <w:rsid w:val="00845C71"/>
  </w:style>
  <w:style w:type="character" w:customStyle="1" w:styleId="Heading2Char">
    <w:name w:val="Heading 2 Char"/>
    <w:basedOn w:val="DefaultParagraphFont"/>
    <w:link w:val="Heading2"/>
    <w:uiPriority w:val="9"/>
    <w:rsid w:val="009D6C33"/>
    <w:rPr>
      <w:rFonts w:asciiTheme="majorHAnsi" w:hAnsiTheme="majorHAnsi" w:cs="Times New Roman"/>
      <w:smallCaps/>
      <w:color w:val="000000"/>
      <w:sz w:val="20"/>
      <w:szCs w:val="20"/>
    </w:rPr>
  </w:style>
  <w:style w:type="character" w:customStyle="1" w:styleId="Heading3Char">
    <w:name w:val="Heading 3 Char"/>
    <w:basedOn w:val="DefaultParagraphFont"/>
    <w:link w:val="Heading3"/>
    <w:uiPriority w:val="9"/>
    <w:rsid w:val="004E0079"/>
    <w:rPr>
      <w:rFonts w:ascii="Calibri" w:eastAsiaTheme="majorEastAsia" w:hAnsi="Calibri" w:cstheme="majorBidi"/>
      <w:b/>
      <w:szCs w:val="26"/>
    </w:rPr>
  </w:style>
  <w:style w:type="character" w:customStyle="1" w:styleId="Heading4Char">
    <w:name w:val="Heading 4 Char"/>
    <w:basedOn w:val="DefaultParagraphFont"/>
    <w:link w:val="Heading4"/>
    <w:uiPriority w:val="9"/>
    <w:rsid w:val="001A214D"/>
    <w:rPr>
      <w:rFonts w:asciiTheme="majorHAnsi" w:eastAsiaTheme="majorEastAsia" w:hAnsiTheme="majorHAnsi" w:cstheme="majorBidi"/>
      <w:i/>
      <w:iCs/>
      <w:color w:val="2E653E" w:themeColor="accent5" w:themeShade="BF"/>
      <w:sz w:val="25"/>
      <w:szCs w:val="25"/>
    </w:rPr>
  </w:style>
  <w:style w:type="character" w:customStyle="1" w:styleId="Heading5Char">
    <w:name w:val="Heading 5 Char"/>
    <w:basedOn w:val="DefaultParagraphFont"/>
    <w:link w:val="Heading5"/>
    <w:uiPriority w:val="9"/>
    <w:rsid w:val="001A214D"/>
    <w:rPr>
      <w:rFonts w:asciiTheme="majorHAnsi" w:eastAsiaTheme="majorEastAsia" w:hAnsiTheme="majorHAnsi" w:cstheme="majorBidi"/>
      <w:i/>
      <w:iCs/>
      <w:color w:val="134163" w:themeColor="accent2" w:themeShade="80"/>
      <w:sz w:val="24"/>
      <w:szCs w:val="24"/>
    </w:rPr>
  </w:style>
  <w:style w:type="character" w:customStyle="1" w:styleId="Heading6Char">
    <w:name w:val="Heading 6 Char"/>
    <w:basedOn w:val="DefaultParagraphFont"/>
    <w:link w:val="Heading6"/>
    <w:uiPriority w:val="9"/>
    <w:rsid w:val="001A214D"/>
    <w:rPr>
      <w:rFonts w:asciiTheme="majorHAnsi" w:eastAsiaTheme="majorEastAsia" w:hAnsiTheme="majorHAnsi" w:cstheme="majorBidi"/>
      <w:i/>
      <w:iCs/>
      <w:color w:val="305250" w:themeColor="accent6" w:themeShade="80"/>
      <w:sz w:val="23"/>
      <w:szCs w:val="23"/>
    </w:rPr>
  </w:style>
  <w:style w:type="character" w:customStyle="1" w:styleId="Heading7Char">
    <w:name w:val="Heading 7 Char"/>
    <w:basedOn w:val="DefaultParagraphFont"/>
    <w:link w:val="Heading7"/>
    <w:uiPriority w:val="9"/>
    <w:semiHidden/>
    <w:rsid w:val="001A214D"/>
    <w:rPr>
      <w:rFonts w:asciiTheme="majorHAnsi" w:eastAsiaTheme="majorEastAsia" w:hAnsiTheme="majorHAnsi" w:cstheme="majorBidi"/>
      <w:color w:val="0D5672" w:themeColor="accent1" w:themeShade="80"/>
    </w:rPr>
  </w:style>
  <w:style w:type="character" w:customStyle="1" w:styleId="Heading8Char">
    <w:name w:val="Heading 8 Char"/>
    <w:basedOn w:val="DefaultParagraphFont"/>
    <w:link w:val="Heading8"/>
    <w:uiPriority w:val="9"/>
    <w:semiHidden/>
    <w:rsid w:val="001A214D"/>
    <w:rPr>
      <w:rFonts w:asciiTheme="majorHAnsi" w:eastAsiaTheme="majorEastAsia" w:hAnsiTheme="majorHAnsi" w:cstheme="majorBidi"/>
      <w:color w:val="134163" w:themeColor="accent2" w:themeShade="80"/>
      <w:sz w:val="21"/>
      <w:szCs w:val="21"/>
    </w:rPr>
  </w:style>
  <w:style w:type="character" w:customStyle="1" w:styleId="Heading9Char">
    <w:name w:val="Heading 9 Char"/>
    <w:basedOn w:val="DefaultParagraphFont"/>
    <w:link w:val="Heading9"/>
    <w:uiPriority w:val="9"/>
    <w:semiHidden/>
    <w:rsid w:val="001A214D"/>
    <w:rPr>
      <w:rFonts w:asciiTheme="majorHAnsi" w:eastAsiaTheme="majorEastAsia" w:hAnsiTheme="majorHAnsi" w:cstheme="majorBidi"/>
      <w:color w:val="305250" w:themeColor="accent6" w:themeShade="80"/>
    </w:rPr>
  </w:style>
  <w:style w:type="paragraph" w:styleId="Caption">
    <w:name w:val="caption"/>
    <w:basedOn w:val="Normal"/>
    <w:next w:val="Normal"/>
    <w:uiPriority w:val="35"/>
    <w:unhideWhenUsed/>
    <w:qFormat/>
    <w:rsid w:val="001A214D"/>
    <w:pPr>
      <w:spacing w:line="240" w:lineRule="auto"/>
    </w:pPr>
    <w:rPr>
      <w:b/>
      <w:bCs/>
      <w:smallCaps/>
      <w:color w:val="1CADE4" w:themeColor="accent1"/>
      <w:spacing w:val="6"/>
    </w:rPr>
  </w:style>
  <w:style w:type="paragraph" w:styleId="Title">
    <w:name w:val="Title"/>
    <w:basedOn w:val="Normal"/>
    <w:next w:val="Normal"/>
    <w:link w:val="TitleChar"/>
    <w:uiPriority w:val="10"/>
    <w:qFormat/>
    <w:rsid w:val="001A214D"/>
    <w:pPr>
      <w:spacing w:after="0" w:line="240" w:lineRule="auto"/>
      <w:contextualSpacing/>
    </w:pPr>
    <w:rPr>
      <w:rFonts w:asciiTheme="majorHAnsi" w:eastAsiaTheme="majorEastAsia" w:hAnsiTheme="majorHAnsi" w:cstheme="majorBidi"/>
      <w:color w:val="1481AB" w:themeColor="accent1" w:themeShade="BF"/>
      <w:spacing w:val="-10"/>
      <w:sz w:val="52"/>
      <w:szCs w:val="52"/>
    </w:rPr>
  </w:style>
  <w:style w:type="character" w:customStyle="1" w:styleId="TitleChar">
    <w:name w:val="Title Char"/>
    <w:basedOn w:val="DefaultParagraphFont"/>
    <w:link w:val="Title"/>
    <w:uiPriority w:val="10"/>
    <w:rsid w:val="001A214D"/>
    <w:rPr>
      <w:rFonts w:asciiTheme="majorHAnsi" w:eastAsiaTheme="majorEastAsia" w:hAnsiTheme="majorHAnsi" w:cstheme="majorBidi"/>
      <w:color w:val="1481AB" w:themeColor="accent1" w:themeShade="BF"/>
      <w:spacing w:val="-10"/>
      <w:sz w:val="52"/>
      <w:szCs w:val="52"/>
    </w:rPr>
  </w:style>
  <w:style w:type="paragraph" w:styleId="Subtitle">
    <w:name w:val="Subtitle"/>
    <w:basedOn w:val="Normal"/>
    <w:next w:val="Normal"/>
    <w:link w:val="SubtitleChar"/>
    <w:uiPriority w:val="11"/>
    <w:qFormat/>
    <w:rsid w:val="001A214D"/>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A214D"/>
    <w:rPr>
      <w:rFonts w:asciiTheme="majorHAnsi" w:eastAsiaTheme="majorEastAsia" w:hAnsiTheme="majorHAnsi" w:cstheme="majorBidi"/>
    </w:rPr>
  </w:style>
  <w:style w:type="character" w:styleId="Strong">
    <w:name w:val="Strong"/>
    <w:basedOn w:val="DefaultParagraphFont"/>
    <w:uiPriority w:val="22"/>
    <w:qFormat/>
    <w:rsid w:val="001A214D"/>
    <w:rPr>
      <w:b/>
      <w:bCs/>
    </w:rPr>
  </w:style>
  <w:style w:type="character" w:styleId="Emphasis">
    <w:name w:val="Emphasis"/>
    <w:basedOn w:val="DefaultParagraphFont"/>
    <w:uiPriority w:val="20"/>
    <w:qFormat/>
    <w:rsid w:val="001A214D"/>
    <w:rPr>
      <w:i/>
      <w:iCs/>
    </w:rPr>
  </w:style>
  <w:style w:type="paragraph" w:styleId="Quote">
    <w:name w:val="Quote"/>
    <w:basedOn w:val="Normal"/>
    <w:next w:val="Normal"/>
    <w:link w:val="QuoteChar"/>
    <w:uiPriority w:val="29"/>
    <w:qFormat/>
    <w:rsid w:val="001A214D"/>
    <w:pPr>
      <w:spacing w:before="120"/>
      <w:ind w:left="720" w:right="720"/>
      <w:jc w:val="center"/>
    </w:pPr>
    <w:rPr>
      <w:i/>
      <w:iCs/>
    </w:rPr>
  </w:style>
  <w:style w:type="character" w:customStyle="1" w:styleId="QuoteChar">
    <w:name w:val="Quote Char"/>
    <w:basedOn w:val="DefaultParagraphFont"/>
    <w:link w:val="Quote"/>
    <w:uiPriority w:val="29"/>
    <w:rsid w:val="001A214D"/>
    <w:rPr>
      <w:i/>
      <w:iCs/>
    </w:rPr>
  </w:style>
  <w:style w:type="paragraph" w:styleId="IntenseQuote">
    <w:name w:val="Intense Quote"/>
    <w:basedOn w:val="Normal"/>
    <w:next w:val="Normal"/>
    <w:link w:val="IntenseQuoteChar"/>
    <w:uiPriority w:val="30"/>
    <w:qFormat/>
    <w:rsid w:val="001A214D"/>
    <w:pPr>
      <w:spacing w:before="120" w:line="300" w:lineRule="auto"/>
      <w:ind w:left="576" w:right="576"/>
      <w:jc w:val="center"/>
    </w:pPr>
    <w:rPr>
      <w:rFonts w:asciiTheme="majorHAnsi" w:eastAsiaTheme="majorEastAsia" w:hAnsiTheme="majorHAnsi" w:cstheme="majorBidi"/>
      <w:color w:val="1CADE4" w:themeColor="accent1"/>
      <w:szCs w:val="24"/>
    </w:rPr>
  </w:style>
  <w:style w:type="character" w:customStyle="1" w:styleId="IntenseQuoteChar">
    <w:name w:val="Intense Quote Char"/>
    <w:basedOn w:val="DefaultParagraphFont"/>
    <w:link w:val="IntenseQuote"/>
    <w:uiPriority w:val="30"/>
    <w:rsid w:val="001A214D"/>
    <w:rPr>
      <w:rFonts w:asciiTheme="majorHAnsi" w:eastAsiaTheme="majorEastAsia" w:hAnsiTheme="majorHAnsi" w:cstheme="majorBidi"/>
      <w:color w:val="1CADE4" w:themeColor="accent1"/>
      <w:sz w:val="24"/>
      <w:szCs w:val="24"/>
    </w:rPr>
  </w:style>
  <w:style w:type="character" w:styleId="SubtleEmphasis">
    <w:name w:val="Subtle Emphasis"/>
    <w:basedOn w:val="DefaultParagraphFont"/>
    <w:uiPriority w:val="19"/>
    <w:qFormat/>
    <w:rsid w:val="001A214D"/>
    <w:rPr>
      <w:i/>
      <w:iCs/>
      <w:color w:val="404040" w:themeColor="text1" w:themeTint="BF"/>
    </w:rPr>
  </w:style>
  <w:style w:type="character" w:styleId="IntenseEmphasis">
    <w:name w:val="Intense Emphasis"/>
    <w:basedOn w:val="DefaultParagraphFont"/>
    <w:uiPriority w:val="21"/>
    <w:qFormat/>
    <w:rsid w:val="001A214D"/>
    <w:rPr>
      <w:b w:val="0"/>
      <w:bCs w:val="0"/>
      <w:i/>
      <w:iCs/>
      <w:color w:val="1CADE4" w:themeColor="accent1"/>
    </w:rPr>
  </w:style>
  <w:style w:type="character" w:styleId="SubtleReference">
    <w:name w:val="Subtle Reference"/>
    <w:basedOn w:val="DefaultParagraphFont"/>
    <w:uiPriority w:val="31"/>
    <w:qFormat/>
    <w:rsid w:val="001A214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A214D"/>
    <w:rPr>
      <w:b/>
      <w:bCs/>
      <w:smallCaps/>
      <w:color w:val="1CADE4" w:themeColor="accent1"/>
      <w:spacing w:val="5"/>
      <w:u w:val="single"/>
    </w:rPr>
  </w:style>
  <w:style w:type="character" w:styleId="BookTitle">
    <w:name w:val="Book Title"/>
    <w:basedOn w:val="DefaultParagraphFont"/>
    <w:uiPriority w:val="33"/>
    <w:qFormat/>
    <w:rsid w:val="001A214D"/>
    <w:rPr>
      <w:b/>
      <w:bCs/>
      <w:smallCaps/>
    </w:rPr>
  </w:style>
  <w:style w:type="paragraph" w:styleId="TOCHeading">
    <w:name w:val="TOC Heading"/>
    <w:basedOn w:val="Heading1"/>
    <w:next w:val="Normal"/>
    <w:uiPriority w:val="39"/>
    <w:unhideWhenUsed/>
    <w:qFormat/>
    <w:rsid w:val="001A214D"/>
    <w:pPr>
      <w:outlineLvl w:val="9"/>
    </w:pPr>
  </w:style>
  <w:style w:type="paragraph" w:styleId="Header">
    <w:name w:val="header"/>
    <w:basedOn w:val="Normal"/>
    <w:link w:val="HeaderChar"/>
    <w:unhideWhenUsed/>
    <w:rsid w:val="001A214D"/>
    <w:pPr>
      <w:tabs>
        <w:tab w:val="center" w:pos="4680"/>
        <w:tab w:val="right" w:pos="9360"/>
      </w:tabs>
      <w:spacing w:after="0" w:line="240" w:lineRule="auto"/>
    </w:pPr>
  </w:style>
  <w:style w:type="character" w:customStyle="1" w:styleId="HeaderChar">
    <w:name w:val="Header Char"/>
    <w:basedOn w:val="DefaultParagraphFont"/>
    <w:link w:val="Header"/>
    <w:rsid w:val="001A214D"/>
  </w:style>
  <w:style w:type="paragraph" w:styleId="Footer">
    <w:name w:val="footer"/>
    <w:basedOn w:val="Normal"/>
    <w:link w:val="FooterChar"/>
    <w:uiPriority w:val="99"/>
    <w:unhideWhenUsed/>
    <w:rsid w:val="001A21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14D"/>
  </w:style>
  <w:style w:type="paragraph" w:styleId="ListParagraph">
    <w:name w:val="List Paragraph"/>
    <w:basedOn w:val="Normal"/>
    <w:uiPriority w:val="34"/>
    <w:qFormat/>
    <w:rsid w:val="001A214D"/>
    <w:pPr>
      <w:ind w:left="720"/>
      <w:contextualSpacing/>
    </w:pPr>
  </w:style>
  <w:style w:type="character" w:styleId="CommentReference">
    <w:name w:val="annotation reference"/>
    <w:basedOn w:val="DefaultParagraphFont"/>
    <w:uiPriority w:val="99"/>
    <w:semiHidden/>
    <w:unhideWhenUsed/>
    <w:rsid w:val="00BD76E8"/>
    <w:rPr>
      <w:sz w:val="16"/>
      <w:szCs w:val="16"/>
    </w:rPr>
  </w:style>
  <w:style w:type="paragraph" w:styleId="CommentText">
    <w:name w:val="annotation text"/>
    <w:basedOn w:val="Normal"/>
    <w:link w:val="CommentTextChar"/>
    <w:uiPriority w:val="99"/>
    <w:semiHidden/>
    <w:unhideWhenUsed/>
    <w:rsid w:val="00BD76E8"/>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BD76E8"/>
    <w:rPr>
      <w:rFonts w:eastAsiaTheme="minorHAnsi"/>
      <w:sz w:val="20"/>
      <w:szCs w:val="20"/>
    </w:rPr>
  </w:style>
  <w:style w:type="paragraph" w:styleId="CommentSubject">
    <w:name w:val="annotation subject"/>
    <w:basedOn w:val="CommentText"/>
    <w:next w:val="CommentText"/>
    <w:link w:val="CommentSubjectChar"/>
    <w:semiHidden/>
    <w:unhideWhenUsed/>
    <w:rsid w:val="00BD76E8"/>
    <w:rPr>
      <w:rFonts w:eastAsiaTheme="minorEastAsia"/>
      <w:b/>
      <w:bCs/>
    </w:rPr>
  </w:style>
  <w:style w:type="character" w:customStyle="1" w:styleId="CommentSubjectChar">
    <w:name w:val="Comment Subject Char"/>
    <w:basedOn w:val="CommentTextChar"/>
    <w:link w:val="CommentSubject"/>
    <w:semiHidden/>
    <w:rsid w:val="00BD76E8"/>
    <w:rPr>
      <w:rFonts w:eastAsiaTheme="minorHAnsi"/>
      <w:b/>
      <w:bCs/>
      <w:sz w:val="20"/>
      <w:szCs w:val="20"/>
    </w:rPr>
  </w:style>
  <w:style w:type="character" w:styleId="Hyperlink">
    <w:name w:val="Hyperlink"/>
    <w:basedOn w:val="DefaultParagraphFont"/>
    <w:uiPriority w:val="99"/>
    <w:unhideWhenUsed/>
    <w:rsid w:val="001C2113"/>
    <w:rPr>
      <w:color w:val="6EAC1C" w:themeColor="hyperlink"/>
      <w:u w:val="single"/>
    </w:rPr>
  </w:style>
  <w:style w:type="paragraph" w:customStyle="1" w:styleId="handbooksubheads">
    <w:name w:val="handbook subheads"/>
    <w:basedOn w:val="Heading2"/>
    <w:link w:val="handbooksubheadsChar"/>
    <w:qFormat/>
    <w:rsid w:val="005A6314"/>
    <w:rPr>
      <w:b w:val="0"/>
      <w:i/>
      <w:caps/>
    </w:rPr>
  </w:style>
  <w:style w:type="paragraph" w:customStyle="1" w:styleId="Default">
    <w:name w:val="Default"/>
    <w:rsid w:val="00685608"/>
    <w:pPr>
      <w:autoSpaceDE w:val="0"/>
      <w:autoSpaceDN w:val="0"/>
      <w:adjustRightInd w:val="0"/>
      <w:spacing w:after="0" w:line="240" w:lineRule="auto"/>
    </w:pPr>
    <w:rPr>
      <w:rFonts w:ascii="Calibri" w:eastAsiaTheme="minorHAnsi" w:hAnsi="Calibri" w:cs="Calibri"/>
      <w:color w:val="000000"/>
      <w:sz w:val="24"/>
      <w:szCs w:val="24"/>
    </w:rPr>
  </w:style>
  <w:style w:type="character" w:customStyle="1" w:styleId="handbooksubheadsChar">
    <w:name w:val="handbook subheads Char"/>
    <w:basedOn w:val="Level3CharChar"/>
    <w:link w:val="handbooksubheads"/>
    <w:rsid w:val="005A6314"/>
    <w:rPr>
      <w:rFonts w:asciiTheme="majorHAnsi" w:hAnsiTheme="majorHAnsi" w:cs="Times New Roman"/>
      <w:b/>
      <w:i/>
      <w:iCs w:val="0"/>
      <w:caps/>
      <w:smallCaps/>
      <w:color w:val="000000"/>
      <w:sz w:val="24"/>
    </w:rPr>
  </w:style>
  <w:style w:type="table" w:styleId="TableGrid">
    <w:name w:val="Table Grid"/>
    <w:basedOn w:val="TableNormal"/>
    <w:rsid w:val="00996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BC36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4-Accent2">
    <w:name w:val="List Table 4 Accent 2"/>
    <w:basedOn w:val="TableNormal"/>
    <w:uiPriority w:val="49"/>
    <w:rsid w:val="00BC368B"/>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tcBorders>
        <w:shd w:val="clear" w:color="auto" w:fill="2683C6" w:themeFill="accent2"/>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paragraph" w:styleId="BodyTextIndent3">
    <w:name w:val="Body Text Indent 3"/>
    <w:basedOn w:val="Normal"/>
    <w:link w:val="BodyTextIndent3Char"/>
    <w:uiPriority w:val="99"/>
    <w:unhideWhenUsed/>
    <w:rsid w:val="0062261C"/>
    <w:pPr>
      <w:spacing w:after="120" w:line="276" w:lineRule="auto"/>
      <w:ind w:left="360"/>
    </w:pPr>
    <w:rPr>
      <w:sz w:val="16"/>
      <w:szCs w:val="16"/>
    </w:rPr>
  </w:style>
  <w:style w:type="character" w:customStyle="1" w:styleId="BodyTextIndent3Char">
    <w:name w:val="Body Text Indent 3 Char"/>
    <w:basedOn w:val="DefaultParagraphFont"/>
    <w:link w:val="BodyTextIndent3"/>
    <w:uiPriority w:val="99"/>
    <w:rsid w:val="0062261C"/>
    <w:rPr>
      <w:sz w:val="16"/>
      <w:szCs w:val="16"/>
    </w:rPr>
  </w:style>
  <w:style w:type="table" w:styleId="GridTable4-Accent1">
    <w:name w:val="Grid Table 4 Accent 1"/>
    <w:basedOn w:val="TableNormal"/>
    <w:uiPriority w:val="49"/>
    <w:rsid w:val="007828ED"/>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4-Accent4">
    <w:name w:val="Grid Table 4 Accent 4"/>
    <w:basedOn w:val="TableNormal"/>
    <w:uiPriority w:val="49"/>
    <w:rsid w:val="007828ED"/>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4-Accent2">
    <w:name w:val="Grid Table 4 Accent 2"/>
    <w:basedOn w:val="TableNormal"/>
    <w:uiPriority w:val="49"/>
    <w:rsid w:val="007828ED"/>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6Colorful-Accent1">
    <w:name w:val="Grid Table 6 Colorful Accent 1"/>
    <w:basedOn w:val="TableNormal"/>
    <w:uiPriority w:val="51"/>
    <w:rsid w:val="007828ED"/>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7Colorful-Accent1">
    <w:name w:val="Grid Table 7 Colorful Accent 1"/>
    <w:basedOn w:val="TableNormal"/>
    <w:uiPriority w:val="52"/>
    <w:rsid w:val="007828ED"/>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 w:type="table" w:styleId="GridTable5Dark-Accent1">
    <w:name w:val="Grid Table 5 Dark Accent 1"/>
    <w:basedOn w:val="TableNormal"/>
    <w:uiPriority w:val="50"/>
    <w:rsid w:val="007828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table" w:styleId="GridTable1Light-Accent1">
    <w:name w:val="Grid Table 1 Light Accent 1"/>
    <w:basedOn w:val="TableNormal"/>
    <w:uiPriority w:val="46"/>
    <w:rsid w:val="007828ED"/>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7828ED"/>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PlainTable4">
    <w:name w:val="Plain Table 4"/>
    <w:basedOn w:val="TableNormal"/>
    <w:uiPriority w:val="44"/>
    <w:rsid w:val="00FC56D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semiHidden/>
    <w:unhideWhenUsed/>
    <w:rsid w:val="0017012F"/>
    <w:rPr>
      <w:color w:val="B26B02" w:themeColor="followedHyperlink"/>
      <w:u w:val="single"/>
    </w:rPr>
  </w:style>
  <w:style w:type="paragraph" w:styleId="NormalWeb">
    <w:name w:val="Normal (Web)"/>
    <w:basedOn w:val="Normal"/>
    <w:uiPriority w:val="99"/>
    <w:semiHidden/>
    <w:unhideWhenUsed/>
    <w:rsid w:val="002E19DB"/>
    <w:pPr>
      <w:spacing w:before="100" w:beforeAutospacing="1" w:after="100" w:afterAutospacing="1" w:line="240" w:lineRule="auto"/>
    </w:pPr>
    <w:rPr>
      <w:rFonts w:ascii="Times New Roman" w:eastAsia="Times New Roman" w:hAnsi="Times New Roman" w:cs="Times New Roman"/>
      <w:szCs w:val="24"/>
    </w:rPr>
  </w:style>
  <w:style w:type="table" w:styleId="ListTable4">
    <w:name w:val="List Table 4"/>
    <w:basedOn w:val="TableNormal"/>
    <w:uiPriority w:val="49"/>
    <w:rsid w:val="00D402F8"/>
    <w:pPr>
      <w:spacing w:after="0" w:line="240" w:lineRule="auto"/>
    </w:pPr>
    <w:rPr>
      <w:rFonts w:eastAsia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48599A"/>
    <w:pPr>
      <w:spacing w:after="0" w:line="240" w:lineRule="auto"/>
    </w:pPr>
    <w:rPr>
      <w:sz w:val="24"/>
    </w:rPr>
  </w:style>
  <w:style w:type="paragraph" w:customStyle="1" w:styleId="xcontentpasted1">
    <w:name w:val="x_contentpasted1"/>
    <w:basedOn w:val="Normal"/>
    <w:rsid w:val="00943634"/>
    <w:pPr>
      <w:spacing w:before="100" w:beforeAutospacing="1" w:after="100" w:afterAutospacing="1" w:line="240" w:lineRule="auto"/>
    </w:pPr>
    <w:rPr>
      <w:rFonts w:ascii="Times New Roman" w:eastAsia="Times New Roman" w:hAnsi="Times New Roman" w:cs="Times New Roman"/>
      <w:szCs w:val="24"/>
    </w:rPr>
  </w:style>
  <w:style w:type="character" w:customStyle="1" w:styleId="mark5ca641f1v">
    <w:name w:val="mark5ca641f1v"/>
    <w:basedOn w:val="DefaultParagraphFont"/>
    <w:rsid w:val="00943634"/>
  </w:style>
  <w:style w:type="character" w:styleId="UnresolvedMention">
    <w:name w:val="Unresolved Mention"/>
    <w:basedOn w:val="DefaultParagraphFont"/>
    <w:uiPriority w:val="99"/>
    <w:semiHidden/>
    <w:unhideWhenUsed/>
    <w:rsid w:val="00377A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573586">
      <w:bodyDiv w:val="1"/>
      <w:marLeft w:val="0"/>
      <w:marRight w:val="0"/>
      <w:marTop w:val="0"/>
      <w:marBottom w:val="0"/>
      <w:divBdr>
        <w:top w:val="none" w:sz="0" w:space="0" w:color="auto"/>
        <w:left w:val="none" w:sz="0" w:space="0" w:color="auto"/>
        <w:bottom w:val="none" w:sz="0" w:space="0" w:color="auto"/>
        <w:right w:val="none" w:sz="0" w:space="0" w:color="auto"/>
      </w:divBdr>
    </w:div>
    <w:div w:id="878316682">
      <w:bodyDiv w:val="1"/>
      <w:marLeft w:val="0"/>
      <w:marRight w:val="0"/>
      <w:marTop w:val="0"/>
      <w:marBottom w:val="0"/>
      <w:divBdr>
        <w:top w:val="none" w:sz="0" w:space="0" w:color="auto"/>
        <w:left w:val="none" w:sz="0" w:space="0" w:color="auto"/>
        <w:bottom w:val="none" w:sz="0" w:space="0" w:color="auto"/>
        <w:right w:val="none" w:sz="0" w:space="0" w:color="auto"/>
      </w:divBdr>
      <w:divsChild>
        <w:div w:id="1667980523">
          <w:marLeft w:val="0"/>
          <w:marRight w:val="0"/>
          <w:marTop w:val="0"/>
          <w:marBottom w:val="0"/>
          <w:divBdr>
            <w:top w:val="none" w:sz="0" w:space="0" w:color="auto"/>
            <w:left w:val="none" w:sz="0" w:space="0" w:color="auto"/>
            <w:bottom w:val="none" w:sz="0" w:space="0" w:color="auto"/>
            <w:right w:val="none" w:sz="0" w:space="0" w:color="auto"/>
          </w:divBdr>
          <w:divsChild>
            <w:div w:id="17700234">
              <w:marLeft w:val="0"/>
              <w:marRight w:val="0"/>
              <w:marTop w:val="0"/>
              <w:marBottom w:val="450"/>
              <w:divBdr>
                <w:top w:val="none" w:sz="0" w:space="0" w:color="auto"/>
                <w:left w:val="none" w:sz="0" w:space="0" w:color="auto"/>
                <w:bottom w:val="none" w:sz="0" w:space="0" w:color="auto"/>
                <w:right w:val="none" w:sz="0" w:space="0" w:color="auto"/>
              </w:divBdr>
            </w:div>
            <w:div w:id="734624512">
              <w:marLeft w:val="0"/>
              <w:marRight w:val="450"/>
              <w:marTop w:val="0"/>
              <w:marBottom w:val="450"/>
              <w:divBdr>
                <w:top w:val="none" w:sz="0" w:space="0" w:color="auto"/>
                <w:left w:val="none" w:sz="0" w:space="0" w:color="auto"/>
                <w:bottom w:val="none" w:sz="0" w:space="0" w:color="auto"/>
                <w:right w:val="none" w:sz="0" w:space="0" w:color="auto"/>
              </w:divBdr>
            </w:div>
          </w:divsChild>
        </w:div>
      </w:divsChild>
    </w:div>
    <w:div w:id="945431481">
      <w:bodyDiv w:val="1"/>
      <w:marLeft w:val="0"/>
      <w:marRight w:val="0"/>
      <w:marTop w:val="0"/>
      <w:marBottom w:val="0"/>
      <w:divBdr>
        <w:top w:val="none" w:sz="0" w:space="0" w:color="auto"/>
        <w:left w:val="none" w:sz="0" w:space="0" w:color="auto"/>
        <w:bottom w:val="none" w:sz="0" w:space="0" w:color="auto"/>
        <w:right w:val="none" w:sz="0" w:space="0" w:color="auto"/>
      </w:divBdr>
    </w:div>
    <w:div w:id="1009799265">
      <w:bodyDiv w:val="1"/>
      <w:marLeft w:val="0"/>
      <w:marRight w:val="0"/>
      <w:marTop w:val="0"/>
      <w:marBottom w:val="0"/>
      <w:divBdr>
        <w:top w:val="none" w:sz="0" w:space="0" w:color="auto"/>
        <w:left w:val="none" w:sz="0" w:space="0" w:color="auto"/>
        <w:bottom w:val="none" w:sz="0" w:space="0" w:color="auto"/>
        <w:right w:val="none" w:sz="0" w:space="0" w:color="auto"/>
      </w:divBdr>
    </w:div>
    <w:div w:id="146507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itleIX@whatcom.edu" TargetMode="External"/><Relationship Id="rId18" Type="http://schemas.openxmlformats.org/officeDocument/2006/relationships/hyperlink" Target="http://whatcom.edu/get-started/financial-aid/satisfactory-academic-progress-policy" TargetMode="External"/><Relationship Id="rId26" Type="http://schemas.openxmlformats.org/officeDocument/2006/relationships/hyperlink" Target="mailto:residencelife@whatcom.edu" TargetMode="External"/><Relationship Id="rId21" Type="http://schemas.openxmlformats.org/officeDocument/2006/relationships/image" Target="media/image9.jpeg"/><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hyperlink" Target="mailto:hr@whatcom.edu" TargetMode="External"/><Relationship Id="rId17" Type="http://schemas.openxmlformats.org/officeDocument/2006/relationships/image" Target="media/image6.PNG"/><Relationship Id="rId25" Type="http://schemas.openxmlformats.org/officeDocument/2006/relationships/hyperlink" Target="mailto:residencelife@whatcom.edu" TargetMode="Externa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yperlink" Target="mailto:ADS@whatcom.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mywcc.whatcom.edu/Login.aspx?n=V2hhdGNvbSBBbGVydCBMb2dpbg&amp;p=QWNjb3VudC9SYXZlTG9naW4uYXNweA&amp;q=" TargetMode="Externa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residencelife@whatcom.edu" TargetMode="External"/><Relationship Id="rId28" Type="http://schemas.openxmlformats.org/officeDocument/2006/relationships/hyperlink" Target="http://whatcom.edu/student-services/access-disability-services" TargetMode="External"/><Relationship Id="rId36"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www.whatcom.edu/student-services/student-conduct/student-code-of-conduct" TargetMode="External"/><Relationship Id="rId27" Type="http://schemas.openxmlformats.org/officeDocument/2006/relationships/hyperlink" Target="http://whatcom.edu/about-the-college/campus-map-directions/parking" TargetMode="External"/><Relationship Id="rId30" Type="http://schemas.openxmlformats.org/officeDocument/2006/relationships/image" Target="media/image10.png"/><Relationship Id="rId35" Type="http://schemas.openxmlformats.org/officeDocument/2006/relationships/hyperlink" Target="https://cm.maxient.com/reportingform.php?WhatcomCC&amp;layout_id=8" TargetMode="Externa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urkington\AppData\Roaming\Microsoft\Templates\Table%20of%20Contents%20(Formal%20design).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Table of Content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A63616C6-B43A-48EC-865D-D624C92641D4}">
  <ds:schemaRefs>
    <ds:schemaRef ds:uri="http://schemas.openxmlformats.org/officeDocument/2006/bibliography"/>
  </ds:schemaRefs>
</ds:datastoreItem>
</file>

<file path=customXml/itemProps2.xml><?xml version="1.0" encoding="utf-8"?>
<ds:datastoreItem xmlns:ds="http://schemas.openxmlformats.org/officeDocument/2006/customXml" ds:itemID="{E20740C4-4E7B-41EF-951E-E1C42950B1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Table of Contents (Formal design)</Template>
  <TotalTime>60</TotalTime>
  <Pages>33</Pages>
  <Words>9473</Words>
  <Characters>50857</Characters>
  <Application>Microsoft Office Word</Application>
  <DocSecurity>0</DocSecurity>
  <Lines>423</Lines>
  <Paragraphs>120</Paragraphs>
  <ScaleCrop>false</ScaleCrop>
  <HeadingPairs>
    <vt:vector size="2" baseType="variant">
      <vt:variant>
        <vt:lpstr>Title</vt:lpstr>
      </vt:variant>
      <vt:variant>
        <vt:i4>1</vt:i4>
      </vt:variant>
    </vt:vector>
  </HeadingPairs>
  <TitlesOfParts>
    <vt:vector size="1" baseType="lpstr">
      <vt:lpstr>Cedar Hall Handbook</vt:lpstr>
    </vt:vector>
  </TitlesOfParts>
  <Company/>
  <LinksUpToDate>false</LinksUpToDate>
  <CharactersWithSpaces>60210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Cedar Hall Handbook</dc:title>
  <dc:subject>2020-2021</dc:subject>
  <dc:creator>2020-2021</dc:creator>
  <cp:keywords/>
  <dc:description/>
  <cp:lastModifiedBy>Mo Whalen</cp:lastModifiedBy>
  <cp:revision>31</cp:revision>
  <cp:lastPrinted>2018-03-21T16:01:00Z</cp:lastPrinted>
  <dcterms:created xsi:type="dcterms:W3CDTF">2024-01-11T19:31:00Z</dcterms:created>
  <dcterms:modified xsi:type="dcterms:W3CDTF">2024-01-25T19:46:00Z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TC102218411033</vt:lpwstr>
  </property>
</Properties>
</file>